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8706032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EA68D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08.07.2021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Pr="00283D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EA68D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283DEE" w:rsidP="00770A30">
            <w:pPr>
              <w:jc w:val="both"/>
            </w:pPr>
            <w:r>
              <w:rPr>
                <w:szCs w:val="28"/>
              </w:rPr>
              <w:t xml:space="preserve">О проекте закона Приморского края </w:t>
            </w:r>
            <w:r w:rsidR="00770A30">
              <w:rPr>
                <w:szCs w:val="28"/>
              </w:rPr>
              <w:t xml:space="preserve">"О признании утратившим силу </w:t>
            </w:r>
            <w:r w:rsidR="00770A30">
      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      </w:r>
            <w:r w:rsidR="00770A30">
              <w:rPr>
                <w:szCs w:val="28"/>
              </w:rPr>
              <w:t>"</w:t>
            </w:r>
            <w:r>
              <w:t xml:space="preserve"> </w:t>
            </w:r>
            <w:r w:rsidR="00F75FD6">
              <w:t>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770A30">
        <w:rPr>
          <w:szCs w:val="28"/>
        </w:rPr>
        <w:t xml:space="preserve"> "О признании утратившим силу </w:t>
      </w:r>
      <w:r w:rsidR="00770A30">
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</w:r>
      <w:r w:rsidR="00770A30">
        <w:rPr>
          <w:szCs w:val="28"/>
        </w:rPr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770A30">
        <w:rPr>
          <w:szCs w:val="28"/>
        </w:rPr>
        <w:t xml:space="preserve">"О признании утратившим силу </w:t>
      </w:r>
      <w:r w:rsidR="00770A30">
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</w:r>
      <w:r w:rsidR="00770A30">
        <w:rPr>
          <w:szCs w:val="28"/>
        </w:rPr>
        <w:t>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32E" w:rsidRDefault="00C0332E">
      <w:r>
        <w:separator/>
      </w:r>
    </w:p>
  </w:endnote>
  <w:endnote w:type="continuationSeparator" w:id="0">
    <w:p w:rsidR="00C0332E" w:rsidRDefault="00C03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32E" w:rsidRDefault="00C0332E">
      <w:r>
        <w:separator/>
      </w:r>
    </w:p>
  </w:footnote>
  <w:footnote w:type="continuationSeparator" w:id="0">
    <w:p w:rsidR="00C0332E" w:rsidRDefault="00C03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1AFA"/>
    <w:rsid w:val="00053C61"/>
    <w:rsid w:val="00080DED"/>
    <w:rsid w:val="00160F97"/>
    <w:rsid w:val="001B3A35"/>
    <w:rsid w:val="001C5162"/>
    <w:rsid w:val="0020003C"/>
    <w:rsid w:val="00226AEA"/>
    <w:rsid w:val="00283DEE"/>
    <w:rsid w:val="00357541"/>
    <w:rsid w:val="00383131"/>
    <w:rsid w:val="003B4C86"/>
    <w:rsid w:val="003D4A28"/>
    <w:rsid w:val="003F2358"/>
    <w:rsid w:val="003F2A08"/>
    <w:rsid w:val="00444A35"/>
    <w:rsid w:val="00461E2B"/>
    <w:rsid w:val="00477A1B"/>
    <w:rsid w:val="004B6C36"/>
    <w:rsid w:val="00515FC7"/>
    <w:rsid w:val="005C5568"/>
    <w:rsid w:val="00692D49"/>
    <w:rsid w:val="007128C1"/>
    <w:rsid w:val="007258FB"/>
    <w:rsid w:val="00751091"/>
    <w:rsid w:val="00770A30"/>
    <w:rsid w:val="007E5140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E16C2"/>
    <w:rsid w:val="00C0332E"/>
    <w:rsid w:val="00C9335B"/>
    <w:rsid w:val="00C958B6"/>
    <w:rsid w:val="00D17A7A"/>
    <w:rsid w:val="00D37663"/>
    <w:rsid w:val="00E77161"/>
    <w:rsid w:val="00E77FC0"/>
    <w:rsid w:val="00EA68DC"/>
    <w:rsid w:val="00ED1374"/>
    <w:rsid w:val="00F01DD8"/>
    <w:rsid w:val="00F54F27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6</cp:revision>
  <cp:lastPrinted>2019-11-19T03:03:00Z</cp:lastPrinted>
  <dcterms:created xsi:type="dcterms:W3CDTF">2021-04-08T23:25:00Z</dcterms:created>
  <dcterms:modified xsi:type="dcterms:W3CDTF">2021-07-05T21:06:00Z</dcterms:modified>
</cp:coreProperties>
</file>