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292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82925" w:rsidRDefault="00BE50AA" w:rsidP="00820C5F">
            <w:pPr>
              <w:ind w:left="-108"/>
              <w:jc w:val="both"/>
              <w:rPr>
                <w:szCs w:val="28"/>
              </w:rPr>
            </w:pPr>
            <w:r w:rsidRPr="00A82925">
              <w:rPr>
                <w:szCs w:val="28"/>
              </w:rPr>
              <w:t>О Законе</w:t>
            </w:r>
            <w:r w:rsidR="00FE685A" w:rsidRPr="00A82925">
              <w:rPr>
                <w:szCs w:val="28"/>
              </w:rPr>
              <w:t xml:space="preserve"> Приморского края </w:t>
            </w:r>
            <w:r w:rsidR="00A82925" w:rsidRPr="00A82925">
              <w:rPr>
                <w:szCs w:val="28"/>
              </w:rPr>
              <w:br/>
            </w:r>
            <w:r w:rsidR="00A82925" w:rsidRPr="00A82925">
              <w:rPr>
                <w:szCs w:val="28"/>
              </w:rPr>
              <w:t>"О внесении изменений в Закон Приморского края "О порядке пользования участками недр мес</w:t>
            </w:r>
            <w:r w:rsidR="00A82925" w:rsidRPr="00A82925">
              <w:rPr>
                <w:szCs w:val="28"/>
              </w:rPr>
              <w:t>т</w:t>
            </w:r>
            <w:r w:rsidR="00A82925" w:rsidRPr="00A82925">
              <w:rPr>
                <w:szCs w:val="28"/>
              </w:rPr>
              <w:t>ного значения на территории Пр</w:t>
            </w:r>
            <w:r w:rsidR="00A82925" w:rsidRPr="00A82925">
              <w:rPr>
                <w:szCs w:val="28"/>
              </w:rPr>
              <w:t>и</w:t>
            </w:r>
            <w:r w:rsidR="00A82925" w:rsidRPr="00A82925">
              <w:rPr>
                <w:szCs w:val="28"/>
              </w:rPr>
              <w:t>морск</w:t>
            </w:r>
            <w:r w:rsidR="00A82925" w:rsidRPr="00A82925">
              <w:rPr>
                <w:szCs w:val="28"/>
              </w:rPr>
              <w:t>о</w:t>
            </w:r>
            <w:r w:rsidR="00A82925" w:rsidRPr="00A82925">
              <w:rPr>
                <w:szCs w:val="28"/>
              </w:rPr>
              <w:t>го края"</w:t>
            </w:r>
          </w:p>
        </w:tc>
      </w:tr>
    </w:tbl>
    <w:p w:rsidR="000B3FB2" w:rsidRPr="00A82925" w:rsidRDefault="000B3FB2">
      <w:pPr>
        <w:rPr>
          <w:szCs w:val="28"/>
        </w:rPr>
      </w:pPr>
    </w:p>
    <w:p w:rsidR="00B906C5" w:rsidRPr="00A82925" w:rsidRDefault="00B906C5" w:rsidP="00B906C5">
      <w:pPr>
        <w:ind w:firstLine="709"/>
        <w:rPr>
          <w:szCs w:val="28"/>
        </w:rPr>
      </w:pPr>
      <w:r w:rsidRPr="00A82925">
        <w:rPr>
          <w:szCs w:val="28"/>
        </w:rPr>
        <w:t>Законодательное Собрание Приморского края</w:t>
      </w:r>
    </w:p>
    <w:p w:rsidR="00B906C5" w:rsidRPr="00A82925" w:rsidRDefault="00B906C5" w:rsidP="00B906C5">
      <w:pPr>
        <w:rPr>
          <w:szCs w:val="28"/>
        </w:rPr>
      </w:pPr>
    </w:p>
    <w:p w:rsidR="00B906C5" w:rsidRPr="00A82925" w:rsidRDefault="00B906C5" w:rsidP="00B906C5">
      <w:pPr>
        <w:rPr>
          <w:szCs w:val="28"/>
        </w:rPr>
      </w:pPr>
      <w:r w:rsidRPr="00A82925">
        <w:rPr>
          <w:szCs w:val="28"/>
        </w:rPr>
        <w:t>ПОСТАНОВЛЯЕТ:</w:t>
      </w:r>
      <w:bookmarkStart w:id="0" w:name="_GoBack"/>
      <w:bookmarkEnd w:id="0"/>
    </w:p>
    <w:p w:rsidR="00B906C5" w:rsidRPr="00A82925" w:rsidRDefault="00B906C5" w:rsidP="00B906C5">
      <w:pPr>
        <w:rPr>
          <w:szCs w:val="28"/>
        </w:rPr>
      </w:pPr>
    </w:p>
    <w:p w:rsidR="00B906C5" w:rsidRPr="00A82925" w:rsidRDefault="00B906C5" w:rsidP="00B906C5">
      <w:pPr>
        <w:ind w:firstLine="709"/>
        <w:jc w:val="both"/>
        <w:rPr>
          <w:szCs w:val="28"/>
        </w:rPr>
      </w:pPr>
      <w:r w:rsidRPr="00A82925">
        <w:rPr>
          <w:szCs w:val="28"/>
        </w:rPr>
        <w:t xml:space="preserve">1.Принять </w:t>
      </w:r>
      <w:r w:rsidR="00581B4D" w:rsidRPr="00A82925">
        <w:rPr>
          <w:szCs w:val="28"/>
        </w:rPr>
        <w:t>З</w:t>
      </w:r>
      <w:r w:rsidRPr="00A82925">
        <w:rPr>
          <w:szCs w:val="28"/>
        </w:rPr>
        <w:t xml:space="preserve">акон </w:t>
      </w:r>
      <w:r w:rsidR="00FE685A" w:rsidRPr="00A82925">
        <w:rPr>
          <w:szCs w:val="28"/>
        </w:rPr>
        <w:t xml:space="preserve">Приморского края </w:t>
      </w:r>
      <w:r w:rsidR="00A82925" w:rsidRPr="00A82925">
        <w:rPr>
          <w:szCs w:val="28"/>
        </w:rPr>
        <w:t>"О внесении изменений в Закон Приморского края "О порядке пользования участками недр местного знач</w:t>
      </w:r>
      <w:r w:rsidR="00A82925" w:rsidRPr="00A82925">
        <w:rPr>
          <w:szCs w:val="28"/>
        </w:rPr>
        <w:t>е</w:t>
      </w:r>
      <w:r w:rsidR="00A82925" w:rsidRPr="00A82925">
        <w:rPr>
          <w:szCs w:val="28"/>
        </w:rPr>
        <w:t>ния на территории Приморского края"</w:t>
      </w:r>
      <w:r w:rsidRPr="00A82925">
        <w:rPr>
          <w:szCs w:val="28"/>
        </w:rPr>
        <w:t>.</w:t>
      </w:r>
    </w:p>
    <w:p w:rsidR="00B906C5" w:rsidRPr="00A82925" w:rsidRDefault="00B906C5" w:rsidP="00B906C5">
      <w:pPr>
        <w:ind w:firstLine="709"/>
        <w:jc w:val="both"/>
        <w:rPr>
          <w:szCs w:val="28"/>
        </w:rPr>
      </w:pPr>
    </w:p>
    <w:p w:rsidR="00FF1C4E" w:rsidRPr="00A82925" w:rsidRDefault="00457496" w:rsidP="00B906C5">
      <w:pPr>
        <w:ind w:firstLine="709"/>
        <w:jc w:val="both"/>
        <w:rPr>
          <w:szCs w:val="28"/>
        </w:rPr>
      </w:pPr>
      <w:r w:rsidRPr="00A82925">
        <w:rPr>
          <w:szCs w:val="28"/>
        </w:rPr>
        <w:t xml:space="preserve">2.Направить указанный Закон </w:t>
      </w:r>
      <w:r w:rsidR="009516C7" w:rsidRPr="00A82925">
        <w:rPr>
          <w:szCs w:val="28"/>
        </w:rPr>
        <w:t>Г</w:t>
      </w:r>
      <w:r w:rsidRPr="00A82925">
        <w:rPr>
          <w:szCs w:val="28"/>
        </w:rPr>
        <w:t xml:space="preserve">убернатору Приморского края для </w:t>
      </w:r>
      <w:r w:rsidR="006405FD" w:rsidRPr="00A82925">
        <w:rPr>
          <w:szCs w:val="28"/>
        </w:rPr>
        <w:t xml:space="preserve">    </w:t>
      </w:r>
      <w:r w:rsidRPr="00A82925">
        <w:rPr>
          <w:szCs w:val="28"/>
        </w:rPr>
        <w:t>обнародования</w:t>
      </w:r>
      <w:r w:rsidR="00FF1C4E" w:rsidRPr="00A82925">
        <w:rPr>
          <w:szCs w:val="28"/>
        </w:rPr>
        <w:t>.</w:t>
      </w:r>
    </w:p>
    <w:p w:rsidR="00FF1C4E" w:rsidRPr="00B906C5" w:rsidRDefault="00FF1C4E" w:rsidP="00B906C5">
      <w:pPr>
        <w:ind w:firstLine="709"/>
        <w:jc w:val="both"/>
      </w:pPr>
    </w:p>
    <w:p w:rsidR="00B906C5" w:rsidRPr="00B906C5" w:rsidRDefault="00457496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E38" w:rsidRDefault="00E21E38">
      <w:r>
        <w:separator/>
      </w:r>
    </w:p>
  </w:endnote>
  <w:endnote w:type="continuationSeparator" w:id="0">
    <w:p w:rsidR="00E21E38" w:rsidRDefault="00E2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E38" w:rsidRDefault="00E21E38">
      <w:r>
        <w:separator/>
      </w:r>
    </w:p>
  </w:footnote>
  <w:footnote w:type="continuationSeparator" w:id="0">
    <w:p w:rsidR="00E21E38" w:rsidRDefault="00E21E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B79FB"/>
    <w:rsid w:val="000D628E"/>
    <w:rsid w:val="000E5228"/>
    <w:rsid w:val="000F112E"/>
    <w:rsid w:val="0011605B"/>
    <w:rsid w:val="00123119"/>
    <w:rsid w:val="00155F7F"/>
    <w:rsid w:val="00170216"/>
    <w:rsid w:val="001D5E63"/>
    <w:rsid w:val="001E6F62"/>
    <w:rsid w:val="0020193E"/>
    <w:rsid w:val="002807F6"/>
    <w:rsid w:val="0029751C"/>
    <w:rsid w:val="003325F4"/>
    <w:rsid w:val="00392E21"/>
    <w:rsid w:val="003E5641"/>
    <w:rsid w:val="00457496"/>
    <w:rsid w:val="004B69FA"/>
    <w:rsid w:val="004C0D71"/>
    <w:rsid w:val="004C518D"/>
    <w:rsid w:val="004D1A01"/>
    <w:rsid w:val="004D6E01"/>
    <w:rsid w:val="0050143E"/>
    <w:rsid w:val="00506283"/>
    <w:rsid w:val="005135B5"/>
    <w:rsid w:val="00581B4D"/>
    <w:rsid w:val="005A6019"/>
    <w:rsid w:val="005E6130"/>
    <w:rsid w:val="00617CAC"/>
    <w:rsid w:val="006405FD"/>
    <w:rsid w:val="00695A4A"/>
    <w:rsid w:val="006D45ED"/>
    <w:rsid w:val="006E650F"/>
    <w:rsid w:val="007050D1"/>
    <w:rsid w:val="00710A7C"/>
    <w:rsid w:val="00726997"/>
    <w:rsid w:val="00736564"/>
    <w:rsid w:val="00741221"/>
    <w:rsid w:val="0078376B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516C7"/>
    <w:rsid w:val="009959AC"/>
    <w:rsid w:val="009C06BA"/>
    <w:rsid w:val="009C4DC8"/>
    <w:rsid w:val="009D51BD"/>
    <w:rsid w:val="00A13794"/>
    <w:rsid w:val="00A26C60"/>
    <w:rsid w:val="00A53A09"/>
    <w:rsid w:val="00A63B98"/>
    <w:rsid w:val="00A82925"/>
    <w:rsid w:val="00A93332"/>
    <w:rsid w:val="00AB0E6E"/>
    <w:rsid w:val="00AE5EE6"/>
    <w:rsid w:val="00B045AC"/>
    <w:rsid w:val="00B10BDF"/>
    <w:rsid w:val="00B15C6F"/>
    <w:rsid w:val="00B25C85"/>
    <w:rsid w:val="00B72602"/>
    <w:rsid w:val="00B81A8A"/>
    <w:rsid w:val="00B906C5"/>
    <w:rsid w:val="00BA58C7"/>
    <w:rsid w:val="00BE50AA"/>
    <w:rsid w:val="00BF416F"/>
    <w:rsid w:val="00C20E8F"/>
    <w:rsid w:val="00C7700D"/>
    <w:rsid w:val="00CA7E54"/>
    <w:rsid w:val="00CC1FFC"/>
    <w:rsid w:val="00CC4ACB"/>
    <w:rsid w:val="00CE19DF"/>
    <w:rsid w:val="00D02716"/>
    <w:rsid w:val="00D12968"/>
    <w:rsid w:val="00D37C9D"/>
    <w:rsid w:val="00DF01B2"/>
    <w:rsid w:val="00E05695"/>
    <w:rsid w:val="00E21E38"/>
    <w:rsid w:val="00E93A7F"/>
    <w:rsid w:val="00E9598F"/>
    <w:rsid w:val="00ED3F8A"/>
    <w:rsid w:val="00EF502B"/>
    <w:rsid w:val="00F14CBB"/>
    <w:rsid w:val="00F75CDD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2020-10-13T01:05:00Z</cp:lastPrinted>
  <dcterms:created xsi:type="dcterms:W3CDTF">2021-06-29T04:05:00Z</dcterms:created>
  <dcterms:modified xsi:type="dcterms:W3CDTF">2021-06-29T04:05:00Z</dcterms:modified>
</cp:coreProperties>
</file>