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8838728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801A4C">
            <w:pPr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014031" w:rsidRDefault="003B5907" w:rsidP="00E54B6B">
            <w:pPr>
              <w:pStyle w:val="ConsPlusNormal"/>
              <w:ind w:left="-10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4031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</w:t>
            </w:r>
            <w:r w:rsidRPr="00014031">
              <w:rPr>
                <w:rFonts w:ascii="Times New Roman" w:hAnsi="Times New Roman" w:cs="Times New Roman"/>
                <w:sz w:val="28"/>
                <w:szCs w:val="28"/>
              </w:rPr>
              <w:br/>
              <w:t>"</w:t>
            </w:r>
            <w:r w:rsidR="00014031" w:rsidRPr="00014031">
              <w:rPr>
                <w:rFonts w:ascii="Times New Roman" w:hAnsi="Times New Roman" w:cs="Times New Roman"/>
                <w:sz w:val="28"/>
                <w:szCs w:val="28"/>
              </w:rPr>
              <w:t xml:space="preserve">О мерах по стимулированию добровольной вакцинации от новой </w:t>
            </w:r>
            <w:proofErr w:type="spellStart"/>
            <w:r w:rsidR="00014031" w:rsidRPr="00014031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="00014031" w:rsidRPr="00014031">
              <w:rPr>
                <w:rFonts w:ascii="Times New Roman" w:hAnsi="Times New Roman" w:cs="Times New Roman"/>
                <w:sz w:val="28"/>
                <w:szCs w:val="28"/>
              </w:rPr>
              <w:t xml:space="preserve"> инфекции </w:t>
            </w:r>
            <w:r w:rsidR="004943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14031" w:rsidRPr="00014031">
              <w:rPr>
                <w:rFonts w:ascii="Times New Roman" w:hAnsi="Times New Roman" w:cs="Times New Roman"/>
                <w:sz w:val="28"/>
                <w:szCs w:val="28"/>
              </w:rPr>
              <w:t xml:space="preserve">(COVID-19) в Приморском крае </w:t>
            </w:r>
            <w:r w:rsidR="004943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bookmarkStart w:id="0" w:name="_GoBack"/>
            <w:bookmarkEnd w:id="0"/>
            <w:r w:rsidR="00014031" w:rsidRPr="00014031">
              <w:rPr>
                <w:rFonts w:ascii="Times New Roman" w:hAnsi="Times New Roman" w:cs="Times New Roman"/>
                <w:sz w:val="28"/>
                <w:szCs w:val="28"/>
              </w:rPr>
              <w:t>в 2021 году</w:t>
            </w:r>
            <w:r w:rsidR="009807F9" w:rsidRPr="00014031">
              <w:rPr>
                <w:rFonts w:ascii="Times New Roman" w:hAnsi="Times New Roman" w:cs="Times New Roman"/>
                <w:bCs/>
                <w:sz w:val="28"/>
                <w:szCs w:val="28"/>
              </w:rPr>
              <w:t>"</w:t>
            </w:r>
            <w:r w:rsidR="00062687" w:rsidRPr="000140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(первое чтение)</w:t>
            </w:r>
          </w:p>
        </w:tc>
      </w:tr>
    </w:tbl>
    <w:p w:rsidR="00357541" w:rsidRPr="005B0AE5" w:rsidRDefault="00357541" w:rsidP="00D838B0">
      <w:pPr>
        <w:jc w:val="both"/>
      </w:pPr>
    </w:p>
    <w:p w:rsidR="00DF4E26" w:rsidRPr="00014031" w:rsidRDefault="00DF4E26" w:rsidP="000140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031">
        <w:rPr>
          <w:rFonts w:ascii="Times New Roman" w:hAnsi="Times New Roman" w:cs="Times New Roman"/>
          <w:sz w:val="28"/>
          <w:szCs w:val="28"/>
        </w:rPr>
        <w:t xml:space="preserve">Рассмотрев и обсудив проект закона Приморского края </w:t>
      </w:r>
      <w:r w:rsidRPr="00014031">
        <w:rPr>
          <w:rFonts w:ascii="Times New Roman" w:hAnsi="Times New Roman" w:cs="Times New Roman"/>
          <w:sz w:val="28"/>
          <w:szCs w:val="28"/>
        </w:rPr>
        <w:br/>
        <w:t>"</w:t>
      </w:r>
      <w:r w:rsidR="00014031" w:rsidRPr="00014031">
        <w:rPr>
          <w:rFonts w:ascii="Times New Roman" w:hAnsi="Times New Roman" w:cs="Times New Roman"/>
          <w:sz w:val="28"/>
          <w:szCs w:val="28"/>
        </w:rPr>
        <w:t xml:space="preserve">О мерах по стимулированию добровольной вакцинации от новой </w:t>
      </w:r>
      <w:proofErr w:type="spellStart"/>
      <w:r w:rsidR="00014031" w:rsidRPr="0001403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014031" w:rsidRPr="00014031">
        <w:rPr>
          <w:rFonts w:ascii="Times New Roman" w:hAnsi="Times New Roman" w:cs="Times New Roman"/>
          <w:sz w:val="28"/>
          <w:szCs w:val="28"/>
        </w:rPr>
        <w:t xml:space="preserve"> инфекции (COVID-19) в Приморском крае в 2021 году</w:t>
      </w:r>
      <w:r w:rsidR="00D147E2" w:rsidRPr="00014031">
        <w:rPr>
          <w:rFonts w:ascii="Times New Roman" w:hAnsi="Times New Roman" w:cs="Times New Roman"/>
          <w:sz w:val="28"/>
          <w:szCs w:val="28"/>
        </w:rPr>
        <w:t>"</w:t>
      </w:r>
      <w:r w:rsidRPr="00014031">
        <w:rPr>
          <w:rFonts w:ascii="Times New Roman" w:hAnsi="Times New Roman" w:cs="Times New Roman"/>
          <w:sz w:val="28"/>
          <w:szCs w:val="28"/>
        </w:rPr>
        <w:t>,</w:t>
      </w:r>
      <w:r w:rsidRPr="00014031">
        <w:rPr>
          <w:rFonts w:ascii="Times New Roman" w:hAnsi="Times New Roman" w:cs="Times New Roman"/>
          <w:bCs/>
          <w:sz w:val="28"/>
          <w:szCs w:val="28"/>
        </w:rPr>
        <w:t xml:space="preserve"> внесенный </w:t>
      </w:r>
      <w:r w:rsidR="009807F9" w:rsidRPr="00014031">
        <w:rPr>
          <w:rFonts w:ascii="Times New Roman" w:hAnsi="Times New Roman" w:cs="Times New Roman"/>
          <w:sz w:val="28"/>
          <w:szCs w:val="28"/>
        </w:rPr>
        <w:t>Губернатором Приморского края</w:t>
      </w:r>
      <w:r w:rsidR="00D838B0" w:rsidRPr="00014031">
        <w:rPr>
          <w:rFonts w:ascii="Times New Roman" w:hAnsi="Times New Roman" w:cs="Times New Roman"/>
          <w:sz w:val="28"/>
          <w:szCs w:val="28"/>
        </w:rPr>
        <w:t xml:space="preserve"> </w:t>
      </w:r>
      <w:r w:rsidR="00F97F48" w:rsidRPr="00014031">
        <w:rPr>
          <w:rFonts w:ascii="Times New Roman" w:hAnsi="Times New Roman" w:cs="Times New Roman"/>
          <w:sz w:val="28"/>
          <w:szCs w:val="28"/>
        </w:rPr>
        <w:t xml:space="preserve">в целях снижения уровня смертности среди населения Приморского края от новой </w:t>
      </w:r>
      <w:proofErr w:type="spellStart"/>
      <w:r w:rsidR="00F97F48" w:rsidRPr="0001403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F97F48" w:rsidRPr="00014031">
        <w:rPr>
          <w:rFonts w:ascii="Times New Roman" w:hAnsi="Times New Roman" w:cs="Times New Roman"/>
          <w:sz w:val="28"/>
          <w:szCs w:val="28"/>
        </w:rPr>
        <w:t xml:space="preserve"> инфекции (COVID-19) и стимулирования добровольной вакцинации от новой </w:t>
      </w:r>
      <w:proofErr w:type="spellStart"/>
      <w:r w:rsidR="00F97F48" w:rsidRPr="0001403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F97F48" w:rsidRPr="00014031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F97F48" w:rsidRPr="00014031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F97F48" w:rsidRPr="00014031">
        <w:rPr>
          <w:rFonts w:ascii="Times New Roman" w:hAnsi="Times New Roman" w:cs="Times New Roman"/>
          <w:sz w:val="28"/>
          <w:szCs w:val="28"/>
        </w:rPr>
        <w:t xml:space="preserve">-19) на территории Приморского края, которым устанавливается </w:t>
      </w:r>
      <w:r w:rsidR="00014031" w:rsidRPr="00014031">
        <w:rPr>
          <w:rFonts w:ascii="Times New Roman" w:hAnsi="Times New Roman" w:cs="Times New Roman"/>
          <w:sz w:val="28"/>
          <w:szCs w:val="28"/>
        </w:rPr>
        <w:t xml:space="preserve">дополнительная мера социальной поддержки для граждан Российской Федерации, постоянно проживающих на территории Приморского края, прошедших иммунизацию (I и II этапы или только I этап для вакцины </w:t>
      </w:r>
      <w:r w:rsidR="00014031">
        <w:rPr>
          <w:rFonts w:ascii="Times New Roman" w:hAnsi="Times New Roman" w:cs="Times New Roman"/>
          <w:sz w:val="28"/>
          <w:szCs w:val="28"/>
        </w:rPr>
        <w:t>"</w:t>
      </w:r>
      <w:r w:rsidR="00014031" w:rsidRPr="00014031">
        <w:rPr>
          <w:rFonts w:ascii="Times New Roman" w:hAnsi="Times New Roman" w:cs="Times New Roman"/>
          <w:sz w:val="28"/>
          <w:szCs w:val="28"/>
        </w:rPr>
        <w:t xml:space="preserve">Спутник </w:t>
      </w:r>
      <w:proofErr w:type="spellStart"/>
      <w:r w:rsidR="00014031" w:rsidRPr="00014031">
        <w:rPr>
          <w:rFonts w:ascii="Times New Roman" w:hAnsi="Times New Roman" w:cs="Times New Roman"/>
          <w:sz w:val="28"/>
          <w:szCs w:val="28"/>
        </w:rPr>
        <w:t>Лайт</w:t>
      </w:r>
      <w:proofErr w:type="spellEnd"/>
      <w:r w:rsidR="00014031">
        <w:rPr>
          <w:rFonts w:ascii="Times New Roman" w:hAnsi="Times New Roman" w:cs="Times New Roman"/>
          <w:sz w:val="28"/>
          <w:szCs w:val="28"/>
        </w:rPr>
        <w:t>"</w:t>
      </w:r>
      <w:r w:rsidR="00014031" w:rsidRPr="00014031">
        <w:rPr>
          <w:rFonts w:ascii="Times New Roman" w:hAnsi="Times New Roman" w:cs="Times New Roman"/>
          <w:sz w:val="28"/>
          <w:szCs w:val="28"/>
        </w:rPr>
        <w:t xml:space="preserve">) вакцинами для профилактики новой </w:t>
      </w:r>
      <w:proofErr w:type="spellStart"/>
      <w:r w:rsidR="00014031" w:rsidRPr="0001403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014031" w:rsidRPr="00014031">
        <w:rPr>
          <w:rFonts w:ascii="Times New Roman" w:hAnsi="Times New Roman" w:cs="Times New Roman"/>
          <w:sz w:val="28"/>
          <w:szCs w:val="28"/>
        </w:rPr>
        <w:t xml:space="preserve"> инфекции (COVID-19) до 15 сентября 2021 года на территории Приморского края, данные о которых внесены в Регистр вакцинированных от COVID-19 в Единой государственной информационной системе здравоохранения</w:t>
      </w:r>
      <w:r w:rsidR="00F97F48" w:rsidRPr="00014031">
        <w:rPr>
          <w:rFonts w:ascii="Times New Roman" w:hAnsi="Times New Roman" w:cs="Times New Roman"/>
          <w:sz w:val="28"/>
          <w:szCs w:val="28"/>
        </w:rPr>
        <w:t>, путем выдачи сертификата на жилое помещение или сертификата на автомобиль</w:t>
      </w:r>
      <w:r w:rsidR="00930FCD" w:rsidRPr="00014031">
        <w:rPr>
          <w:rFonts w:ascii="Times New Roman" w:hAnsi="Times New Roman" w:cs="Times New Roman"/>
          <w:sz w:val="28"/>
          <w:szCs w:val="28"/>
        </w:rPr>
        <w:t>,</w:t>
      </w:r>
      <w:r w:rsidR="00CE4454" w:rsidRPr="00014031">
        <w:rPr>
          <w:rFonts w:ascii="Times New Roman" w:hAnsi="Times New Roman" w:cs="Times New Roman"/>
          <w:sz w:val="28"/>
          <w:szCs w:val="28"/>
        </w:rPr>
        <w:t xml:space="preserve"> </w:t>
      </w:r>
      <w:r w:rsidRPr="00014031">
        <w:rPr>
          <w:rFonts w:ascii="Times New Roman" w:hAnsi="Times New Roman" w:cs="Times New Roman"/>
          <w:sz w:val="28"/>
          <w:szCs w:val="28"/>
        </w:rPr>
        <w:t>комитет</w:t>
      </w:r>
    </w:p>
    <w:p w:rsidR="0011239A" w:rsidRPr="00014031" w:rsidRDefault="0011239A" w:rsidP="00014031">
      <w:pPr>
        <w:ind w:firstLine="709"/>
        <w:jc w:val="both"/>
        <w:rPr>
          <w:szCs w:val="28"/>
        </w:rPr>
      </w:pPr>
    </w:p>
    <w:p w:rsidR="00DF4E26" w:rsidRPr="000434D8" w:rsidRDefault="00DF4E26" w:rsidP="00CE4454">
      <w:pPr>
        <w:pStyle w:val="a3"/>
        <w:tabs>
          <w:tab w:val="left" w:pos="708"/>
        </w:tabs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DF4E26" w:rsidRPr="00E54B6B" w:rsidRDefault="00DF4E26" w:rsidP="00E54B6B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F4E26" w:rsidRPr="00E54B6B" w:rsidRDefault="00DF4E26" w:rsidP="00E54B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6B">
        <w:rPr>
          <w:rFonts w:ascii="Times New Roman" w:hAnsi="Times New Roman" w:cs="Times New Roman"/>
          <w:sz w:val="28"/>
          <w:szCs w:val="28"/>
        </w:rPr>
        <w:t>1.Согласиться с проектом закона Приморского края "</w:t>
      </w:r>
      <w:r w:rsidR="00014031" w:rsidRPr="00014031">
        <w:rPr>
          <w:rFonts w:ascii="Times New Roman" w:hAnsi="Times New Roman" w:cs="Times New Roman"/>
          <w:sz w:val="28"/>
          <w:szCs w:val="28"/>
        </w:rPr>
        <w:t xml:space="preserve">О мерах по стимулированию добровольной вакцинации от новой </w:t>
      </w:r>
      <w:proofErr w:type="spellStart"/>
      <w:r w:rsidR="00014031" w:rsidRPr="0001403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014031" w:rsidRPr="00014031">
        <w:rPr>
          <w:rFonts w:ascii="Times New Roman" w:hAnsi="Times New Roman" w:cs="Times New Roman"/>
          <w:sz w:val="28"/>
          <w:szCs w:val="28"/>
        </w:rPr>
        <w:t xml:space="preserve"> инфекции (COVID-19) в Приморском крае в 2021 году</w:t>
      </w:r>
      <w:r w:rsidRPr="00E54B6B">
        <w:rPr>
          <w:rFonts w:ascii="Times New Roman" w:hAnsi="Times New Roman" w:cs="Times New Roman"/>
          <w:sz w:val="28"/>
          <w:szCs w:val="28"/>
        </w:rPr>
        <w:t>".</w:t>
      </w:r>
    </w:p>
    <w:p w:rsidR="00DF4E26" w:rsidRPr="00E54B6B" w:rsidRDefault="00DF4E26" w:rsidP="00E54B6B">
      <w:pPr>
        <w:ind w:firstLine="709"/>
        <w:jc w:val="both"/>
        <w:rPr>
          <w:szCs w:val="28"/>
        </w:rPr>
      </w:pPr>
    </w:p>
    <w:p w:rsidR="00DF4E26" w:rsidRDefault="00DF4E26" w:rsidP="00E54B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6B">
        <w:rPr>
          <w:rFonts w:ascii="Times New Roman" w:hAnsi="Times New Roman" w:cs="Times New Roman"/>
          <w:sz w:val="28"/>
          <w:szCs w:val="28"/>
        </w:rPr>
        <w:t>2.Рассмотреть проект закона Приморского края "</w:t>
      </w:r>
      <w:r w:rsidR="00014031" w:rsidRPr="00014031">
        <w:rPr>
          <w:rFonts w:ascii="Times New Roman" w:hAnsi="Times New Roman" w:cs="Times New Roman"/>
          <w:sz w:val="28"/>
          <w:szCs w:val="28"/>
        </w:rPr>
        <w:t xml:space="preserve">О мерах по стимулированию добровольной вакцинации от новой </w:t>
      </w:r>
      <w:proofErr w:type="spellStart"/>
      <w:r w:rsidR="00014031" w:rsidRPr="0001403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014031" w:rsidRPr="00014031">
        <w:rPr>
          <w:rFonts w:ascii="Times New Roman" w:hAnsi="Times New Roman" w:cs="Times New Roman"/>
          <w:sz w:val="28"/>
          <w:szCs w:val="28"/>
        </w:rPr>
        <w:t xml:space="preserve"> инфекции (COVID-19) в Приморском крае в 2021 году</w:t>
      </w:r>
      <w:r w:rsidR="009807F9" w:rsidRPr="00E54B6B">
        <w:rPr>
          <w:rFonts w:ascii="Times New Roman" w:hAnsi="Times New Roman" w:cs="Times New Roman"/>
          <w:bCs/>
          <w:sz w:val="28"/>
          <w:szCs w:val="28"/>
        </w:rPr>
        <w:t>"</w:t>
      </w:r>
      <w:r w:rsidRPr="00E54B6B">
        <w:rPr>
          <w:rFonts w:ascii="Times New Roman" w:hAnsi="Times New Roman" w:cs="Times New Roman"/>
          <w:sz w:val="28"/>
          <w:szCs w:val="28"/>
        </w:rPr>
        <w:t xml:space="preserve"> в первом чтении на очередном заседании Законодательного Собрания. </w:t>
      </w:r>
    </w:p>
    <w:p w:rsidR="00014031" w:rsidRPr="00E54B6B" w:rsidRDefault="00014031" w:rsidP="00E54B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4E26" w:rsidRDefault="00DF4E26" w:rsidP="00F8458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0434D8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DF4E26" w:rsidRDefault="00DF4E26" w:rsidP="00F8458F">
      <w:pPr>
        <w:ind w:firstLine="709"/>
        <w:jc w:val="both"/>
        <w:rPr>
          <w:szCs w:val="28"/>
        </w:rPr>
      </w:pPr>
      <w:r w:rsidRPr="00544868">
        <w:rPr>
          <w:szCs w:val="28"/>
        </w:rPr>
        <w:lastRenderedPageBreak/>
        <w:t xml:space="preserve">4.Поручить </w:t>
      </w:r>
      <w:r w:rsidR="00801A4C">
        <w:rPr>
          <w:szCs w:val="28"/>
        </w:rPr>
        <w:t>Косьяненко Т.С.</w:t>
      </w:r>
      <w:r w:rsidRPr="00544868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Pr="00544868">
        <w:rPr>
          <w:szCs w:val="28"/>
        </w:rPr>
        <w:br/>
        <w:t>выступить на заседании Законодательного Собрания с содокладом по данному вопросу.</w:t>
      </w:r>
    </w:p>
    <w:p w:rsidR="00DF4E26" w:rsidRPr="00544868" w:rsidRDefault="00DF4E26" w:rsidP="00F8458F">
      <w:pPr>
        <w:ind w:firstLine="709"/>
        <w:jc w:val="both"/>
        <w:rPr>
          <w:szCs w:val="28"/>
        </w:rPr>
      </w:pPr>
    </w:p>
    <w:p w:rsidR="00DF4E26" w:rsidRPr="00544868" w:rsidRDefault="00DF4E26" w:rsidP="00F8458F">
      <w:pPr>
        <w:ind w:firstLine="709"/>
        <w:jc w:val="both"/>
        <w:rPr>
          <w:szCs w:val="28"/>
        </w:rPr>
      </w:pPr>
      <w:r w:rsidRPr="00544868">
        <w:rPr>
          <w:szCs w:val="28"/>
        </w:rPr>
        <w:t>5.Определить время, необходимое для рассмотрения Законодательным Собра</w:t>
      </w:r>
      <w:r w:rsidR="009807F9">
        <w:rPr>
          <w:szCs w:val="28"/>
        </w:rPr>
        <w:t>нием данного законопроекта, - 10</w:t>
      </w:r>
      <w:r w:rsidRPr="00544868">
        <w:rPr>
          <w:szCs w:val="28"/>
        </w:rPr>
        <w:t xml:space="preserve"> ми</w:t>
      </w:r>
      <w:r w:rsidR="00CE4454">
        <w:rPr>
          <w:szCs w:val="28"/>
        </w:rPr>
        <w:t>нут, в том числе для содоклада -</w:t>
      </w:r>
      <w:r w:rsidRPr="00544868">
        <w:rPr>
          <w:szCs w:val="28"/>
        </w:rPr>
        <w:t xml:space="preserve"> </w:t>
      </w:r>
      <w:r w:rsidRPr="00544868">
        <w:rPr>
          <w:szCs w:val="28"/>
        </w:rPr>
        <w:br/>
        <w:t>2 минуты.</w:t>
      </w: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5B4734" w:rsidRPr="00411B12" w:rsidRDefault="00DF4E26" w:rsidP="00345243">
      <w:pPr>
        <w:tabs>
          <w:tab w:val="left" w:pos="709"/>
        </w:tabs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</w:t>
      </w:r>
      <w:r w:rsidR="00801A4C">
        <w:rPr>
          <w:szCs w:val="28"/>
        </w:rPr>
        <w:t xml:space="preserve">                 Т.С. Косьяненко</w:t>
      </w:r>
    </w:p>
    <w:sectPr w:rsidR="005B4734" w:rsidRPr="00411B12" w:rsidSect="0011239A">
      <w:headerReference w:type="default" r:id="rId9"/>
      <w:pgSz w:w="11906" w:h="16838"/>
      <w:pgMar w:top="851" w:right="851" w:bottom="993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5EA" w:rsidRDefault="00E045EA">
      <w:r>
        <w:separator/>
      </w:r>
    </w:p>
  </w:endnote>
  <w:endnote w:type="continuationSeparator" w:id="0">
    <w:p w:rsidR="00E045EA" w:rsidRDefault="00E04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5EA" w:rsidRDefault="00E045EA">
      <w:r>
        <w:separator/>
      </w:r>
    </w:p>
  </w:footnote>
  <w:footnote w:type="continuationSeparator" w:id="0">
    <w:p w:rsidR="00E045EA" w:rsidRDefault="00E04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34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14031"/>
    <w:rsid w:val="00020609"/>
    <w:rsid w:val="00022B36"/>
    <w:rsid w:val="00024502"/>
    <w:rsid w:val="000428E7"/>
    <w:rsid w:val="000514C7"/>
    <w:rsid w:val="00053C61"/>
    <w:rsid w:val="000541EA"/>
    <w:rsid w:val="00062687"/>
    <w:rsid w:val="0007115A"/>
    <w:rsid w:val="00080DED"/>
    <w:rsid w:val="000840CF"/>
    <w:rsid w:val="000958F7"/>
    <w:rsid w:val="000B4765"/>
    <w:rsid w:val="00100280"/>
    <w:rsid w:val="001003A4"/>
    <w:rsid w:val="00106606"/>
    <w:rsid w:val="001066C0"/>
    <w:rsid w:val="0011239A"/>
    <w:rsid w:val="001412D4"/>
    <w:rsid w:val="00153952"/>
    <w:rsid w:val="00160F97"/>
    <w:rsid w:val="00171D5F"/>
    <w:rsid w:val="00197F13"/>
    <w:rsid w:val="001B3A35"/>
    <w:rsid w:val="001B5908"/>
    <w:rsid w:val="001C5162"/>
    <w:rsid w:val="001D3F75"/>
    <w:rsid w:val="0020003C"/>
    <w:rsid w:val="002075DA"/>
    <w:rsid w:val="0022681B"/>
    <w:rsid w:val="00246E65"/>
    <w:rsid w:val="00273220"/>
    <w:rsid w:val="002800D6"/>
    <w:rsid w:val="002831D5"/>
    <w:rsid w:val="002B5218"/>
    <w:rsid w:val="002B53A5"/>
    <w:rsid w:val="002D0E29"/>
    <w:rsid w:val="002D2C82"/>
    <w:rsid w:val="002E13E1"/>
    <w:rsid w:val="002F410A"/>
    <w:rsid w:val="002F6057"/>
    <w:rsid w:val="00305038"/>
    <w:rsid w:val="00334BBC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B5907"/>
    <w:rsid w:val="003C5CC6"/>
    <w:rsid w:val="003C63EF"/>
    <w:rsid w:val="003D0679"/>
    <w:rsid w:val="003D4A28"/>
    <w:rsid w:val="003E0A15"/>
    <w:rsid w:val="003E4F03"/>
    <w:rsid w:val="003F0306"/>
    <w:rsid w:val="003F2358"/>
    <w:rsid w:val="0040318A"/>
    <w:rsid w:val="00411B12"/>
    <w:rsid w:val="00413FD8"/>
    <w:rsid w:val="00416D73"/>
    <w:rsid w:val="00461E2B"/>
    <w:rsid w:val="00485901"/>
    <w:rsid w:val="00492F25"/>
    <w:rsid w:val="00494348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70C36"/>
    <w:rsid w:val="00576B1C"/>
    <w:rsid w:val="00576C2D"/>
    <w:rsid w:val="00587463"/>
    <w:rsid w:val="005B0AE5"/>
    <w:rsid w:val="005B263B"/>
    <w:rsid w:val="005B4734"/>
    <w:rsid w:val="005B4FC0"/>
    <w:rsid w:val="005B5CB1"/>
    <w:rsid w:val="00613671"/>
    <w:rsid w:val="00635CDC"/>
    <w:rsid w:val="006424DD"/>
    <w:rsid w:val="0064402D"/>
    <w:rsid w:val="0065214A"/>
    <w:rsid w:val="006618CA"/>
    <w:rsid w:val="00661C9E"/>
    <w:rsid w:val="00664145"/>
    <w:rsid w:val="006779CB"/>
    <w:rsid w:val="00692D49"/>
    <w:rsid w:val="006A1096"/>
    <w:rsid w:val="006A2F5D"/>
    <w:rsid w:val="006A3AC6"/>
    <w:rsid w:val="006A626B"/>
    <w:rsid w:val="006D055F"/>
    <w:rsid w:val="006E16C2"/>
    <w:rsid w:val="007128C1"/>
    <w:rsid w:val="007258FB"/>
    <w:rsid w:val="00751091"/>
    <w:rsid w:val="0076161C"/>
    <w:rsid w:val="0077644A"/>
    <w:rsid w:val="00786927"/>
    <w:rsid w:val="00786CB1"/>
    <w:rsid w:val="00797338"/>
    <w:rsid w:val="007A4504"/>
    <w:rsid w:val="007A5C6D"/>
    <w:rsid w:val="007B7E79"/>
    <w:rsid w:val="007D0572"/>
    <w:rsid w:val="007D2DA7"/>
    <w:rsid w:val="007E00F9"/>
    <w:rsid w:val="007E2DAE"/>
    <w:rsid w:val="007F0598"/>
    <w:rsid w:val="007F236F"/>
    <w:rsid w:val="007F2AB1"/>
    <w:rsid w:val="007F6D94"/>
    <w:rsid w:val="00801A4C"/>
    <w:rsid w:val="008040CC"/>
    <w:rsid w:val="0081679B"/>
    <w:rsid w:val="00823DC3"/>
    <w:rsid w:val="008242A6"/>
    <w:rsid w:val="008242F8"/>
    <w:rsid w:val="0084124C"/>
    <w:rsid w:val="00841A23"/>
    <w:rsid w:val="00841C61"/>
    <w:rsid w:val="00847631"/>
    <w:rsid w:val="008602F8"/>
    <w:rsid w:val="00864F07"/>
    <w:rsid w:val="008753E1"/>
    <w:rsid w:val="008757ED"/>
    <w:rsid w:val="0087792E"/>
    <w:rsid w:val="00880C76"/>
    <w:rsid w:val="008818ED"/>
    <w:rsid w:val="00881B6B"/>
    <w:rsid w:val="008B0573"/>
    <w:rsid w:val="008B73BA"/>
    <w:rsid w:val="008D6189"/>
    <w:rsid w:val="008E27BA"/>
    <w:rsid w:val="008F0BB4"/>
    <w:rsid w:val="008F7227"/>
    <w:rsid w:val="009179B6"/>
    <w:rsid w:val="009270E5"/>
    <w:rsid w:val="00930FCD"/>
    <w:rsid w:val="00963316"/>
    <w:rsid w:val="00963B78"/>
    <w:rsid w:val="0096761F"/>
    <w:rsid w:val="009807F9"/>
    <w:rsid w:val="00983BB6"/>
    <w:rsid w:val="00993135"/>
    <w:rsid w:val="0099314B"/>
    <w:rsid w:val="009A5F94"/>
    <w:rsid w:val="009C0E0F"/>
    <w:rsid w:val="009E5CD9"/>
    <w:rsid w:val="009F0165"/>
    <w:rsid w:val="009F4CD7"/>
    <w:rsid w:val="009F626B"/>
    <w:rsid w:val="00A026C8"/>
    <w:rsid w:val="00A06A51"/>
    <w:rsid w:val="00A5598C"/>
    <w:rsid w:val="00A72E6C"/>
    <w:rsid w:val="00A863BA"/>
    <w:rsid w:val="00A90CF8"/>
    <w:rsid w:val="00AB1985"/>
    <w:rsid w:val="00AC1DF0"/>
    <w:rsid w:val="00AD1ABA"/>
    <w:rsid w:val="00B226F6"/>
    <w:rsid w:val="00B26B76"/>
    <w:rsid w:val="00B6086B"/>
    <w:rsid w:val="00B6200A"/>
    <w:rsid w:val="00B62158"/>
    <w:rsid w:val="00B65160"/>
    <w:rsid w:val="00B668A9"/>
    <w:rsid w:val="00B7325E"/>
    <w:rsid w:val="00B77691"/>
    <w:rsid w:val="00B803DE"/>
    <w:rsid w:val="00BE16C2"/>
    <w:rsid w:val="00BE188D"/>
    <w:rsid w:val="00BF6C56"/>
    <w:rsid w:val="00C12FA9"/>
    <w:rsid w:val="00C54F1C"/>
    <w:rsid w:val="00C65A02"/>
    <w:rsid w:val="00C9335B"/>
    <w:rsid w:val="00C958B6"/>
    <w:rsid w:val="00CA0351"/>
    <w:rsid w:val="00CB6451"/>
    <w:rsid w:val="00CC5543"/>
    <w:rsid w:val="00CE4454"/>
    <w:rsid w:val="00CF0A02"/>
    <w:rsid w:val="00CF594E"/>
    <w:rsid w:val="00CF64C2"/>
    <w:rsid w:val="00CF6BC7"/>
    <w:rsid w:val="00D04B43"/>
    <w:rsid w:val="00D12507"/>
    <w:rsid w:val="00D147E2"/>
    <w:rsid w:val="00D17A7A"/>
    <w:rsid w:val="00D239BB"/>
    <w:rsid w:val="00D2405F"/>
    <w:rsid w:val="00D47F8A"/>
    <w:rsid w:val="00D5252B"/>
    <w:rsid w:val="00D67A58"/>
    <w:rsid w:val="00D838B0"/>
    <w:rsid w:val="00D92808"/>
    <w:rsid w:val="00DA5574"/>
    <w:rsid w:val="00DB1E06"/>
    <w:rsid w:val="00DD0D16"/>
    <w:rsid w:val="00DE0F30"/>
    <w:rsid w:val="00DF0891"/>
    <w:rsid w:val="00DF4E26"/>
    <w:rsid w:val="00E039BF"/>
    <w:rsid w:val="00E045EA"/>
    <w:rsid w:val="00E11015"/>
    <w:rsid w:val="00E1673A"/>
    <w:rsid w:val="00E30632"/>
    <w:rsid w:val="00E326C2"/>
    <w:rsid w:val="00E37002"/>
    <w:rsid w:val="00E40D97"/>
    <w:rsid w:val="00E42612"/>
    <w:rsid w:val="00E47C0D"/>
    <w:rsid w:val="00E5293C"/>
    <w:rsid w:val="00E54B6B"/>
    <w:rsid w:val="00E618FF"/>
    <w:rsid w:val="00E622A2"/>
    <w:rsid w:val="00E77161"/>
    <w:rsid w:val="00E85955"/>
    <w:rsid w:val="00E95673"/>
    <w:rsid w:val="00EA3F78"/>
    <w:rsid w:val="00EA477F"/>
    <w:rsid w:val="00EA7387"/>
    <w:rsid w:val="00ED001E"/>
    <w:rsid w:val="00ED3F79"/>
    <w:rsid w:val="00EF5B89"/>
    <w:rsid w:val="00F01691"/>
    <w:rsid w:val="00F01DD8"/>
    <w:rsid w:val="00F422AD"/>
    <w:rsid w:val="00F52407"/>
    <w:rsid w:val="00F5292F"/>
    <w:rsid w:val="00F569E3"/>
    <w:rsid w:val="00F57673"/>
    <w:rsid w:val="00F65AF9"/>
    <w:rsid w:val="00F8458F"/>
    <w:rsid w:val="00F90647"/>
    <w:rsid w:val="00F92A08"/>
    <w:rsid w:val="00F93304"/>
    <w:rsid w:val="00F97F48"/>
    <w:rsid w:val="00FA16BB"/>
    <w:rsid w:val="00FA6B6C"/>
    <w:rsid w:val="00FA7034"/>
    <w:rsid w:val="00FF5B7D"/>
    <w:rsid w:val="00FF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72096C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6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0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0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1258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113</cp:revision>
  <cp:lastPrinted>2021-05-11T01:35:00Z</cp:lastPrinted>
  <dcterms:created xsi:type="dcterms:W3CDTF">2019-03-20T23:06:00Z</dcterms:created>
  <dcterms:modified xsi:type="dcterms:W3CDTF">2021-07-21T05:42:00Z</dcterms:modified>
</cp:coreProperties>
</file>