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499399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2E4900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 w:rsidR="00A12945" w:rsidRPr="00A12945">
              <w:rPr>
                <w:szCs w:val="28"/>
              </w:rPr>
              <w:t>"</w:t>
            </w:r>
            <w:r w:rsidR="002E4900" w:rsidRPr="002E4900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A12945" w:rsidRPr="00A12945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A12945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проект закона Приморского края </w:t>
      </w:r>
      <w:r w:rsidR="00A12945" w:rsidRPr="00A12945">
        <w:rPr>
          <w:szCs w:val="28"/>
        </w:rPr>
        <w:t>"</w:t>
      </w:r>
      <w:r w:rsidR="002E4900" w:rsidRPr="002E4900">
        <w:rPr>
          <w:szCs w:val="28"/>
        </w:rPr>
        <w:t>О внесении изменений в отдельные законодательные акты Приморского края</w:t>
      </w:r>
      <w:r w:rsidR="00A12945" w:rsidRPr="00A12945">
        <w:rPr>
          <w:szCs w:val="28"/>
        </w:rPr>
        <w:t>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2E4900" w:rsidRPr="002E4900">
        <w:t xml:space="preserve"> </w:t>
      </w:r>
      <w:r w:rsidR="002E4900" w:rsidRPr="002E4900">
        <w:rPr>
          <w:color w:val="000000"/>
          <w:spacing w:val="1"/>
          <w:szCs w:val="28"/>
        </w:rPr>
        <w:t>в целях приведения законодательства Приморского края в соответствие с федеральным законодательством</w:t>
      </w:r>
      <w:r w:rsidR="00614E56">
        <w:rPr>
          <w:color w:val="000000"/>
          <w:spacing w:val="1"/>
          <w:szCs w:val="28"/>
        </w:rPr>
        <w:t>,</w:t>
      </w:r>
      <w:r w:rsidR="00BB7D19" w:rsidRPr="00BB7D19">
        <w:rPr>
          <w:color w:val="000000"/>
          <w:spacing w:val="1"/>
          <w:szCs w:val="28"/>
        </w:rPr>
        <w:t xml:space="preserve">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3A2D0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проект закона Приморского края </w:t>
      </w:r>
      <w:r w:rsidR="003A2D04" w:rsidRPr="003A2D04">
        <w:rPr>
          <w:szCs w:val="28"/>
        </w:rPr>
        <w:t>"</w:t>
      </w:r>
      <w:r w:rsidR="00DF4FB1" w:rsidRPr="00DF4FB1">
        <w:rPr>
          <w:szCs w:val="28"/>
        </w:rPr>
        <w:t>О внесении изменений в отдельные законодательные акты Приморского края</w:t>
      </w:r>
      <w:r w:rsidR="003A2D04" w:rsidRPr="003A2D04">
        <w:rPr>
          <w:szCs w:val="28"/>
        </w:rPr>
        <w:t>"</w:t>
      </w:r>
      <w:r w:rsidR="002D2587" w:rsidRPr="00090361">
        <w:rPr>
          <w:szCs w:val="28"/>
        </w:rPr>
        <w:t xml:space="preserve"> в первом чтении </w:t>
      </w:r>
      <w:r w:rsidR="00DF4FB1">
        <w:rPr>
          <w:szCs w:val="28"/>
        </w:rPr>
        <w:br/>
      </w:r>
      <w:bookmarkStart w:id="0" w:name="_GoBack"/>
      <w:bookmarkEnd w:id="0"/>
      <w:r w:rsidR="002D2587" w:rsidRPr="00090361">
        <w:rPr>
          <w:szCs w:val="28"/>
        </w:rPr>
        <w:t xml:space="preserve">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r w:rsidR="0021181F">
        <w:rPr>
          <w:szCs w:val="28"/>
        </w:rPr>
        <w:t>Косьяненко Т.С.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         </w:t>
      </w:r>
      <w:r w:rsidR="004F59AE">
        <w:rPr>
          <w:szCs w:val="28"/>
        </w:rPr>
        <w:t>Т.С.</w:t>
      </w:r>
      <w:r>
        <w:rPr>
          <w:szCs w:val="28"/>
        </w:rPr>
        <w:t xml:space="preserve"> </w:t>
      </w:r>
      <w:r w:rsidR="004F59AE">
        <w:rPr>
          <w:szCs w:val="28"/>
        </w:rPr>
        <w:t>Косьяненко</w:t>
      </w:r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BCD" w:rsidRDefault="00442BCD">
      <w:r>
        <w:separator/>
      </w:r>
    </w:p>
  </w:endnote>
  <w:endnote w:type="continuationSeparator" w:id="0">
    <w:p w:rsidR="00442BCD" w:rsidRDefault="0044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BCD" w:rsidRDefault="00442BCD">
      <w:r>
        <w:separator/>
      </w:r>
    </w:p>
  </w:footnote>
  <w:footnote w:type="continuationSeparator" w:id="0">
    <w:p w:rsidR="00442BCD" w:rsidRDefault="00442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D1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2B8C"/>
    <w:rsid w:val="00053C61"/>
    <w:rsid w:val="00063A2F"/>
    <w:rsid w:val="00080DED"/>
    <w:rsid w:val="001048E8"/>
    <w:rsid w:val="001412D4"/>
    <w:rsid w:val="00160F97"/>
    <w:rsid w:val="001B3A35"/>
    <w:rsid w:val="001C5162"/>
    <w:rsid w:val="0020003C"/>
    <w:rsid w:val="0021181F"/>
    <w:rsid w:val="00216A1A"/>
    <w:rsid w:val="00232DD4"/>
    <w:rsid w:val="00247D1C"/>
    <w:rsid w:val="00250406"/>
    <w:rsid w:val="002831D5"/>
    <w:rsid w:val="002D0E29"/>
    <w:rsid w:val="002D2587"/>
    <w:rsid w:val="002E4900"/>
    <w:rsid w:val="00357541"/>
    <w:rsid w:val="003576BC"/>
    <w:rsid w:val="0037361B"/>
    <w:rsid w:val="00383131"/>
    <w:rsid w:val="003A2D04"/>
    <w:rsid w:val="003B4C86"/>
    <w:rsid w:val="003B593D"/>
    <w:rsid w:val="003C63EF"/>
    <w:rsid w:val="003D4A28"/>
    <w:rsid w:val="003F2358"/>
    <w:rsid w:val="0040492B"/>
    <w:rsid w:val="00413FD8"/>
    <w:rsid w:val="00442389"/>
    <w:rsid w:val="00442BCD"/>
    <w:rsid w:val="00460A9A"/>
    <w:rsid w:val="00461E2B"/>
    <w:rsid w:val="00466E8B"/>
    <w:rsid w:val="004F59AE"/>
    <w:rsid w:val="004F6FC2"/>
    <w:rsid w:val="00583873"/>
    <w:rsid w:val="00586DE3"/>
    <w:rsid w:val="00593061"/>
    <w:rsid w:val="005A68C6"/>
    <w:rsid w:val="005B5CB1"/>
    <w:rsid w:val="00607E4A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8729E"/>
    <w:rsid w:val="007A4504"/>
    <w:rsid w:val="007D29C2"/>
    <w:rsid w:val="007F0598"/>
    <w:rsid w:val="007F4756"/>
    <w:rsid w:val="00817926"/>
    <w:rsid w:val="0082777B"/>
    <w:rsid w:val="00844079"/>
    <w:rsid w:val="008602F8"/>
    <w:rsid w:val="0087792E"/>
    <w:rsid w:val="00881B6B"/>
    <w:rsid w:val="00886EDD"/>
    <w:rsid w:val="008B0573"/>
    <w:rsid w:val="008B73F7"/>
    <w:rsid w:val="008E4E88"/>
    <w:rsid w:val="00923139"/>
    <w:rsid w:val="009512EC"/>
    <w:rsid w:val="00982EE8"/>
    <w:rsid w:val="0099314B"/>
    <w:rsid w:val="009E5CD9"/>
    <w:rsid w:val="009E6B11"/>
    <w:rsid w:val="009F0165"/>
    <w:rsid w:val="009F626B"/>
    <w:rsid w:val="00A12945"/>
    <w:rsid w:val="00A86070"/>
    <w:rsid w:val="00A90A74"/>
    <w:rsid w:val="00AC18C6"/>
    <w:rsid w:val="00AE5C10"/>
    <w:rsid w:val="00AF439B"/>
    <w:rsid w:val="00B26B76"/>
    <w:rsid w:val="00B34583"/>
    <w:rsid w:val="00B65160"/>
    <w:rsid w:val="00B668A9"/>
    <w:rsid w:val="00B70F88"/>
    <w:rsid w:val="00B803DE"/>
    <w:rsid w:val="00BB13B5"/>
    <w:rsid w:val="00BB7D19"/>
    <w:rsid w:val="00BC6208"/>
    <w:rsid w:val="00BE16C2"/>
    <w:rsid w:val="00C232AF"/>
    <w:rsid w:val="00C34E7A"/>
    <w:rsid w:val="00C379A0"/>
    <w:rsid w:val="00C9335B"/>
    <w:rsid w:val="00C958B6"/>
    <w:rsid w:val="00C97F87"/>
    <w:rsid w:val="00CF2ADE"/>
    <w:rsid w:val="00D17A7A"/>
    <w:rsid w:val="00D22851"/>
    <w:rsid w:val="00D34457"/>
    <w:rsid w:val="00D47F8A"/>
    <w:rsid w:val="00D50DE6"/>
    <w:rsid w:val="00DF4FB1"/>
    <w:rsid w:val="00E326C2"/>
    <w:rsid w:val="00E53E4F"/>
    <w:rsid w:val="00E618FF"/>
    <w:rsid w:val="00E622A2"/>
    <w:rsid w:val="00E77161"/>
    <w:rsid w:val="00E85955"/>
    <w:rsid w:val="00E95673"/>
    <w:rsid w:val="00EF60AC"/>
    <w:rsid w:val="00F01DD8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00C4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74</cp:revision>
  <cp:lastPrinted>2019-12-04T01:50:00Z</cp:lastPrinted>
  <dcterms:created xsi:type="dcterms:W3CDTF">2019-03-12T04:24:00Z</dcterms:created>
  <dcterms:modified xsi:type="dcterms:W3CDTF">2021-02-16T05:20:00Z</dcterms:modified>
</cp:coreProperties>
</file>