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830164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4167" w:rsidRPr="00FE07BF" w:rsidRDefault="00164167" w:rsidP="00164167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E07BF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7</w:t>
      </w:r>
      <w:r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E07BF">
        <w:rPr>
          <w:b/>
          <w:szCs w:val="28"/>
        </w:rPr>
        <w:t xml:space="preserve"> ПРИМОРСКОГО КРАЯ "О СТАТУСЕ ДЕПУТАТА </w:t>
      </w:r>
      <w:r>
        <w:rPr>
          <w:b/>
          <w:szCs w:val="28"/>
        </w:rPr>
        <w:t>З</w:t>
      </w:r>
      <w:r w:rsidRPr="00FE07BF">
        <w:rPr>
          <w:b/>
          <w:szCs w:val="28"/>
        </w:rPr>
        <w:t>АКОНОДАТЕЛЬНОГО СОБРАНИЯ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КРАЯ"</w:t>
      </w:r>
    </w:p>
    <w:p w:rsidR="00164167" w:rsidRPr="00FE07BF" w:rsidRDefault="00164167" w:rsidP="0016416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4167" w:rsidRDefault="00164167" w:rsidP="00164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14 июля </w:t>
      </w:r>
      <w:r>
        <w:rPr>
          <w:szCs w:val="28"/>
        </w:rPr>
        <w:br/>
        <w:t>2021 года</w:t>
      </w:r>
    </w:p>
    <w:p w:rsidR="00164167" w:rsidRPr="00FE07BF" w:rsidRDefault="00164167" w:rsidP="0016416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4167" w:rsidRPr="00FE07BF" w:rsidRDefault="00164167" w:rsidP="00164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164167" w:rsidRPr="00FE07BF" w:rsidRDefault="00164167" w:rsidP="00164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статью </w:t>
      </w:r>
      <w:r>
        <w:rPr>
          <w:szCs w:val="28"/>
        </w:rPr>
        <w:t>7</w:t>
      </w:r>
      <w:r>
        <w:rPr>
          <w:szCs w:val="28"/>
          <w:vertAlign w:val="superscript"/>
        </w:rPr>
        <w:t>1</w:t>
      </w:r>
      <w:r w:rsidRPr="00FE07BF">
        <w:rPr>
          <w:szCs w:val="28"/>
        </w:rPr>
        <w:t xml:space="preserve"> Закона Приморского края от 20 марта 1995 года </w:t>
      </w:r>
      <w:r w:rsidRPr="00FE07BF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</w:t>
      </w:r>
      <w:r w:rsidRPr="00FE07BF">
        <w:rPr>
          <w:szCs w:val="28"/>
        </w:rPr>
        <w:br/>
        <w:t xml:space="preserve">№ 20, стр. 33, № 32, стр. 12, № 36, стр. 20, № 46, стр. 31; 2018, № 62, стр. 46; 2019, № 104, </w:t>
      </w:r>
      <w:r w:rsidRPr="00A96466">
        <w:rPr>
          <w:szCs w:val="28"/>
        </w:rPr>
        <w:t>стр. 120; 2020, № 124</w:t>
      </w:r>
      <w:r>
        <w:rPr>
          <w:szCs w:val="28"/>
        </w:rPr>
        <w:t xml:space="preserve">, стр. 119, стр. 121, </w:t>
      </w:r>
      <w:r w:rsidRPr="00EC2B68">
        <w:rPr>
          <w:szCs w:val="28"/>
        </w:rPr>
        <w:t>№ 129, стр. 32</w:t>
      </w:r>
      <w:r>
        <w:rPr>
          <w:szCs w:val="28"/>
        </w:rPr>
        <w:t>, № 136, стр. 24; 2021</w:t>
      </w:r>
      <w:r w:rsidRPr="003F2B7C">
        <w:rPr>
          <w:szCs w:val="28"/>
        </w:rPr>
        <w:t>, № 166, стр. 28</w:t>
      </w:r>
      <w:r>
        <w:rPr>
          <w:szCs w:val="28"/>
        </w:rPr>
        <w:t>, № 171</w:t>
      </w:r>
      <w:r w:rsidRPr="00CC1301">
        <w:rPr>
          <w:szCs w:val="28"/>
        </w:rPr>
        <w:t>, стр. 41, № 175, стр. 40) следующие</w:t>
      </w:r>
      <w:r w:rsidRPr="00FE07BF">
        <w:rPr>
          <w:szCs w:val="28"/>
        </w:rPr>
        <w:t xml:space="preserve"> изменени</w:t>
      </w:r>
      <w:r>
        <w:rPr>
          <w:szCs w:val="28"/>
        </w:rPr>
        <w:t>я</w:t>
      </w:r>
      <w:r w:rsidRPr="00FE07BF">
        <w:rPr>
          <w:szCs w:val="28"/>
        </w:rPr>
        <w:t>:</w:t>
      </w:r>
    </w:p>
    <w:p w:rsidR="00164167" w:rsidRDefault="00164167" w:rsidP="00164167">
      <w:pPr>
        <w:ind w:firstLine="720"/>
        <w:jc w:val="both"/>
      </w:pPr>
      <w:r>
        <w:t>1)наименование статьи изложить в следующей редакции:</w:t>
      </w:r>
    </w:p>
    <w:p w:rsidR="00164167" w:rsidRDefault="00164167" w:rsidP="00164167">
      <w:pPr>
        <w:ind w:firstLine="720"/>
        <w:jc w:val="both"/>
      </w:pPr>
      <w:r>
        <w:t>"С</w:t>
      </w:r>
      <w:r w:rsidRPr="00B311E3">
        <w:t>татья 7</w:t>
      </w:r>
      <w:r>
        <w:rPr>
          <w:vertAlign w:val="superscript"/>
        </w:rPr>
        <w:t>1</w:t>
      </w:r>
      <w:r w:rsidRPr="00B311E3">
        <w:t>.</w:t>
      </w:r>
      <w:r>
        <w:t xml:space="preserve"> П</w:t>
      </w:r>
      <w:r w:rsidRPr="00B311E3">
        <w:t xml:space="preserve">роверка соблюдения депутатом </w:t>
      </w:r>
      <w:r>
        <w:t>З</w:t>
      </w:r>
      <w:r w:rsidRPr="00B311E3">
        <w:t xml:space="preserve">аконодательного </w:t>
      </w:r>
      <w:r>
        <w:t>С</w:t>
      </w:r>
      <w:r w:rsidRPr="00B311E3">
        <w:t xml:space="preserve">обрания, его супругой (супругом) и несовершеннолетними детьми запрета открывать и иметь счета (вклады), хранить наличные денежные средства </w:t>
      </w:r>
      <w:proofErr w:type="gramStart"/>
      <w:r w:rsidRPr="00B311E3">
        <w:t xml:space="preserve">и </w:t>
      </w:r>
      <w:r>
        <w:t xml:space="preserve"> </w:t>
      </w:r>
      <w:r w:rsidRPr="00B311E3">
        <w:t>ценности</w:t>
      </w:r>
      <w:proofErr w:type="gramEnd"/>
      <w:r w:rsidRPr="00B311E3">
        <w:t xml:space="preserve"> в иностранных банках, расположенных за пределами территории </w:t>
      </w:r>
      <w:r>
        <w:t xml:space="preserve"> Р</w:t>
      </w:r>
      <w:r w:rsidRPr="00B311E3">
        <w:t xml:space="preserve">оссийской </w:t>
      </w:r>
      <w:r>
        <w:t>Ф</w:t>
      </w:r>
      <w:r w:rsidRPr="00B311E3">
        <w:t>едерации, владеть и (или) пользоваться иностранными финансовыми</w:t>
      </w:r>
      <w:r>
        <w:t xml:space="preserve"> </w:t>
      </w:r>
      <w:r w:rsidRPr="00B311E3">
        <w:t>инструментами";</w:t>
      </w:r>
    </w:p>
    <w:p w:rsidR="00164167" w:rsidRDefault="00164167" w:rsidP="00164167">
      <w:pPr>
        <w:ind w:firstLine="720"/>
        <w:jc w:val="both"/>
      </w:pPr>
      <w:r>
        <w:t>2)часть 1 признать утратившей силу.</w:t>
      </w:r>
    </w:p>
    <w:p w:rsidR="00164167" w:rsidRDefault="00164167" w:rsidP="00164167">
      <w:pPr>
        <w:ind w:firstLine="720"/>
        <w:jc w:val="both"/>
      </w:pPr>
    </w:p>
    <w:p w:rsidR="00164167" w:rsidRDefault="00164167" w:rsidP="00164167">
      <w:pPr>
        <w:ind w:firstLine="720"/>
      </w:pPr>
      <w:r>
        <w:t>СТАТЬЯ 2.</w:t>
      </w:r>
    </w:p>
    <w:p w:rsidR="00164167" w:rsidRPr="00026818" w:rsidRDefault="00164167" w:rsidP="00164167">
      <w:pPr>
        <w:ind w:firstLine="720"/>
        <w:jc w:val="both"/>
      </w:pPr>
      <w:r w:rsidRPr="00026818">
        <w:t xml:space="preserve">Настоящий Закон вступает в силу </w:t>
      </w:r>
      <w:r>
        <w:t>со дня его официального опубликования.</w:t>
      </w:r>
    </w:p>
    <w:p w:rsidR="00164167" w:rsidRDefault="00164167" w:rsidP="00164167">
      <w:pPr>
        <w:ind w:firstLine="720"/>
        <w:jc w:val="both"/>
      </w:pPr>
    </w:p>
    <w:p w:rsidR="00164167" w:rsidRDefault="00164167" w:rsidP="00164167">
      <w:pPr>
        <w:ind w:firstLine="720"/>
        <w:jc w:val="both"/>
      </w:pPr>
    </w:p>
    <w:p w:rsidR="00164167" w:rsidRDefault="00164167" w:rsidP="00164167">
      <w:pPr>
        <w:ind w:firstLine="720"/>
        <w:jc w:val="both"/>
      </w:pPr>
    </w:p>
    <w:p w:rsidR="00BE0544" w:rsidRDefault="00164167" w:rsidP="00164167"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B712F" w:rsidRDefault="009B712F" w:rsidP="00164167"/>
    <w:p w:rsidR="009B712F" w:rsidRDefault="009B712F" w:rsidP="009B712F">
      <w:bookmarkStart w:id="0" w:name="_GoBack"/>
      <w:r>
        <w:t xml:space="preserve">г. Владивосток </w:t>
      </w:r>
    </w:p>
    <w:p w:rsidR="009B712F" w:rsidRDefault="009B712F" w:rsidP="009B712F">
      <w:r>
        <w:t>20 июля 2021 года</w:t>
      </w:r>
    </w:p>
    <w:p w:rsidR="00164167" w:rsidRDefault="009B712F" w:rsidP="00164167">
      <w:r>
        <w:t>№ 110</w:t>
      </w:r>
      <w:r>
        <w:t>3</w:t>
      </w:r>
      <w:r>
        <w:t>-КЗ</w:t>
      </w:r>
    </w:p>
    <w:bookmarkEnd w:id="0"/>
    <w:p w:rsidR="00164167" w:rsidRDefault="00164167" w:rsidP="00164167"/>
    <w:sectPr w:rsidR="0016416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DE4" w:rsidRDefault="00D70DE4">
      <w:r>
        <w:separator/>
      </w:r>
    </w:p>
  </w:endnote>
  <w:endnote w:type="continuationSeparator" w:id="0">
    <w:p w:rsidR="00D70DE4" w:rsidRDefault="00D7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DE4" w:rsidRDefault="00D70DE4">
      <w:r>
        <w:separator/>
      </w:r>
    </w:p>
  </w:footnote>
  <w:footnote w:type="continuationSeparator" w:id="0">
    <w:p w:rsidR="00D70DE4" w:rsidRDefault="00D7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167"/>
    <w:rsid w:val="0003291F"/>
    <w:rsid w:val="00070CED"/>
    <w:rsid w:val="00123D51"/>
    <w:rsid w:val="00164167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9B712F"/>
    <w:rsid w:val="00AB70F9"/>
    <w:rsid w:val="00AC31EC"/>
    <w:rsid w:val="00AF3517"/>
    <w:rsid w:val="00B14397"/>
    <w:rsid w:val="00BC0675"/>
    <w:rsid w:val="00BE0544"/>
    <w:rsid w:val="00D102A9"/>
    <w:rsid w:val="00D34604"/>
    <w:rsid w:val="00D70DE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D2766"/>
  <w15:docId w15:val="{EACC9A58-66EF-44B2-A739-84CED184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641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641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2021-07-14T03:40:00Z</cp:lastPrinted>
  <dcterms:created xsi:type="dcterms:W3CDTF">2021-07-20T05:53:00Z</dcterms:created>
  <dcterms:modified xsi:type="dcterms:W3CDTF">2021-07-20T05:53:00Z</dcterms:modified>
</cp:coreProperties>
</file>