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6D75AA" w:rsidP="002D13B8">
            <w:pPr>
              <w:ind w:left="-108"/>
              <w:jc w:val="both"/>
              <w:rPr>
                <w:szCs w:val="28"/>
              </w:rPr>
            </w:pPr>
            <w:r>
              <w:t>О Законе</w:t>
            </w:r>
            <w:r w:rsidR="00FE685A" w:rsidRPr="00FE685A">
              <w:t xml:space="preserve"> Приморского края </w:t>
            </w:r>
            <w:r w:rsidR="00C670F9">
              <w:t>"</w:t>
            </w:r>
            <w:r w:rsidR="00312988">
              <w:rPr>
                <w:szCs w:val="28"/>
              </w:rPr>
              <w:t>О внесении изменений</w:t>
            </w:r>
            <w:r w:rsidR="00C670F9">
              <w:rPr>
                <w:szCs w:val="28"/>
              </w:rPr>
              <w:t xml:space="preserve"> в</w:t>
            </w:r>
            <w:r w:rsidR="00AB409E">
              <w:rPr>
                <w:szCs w:val="28"/>
              </w:rPr>
              <w:t xml:space="preserve"> статью 5</w:t>
            </w:r>
            <w:r w:rsidR="00C670F9">
              <w:rPr>
                <w:szCs w:val="28"/>
              </w:rPr>
              <w:t xml:space="preserve"> </w:t>
            </w:r>
            <w:r w:rsidR="00706102">
              <w:rPr>
                <w:szCs w:val="28"/>
              </w:rPr>
              <w:t>Закон</w:t>
            </w:r>
            <w:r w:rsidR="006D058D">
              <w:rPr>
                <w:szCs w:val="28"/>
              </w:rPr>
              <w:t>а</w:t>
            </w:r>
            <w:r w:rsidR="00AB409E">
              <w:rPr>
                <w:szCs w:val="28"/>
              </w:rPr>
              <w:t xml:space="preserve"> Приморского края "О р</w:t>
            </w:r>
            <w:r w:rsidR="00AB409E">
              <w:rPr>
                <w:szCs w:val="28"/>
              </w:rPr>
              <w:t>ы</w:t>
            </w:r>
            <w:r w:rsidR="00AB409E">
              <w:rPr>
                <w:szCs w:val="28"/>
              </w:rPr>
              <w:t>бохозяйственной деятельности</w:t>
            </w:r>
            <w:r w:rsidR="00706102">
              <w:rPr>
                <w:szCs w:val="28"/>
              </w:rPr>
              <w:t xml:space="preserve"> в</w:t>
            </w:r>
            <w:r w:rsidR="00C670F9">
              <w:rPr>
                <w:szCs w:val="28"/>
              </w:rPr>
              <w:t xml:space="preserve"> Приморско</w:t>
            </w:r>
            <w:r w:rsidR="00706102">
              <w:rPr>
                <w:szCs w:val="28"/>
              </w:rPr>
              <w:t>м крае</w:t>
            </w:r>
            <w:r w:rsidR="00C670F9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B566F2" w:rsidP="002D13B8">
      <w:pPr>
        <w:ind w:firstLine="720"/>
        <w:jc w:val="both"/>
      </w:pPr>
      <w:r>
        <w:t>1.Принять Закон</w:t>
      </w:r>
      <w:r w:rsidR="00B906C5" w:rsidRPr="00B906C5">
        <w:t xml:space="preserve"> </w:t>
      </w:r>
      <w:r w:rsidR="00FE685A">
        <w:t xml:space="preserve">Приморского края </w:t>
      </w:r>
      <w:r w:rsidR="00C670F9">
        <w:t>"</w:t>
      </w:r>
      <w:r w:rsidR="00312988">
        <w:rPr>
          <w:szCs w:val="28"/>
        </w:rPr>
        <w:t>О внесении изменений</w:t>
      </w:r>
      <w:r w:rsidR="00706102">
        <w:rPr>
          <w:szCs w:val="28"/>
        </w:rPr>
        <w:t xml:space="preserve"> в </w:t>
      </w:r>
      <w:r w:rsidR="00AB409E">
        <w:rPr>
          <w:szCs w:val="28"/>
        </w:rPr>
        <w:t>статью 5</w:t>
      </w:r>
      <w:r w:rsidR="00500786">
        <w:rPr>
          <w:szCs w:val="28"/>
        </w:rPr>
        <w:t xml:space="preserve"> </w:t>
      </w:r>
      <w:r w:rsidR="00706102">
        <w:rPr>
          <w:szCs w:val="28"/>
        </w:rPr>
        <w:t>Закон</w:t>
      </w:r>
      <w:r w:rsidR="00500786">
        <w:rPr>
          <w:szCs w:val="28"/>
        </w:rPr>
        <w:t>а</w:t>
      </w:r>
      <w:r w:rsidR="00C670F9">
        <w:rPr>
          <w:szCs w:val="28"/>
        </w:rPr>
        <w:t xml:space="preserve"> Приморского края "</w:t>
      </w:r>
      <w:r w:rsidR="00AB409E">
        <w:rPr>
          <w:szCs w:val="28"/>
        </w:rPr>
        <w:t>О рыбохозяйственной деятельности</w:t>
      </w:r>
      <w:r w:rsidR="00706102">
        <w:rPr>
          <w:szCs w:val="28"/>
        </w:rPr>
        <w:t xml:space="preserve"> в</w:t>
      </w:r>
      <w:r w:rsidR="00C670F9">
        <w:rPr>
          <w:szCs w:val="28"/>
        </w:rPr>
        <w:t xml:space="preserve"> </w:t>
      </w:r>
      <w:r w:rsidR="00AB409E">
        <w:rPr>
          <w:szCs w:val="28"/>
        </w:rPr>
        <w:t xml:space="preserve">              </w:t>
      </w:r>
      <w:r w:rsidR="00C670F9">
        <w:rPr>
          <w:szCs w:val="28"/>
        </w:rPr>
        <w:t>Приморско</w:t>
      </w:r>
      <w:r w:rsidR="00706102">
        <w:rPr>
          <w:szCs w:val="28"/>
        </w:rPr>
        <w:t>м крае</w:t>
      </w:r>
      <w:r w:rsidR="00C670F9">
        <w:rPr>
          <w:szCs w:val="28"/>
        </w:rPr>
        <w:t>"</w:t>
      </w:r>
      <w:r w:rsidR="006D75AA">
        <w:rPr>
          <w:szCs w:val="28"/>
        </w:rPr>
        <w:t>.</w:t>
      </w:r>
    </w:p>
    <w:p w:rsidR="00706A02" w:rsidRDefault="00706A02" w:rsidP="002D13B8">
      <w:pPr>
        <w:ind w:firstLine="720"/>
        <w:jc w:val="both"/>
      </w:pPr>
    </w:p>
    <w:p w:rsidR="006D75AA" w:rsidRDefault="006D75AA" w:rsidP="002D13B8">
      <w:pPr>
        <w:ind w:firstLine="720"/>
        <w:jc w:val="both"/>
      </w:pPr>
      <w:r>
        <w:t>2.Направить указанный Закон Губернатору Приморского края для     обнародования.</w:t>
      </w:r>
    </w:p>
    <w:p w:rsidR="006D75AA" w:rsidRDefault="006D75AA" w:rsidP="002D13B8">
      <w:pPr>
        <w:ind w:firstLine="720"/>
        <w:jc w:val="both"/>
      </w:pPr>
    </w:p>
    <w:p w:rsidR="00B906C5" w:rsidRPr="00B906C5" w:rsidRDefault="006D75AA" w:rsidP="00B906C5">
      <w:pPr>
        <w:ind w:firstLine="709"/>
        <w:jc w:val="both"/>
      </w:pPr>
      <w:r>
        <w:t>3.</w:t>
      </w:r>
      <w:r w:rsidR="00B906C5" w:rsidRPr="00B906C5">
        <w:t>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B11" w:rsidRDefault="00BE7B11">
      <w:r>
        <w:separator/>
      </w:r>
    </w:p>
  </w:endnote>
  <w:endnote w:type="continuationSeparator" w:id="0">
    <w:p w:rsidR="00BE7B11" w:rsidRDefault="00BE7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B11" w:rsidRDefault="00BE7B11">
      <w:r>
        <w:separator/>
      </w:r>
    </w:p>
  </w:footnote>
  <w:footnote w:type="continuationSeparator" w:id="0">
    <w:p w:rsidR="00BE7B11" w:rsidRDefault="00BE7B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92C76"/>
    <w:rsid w:val="000B3D99"/>
    <w:rsid w:val="000B3FB2"/>
    <w:rsid w:val="000B6388"/>
    <w:rsid w:val="000B79FB"/>
    <w:rsid w:val="000D628E"/>
    <w:rsid w:val="000E5228"/>
    <w:rsid w:val="000F112E"/>
    <w:rsid w:val="00123119"/>
    <w:rsid w:val="00155F7F"/>
    <w:rsid w:val="001D5E63"/>
    <w:rsid w:val="001E4E02"/>
    <w:rsid w:val="001E6F62"/>
    <w:rsid w:val="0020193E"/>
    <w:rsid w:val="00236C29"/>
    <w:rsid w:val="002807F6"/>
    <w:rsid w:val="002B26E8"/>
    <w:rsid w:val="002B4429"/>
    <w:rsid w:val="002D13B8"/>
    <w:rsid w:val="002F2966"/>
    <w:rsid w:val="00312988"/>
    <w:rsid w:val="003325F4"/>
    <w:rsid w:val="00347ADF"/>
    <w:rsid w:val="00380A14"/>
    <w:rsid w:val="00392E21"/>
    <w:rsid w:val="003C0BE0"/>
    <w:rsid w:val="00410823"/>
    <w:rsid w:val="00441853"/>
    <w:rsid w:val="004B69FA"/>
    <w:rsid w:val="004C0D71"/>
    <w:rsid w:val="004C518D"/>
    <w:rsid w:val="004D1A01"/>
    <w:rsid w:val="004D6E01"/>
    <w:rsid w:val="00500786"/>
    <w:rsid w:val="0050143E"/>
    <w:rsid w:val="00506283"/>
    <w:rsid w:val="005A6019"/>
    <w:rsid w:val="005E6130"/>
    <w:rsid w:val="0061667C"/>
    <w:rsid w:val="00617CAC"/>
    <w:rsid w:val="00695A4A"/>
    <w:rsid w:val="006D058D"/>
    <w:rsid w:val="006D45ED"/>
    <w:rsid w:val="006D75AA"/>
    <w:rsid w:val="006E650F"/>
    <w:rsid w:val="00706102"/>
    <w:rsid w:val="00706A02"/>
    <w:rsid w:val="00710A7C"/>
    <w:rsid w:val="00726997"/>
    <w:rsid w:val="00736564"/>
    <w:rsid w:val="007424BF"/>
    <w:rsid w:val="007B3764"/>
    <w:rsid w:val="007B48E7"/>
    <w:rsid w:val="007B5289"/>
    <w:rsid w:val="00820C5F"/>
    <w:rsid w:val="00835A0E"/>
    <w:rsid w:val="008412AB"/>
    <w:rsid w:val="00841D28"/>
    <w:rsid w:val="008818A7"/>
    <w:rsid w:val="008B1BE8"/>
    <w:rsid w:val="008F03EC"/>
    <w:rsid w:val="008F6B55"/>
    <w:rsid w:val="00922AED"/>
    <w:rsid w:val="00924B45"/>
    <w:rsid w:val="00931FD6"/>
    <w:rsid w:val="009372FF"/>
    <w:rsid w:val="0094344A"/>
    <w:rsid w:val="009449C1"/>
    <w:rsid w:val="009959AC"/>
    <w:rsid w:val="009B1A36"/>
    <w:rsid w:val="009C06BA"/>
    <w:rsid w:val="009C4DC8"/>
    <w:rsid w:val="009D5CC0"/>
    <w:rsid w:val="00A13794"/>
    <w:rsid w:val="00A26C60"/>
    <w:rsid w:val="00A53A09"/>
    <w:rsid w:val="00A63B98"/>
    <w:rsid w:val="00A93332"/>
    <w:rsid w:val="00AB0E6E"/>
    <w:rsid w:val="00AB409E"/>
    <w:rsid w:val="00AE5EE6"/>
    <w:rsid w:val="00B10BDF"/>
    <w:rsid w:val="00B566F2"/>
    <w:rsid w:val="00B72602"/>
    <w:rsid w:val="00B81A8A"/>
    <w:rsid w:val="00B906C5"/>
    <w:rsid w:val="00BA58C7"/>
    <w:rsid w:val="00BE7B11"/>
    <w:rsid w:val="00C20E8F"/>
    <w:rsid w:val="00C670F9"/>
    <w:rsid w:val="00C7700D"/>
    <w:rsid w:val="00C910F7"/>
    <w:rsid w:val="00CA7E54"/>
    <w:rsid w:val="00CC4ACB"/>
    <w:rsid w:val="00CC790D"/>
    <w:rsid w:val="00CE19DF"/>
    <w:rsid w:val="00D02716"/>
    <w:rsid w:val="00D12968"/>
    <w:rsid w:val="00D7492C"/>
    <w:rsid w:val="00DF01B2"/>
    <w:rsid w:val="00DF1491"/>
    <w:rsid w:val="00E05695"/>
    <w:rsid w:val="00E67B92"/>
    <w:rsid w:val="00E93A7F"/>
    <w:rsid w:val="00E9598F"/>
    <w:rsid w:val="00EA33BE"/>
    <w:rsid w:val="00ED3F8A"/>
    <w:rsid w:val="00ED7CCC"/>
    <w:rsid w:val="00EF502B"/>
    <w:rsid w:val="00F14CBB"/>
    <w:rsid w:val="00F27048"/>
    <w:rsid w:val="00F75CDD"/>
    <w:rsid w:val="00F86911"/>
    <w:rsid w:val="00FC11CF"/>
    <w:rsid w:val="00FD3573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83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2020-11-02T04:03:00Z</cp:lastPrinted>
  <dcterms:created xsi:type="dcterms:W3CDTF">2021-07-13T22:09:00Z</dcterms:created>
  <dcterms:modified xsi:type="dcterms:W3CDTF">2021-07-13T22:09:00Z</dcterms:modified>
</cp:coreProperties>
</file>