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8709166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D43039" w:rsidP="004609DC">
            <w:pPr>
              <w:ind w:left="-107"/>
              <w:jc w:val="both"/>
            </w:pPr>
            <w:r w:rsidRPr="00301089">
              <w:rPr>
                <w:szCs w:val="28"/>
              </w:rPr>
              <w:t xml:space="preserve">О проекте закона Приморского края </w:t>
            </w:r>
            <w:r w:rsidRPr="00301089">
              <w:rPr>
                <w:szCs w:val="28"/>
              </w:rPr>
              <w:br/>
              <w:t>"</w:t>
            </w:r>
            <w:r w:rsidR="00630535" w:rsidRPr="00630535">
              <w:rPr>
                <w:szCs w:val="28"/>
              </w:rPr>
              <w:t xml:space="preserve">О внесении изменений в Закон Приморского края "О квотировании рабочих мест для граждан, особо нуждающихся в социальной защите, </w:t>
            </w:r>
            <w:r w:rsidR="00283847">
              <w:rPr>
                <w:szCs w:val="28"/>
              </w:rPr>
              <w:br/>
            </w:r>
            <w:r w:rsidR="00630535" w:rsidRPr="00630535">
              <w:rPr>
                <w:szCs w:val="28"/>
              </w:rPr>
              <w:t>в Приморском крае</w:t>
            </w:r>
            <w:r w:rsidR="00D548E5" w:rsidRPr="00D548E5">
              <w:rPr>
                <w:szCs w:val="28"/>
              </w:rPr>
              <w:t>"</w:t>
            </w: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F9462E" w:rsidRPr="00622A7D" w:rsidRDefault="00F9462E" w:rsidP="00630535">
            <w:pPr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pacing w:val="1"/>
                <w:szCs w:val="28"/>
              </w:rPr>
            </w:pPr>
            <w:r w:rsidRPr="00BB7D19">
              <w:rPr>
                <w:szCs w:val="28"/>
              </w:rPr>
              <w:t xml:space="preserve">Рассмотрев и обсудив проект закона Приморского края </w:t>
            </w:r>
            <w:r w:rsidRPr="00A12945">
              <w:rPr>
                <w:szCs w:val="28"/>
              </w:rPr>
              <w:t>"</w:t>
            </w:r>
            <w:r w:rsidR="00630535" w:rsidRPr="00630535">
              <w:rPr>
                <w:szCs w:val="28"/>
              </w:rPr>
              <w:t>О внесении изменений в Закон Приморского края "О квотировании рабочих мест для граждан, особо нуждающихся в социальной защите, в Приморском крае</w:t>
            </w:r>
            <w:r w:rsidRPr="00A12945">
              <w:rPr>
                <w:szCs w:val="28"/>
              </w:rPr>
              <w:t>"</w:t>
            </w:r>
            <w:r w:rsidRPr="00BB7D19">
              <w:rPr>
                <w:szCs w:val="28"/>
              </w:rPr>
              <w:t>,</w:t>
            </w:r>
            <w:r w:rsidRPr="00BB7D19">
              <w:rPr>
                <w:bCs/>
                <w:szCs w:val="28"/>
              </w:rPr>
              <w:t xml:space="preserve"> </w:t>
            </w:r>
            <w:r w:rsidRPr="00BB7D19">
              <w:rPr>
                <w:szCs w:val="28"/>
              </w:rPr>
              <w:t xml:space="preserve">подготовленный комитетом </w:t>
            </w:r>
            <w:r w:rsidRPr="00BB7D19">
              <w:rPr>
                <w:color w:val="000000"/>
                <w:spacing w:val="1"/>
                <w:szCs w:val="28"/>
              </w:rPr>
              <w:t xml:space="preserve">Законодательного Собрания по социальной политике и защите прав граждан </w:t>
            </w:r>
            <w:r w:rsidRPr="008E4E88">
              <w:rPr>
                <w:color w:val="000000"/>
                <w:spacing w:val="1"/>
                <w:szCs w:val="28"/>
              </w:rPr>
              <w:t xml:space="preserve">в целях </w:t>
            </w:r>
            <w:r w:rsidR="00693E97">
              <w:rPr>
                <w:color w:val="000000"/>
                <w:spacing w:val="1"/>
                <w:szCs w:val="28"/>
              </w:rPr>
              <w:t>приведения законодательства Приморского края в соответствие с федеральным законодательством</w:t>
            </w:r>
            <w:r>
              <w:rPr>
                <w:color w:val="000000"/>
                <w:spacing w:val="1"/>
                <w:szCs w:val="28"/>
              </w:rPr>
              <w:t>,</w:t>
            </w:r>
            <w:r w:rsidRPr="00BB7D19">
              <w:rPr>
                <w:color w:val="000000"/>
                <w:spacing w:val="1"/>
                <w:szCs w:val="28"/>
              </w:rPr>
              <w:t xml:space="preserve"> </w:t>
            </w:r>
            <w:r w:rsidRPr="00BB7D19">
              <w:rPr>
                <w:szCs w:val="28"/>
              </w:rPr>
              <w:t>комитет</w:t>
            </w:r>
          </w:p>
          <w:p w:rsidR="00FB05C3" w:rsidRPr="00FB05C3" w:rsidRDefault="00FB05C3" w:rsidP="00FB05C3">
            <w:pPr>
              <w:pStyle w:val="a6"/>
              <w:spacing w:after="0"/>
              <w:ind w:left="-68" w:firstLine="709"/>
              <w:jc w:val="both"/>
              <w:rPr>
                <w:sz w:val="28"/>
                <w:szCs w:val="28"/>
              </w:rPr>
            </w:pPr>
          </w:p>
          <w:p w:rsidR="00D43039" w:rsidRPr="005E1863" w:rsidRDefault="00D43039" w:rsidP="005418EA">
            <w:pPr>
              <w:ind w:left="-68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>РЕШИЛ: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630535">
            <w:pPr>
              <w:ind w:left="-68" w:firstLine="709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 xml:space="preserve">Внести проект закона Приморского края </w:t>
            </w:r>
            <w:r w:rsidR="00001B1B" w:rsidRPr="00001B1B">
              <w:rPr>
                <w:szCs w:val="28"/>
              </w:rPr>
              <w:t>"</w:t>
            </w:r>
            <w:r w:rsidR="00630535" w:rsidRPr="00630535">
              <w:rPr>
                <w:szCs w:val="28"/>
              </w:rPr>
              <w:t xml:space="preserve">О внесении изменений </w:t>
            </w:r>
            <w:r w:rsidR="00630535">
              <w:rPr>
                <w:szCs w:val="28"/>
              </w:rPr>
              <w:br/>
            </w:r>
            <w:r w:rsidR="00630535" w:rsidRPr="00630535">
              <w:rPr>
                <w:szCs w:val="28"/>
              </w:rPr>
              <w:t xml:space="preserve">в Закон Приморского края "О квотировании рабочих мест для граждан, </w:t>
            </w:r>
            <w:r w:rsidR="00A70871">
              <w:rPr>
                <w:szCs w:val="28"/>
              </w:rPr>
              <w:br/>
            </w:r>
            <w:r w:rsidR="00630535" w:rsidRPr="00630535">
              <w:rPr>
                <w:szCs w:val="28"/>
              </w:rPr>
              <w:t>особо нуждающихся в социальной защите, в Приморском крае</w:t>
            </w:r>
            <w:r w:rsidR="00001B1B" w:rsidRPr="00001B1B">
              <w:rPr>
                <w:szCs w:val="28"/>
              </w:rPr>
              <w:t>"</w:t>
            </w:r>
            <w:r w:rsidR="003E594E">
              <w:rPr>
                <w:szCs w:val="28"/>
              </w:rPr>
              <w:t xml:space="preserve"> </w:t>
            </w:r>
            <w:r w:rsidR="00A70871">
              <w:rPr>
                <w:szCs w:val="28"/>
              </w:rPr>
              <w:br/>
            </w:r>
            <w:bookmarkStart w:id="0" w:name="_GoBack"/>
            <w:bookmarkEnd w:id="0"/>
            <w:r w:rsidRPr="005E1863">
              <w:rPr>
                <w:szCs w:val="28"/>
              </w:rPr>
              <w:t>в Законодательное Собрание в качестве законодательной инициативы.</w:t>
            </w:r>
          </w:p>
          <w:p w:rsidR="00D43039" w:rsidRPr="005E1863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Cs w:val="28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Pr="00DA1372" w:rsidRDefault="00D43039" w:rsidP="005418EA">
            <w:pPr>
              <w:pStyle w:val="a3"/>
              <w:tabs>
                <w:tab w:val="left" w:pos="708"/>
              </w:tabs>
              <w:ind w:left="-68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              </w:t>
            </w:r>
            <w:r w:rsidR="00CF1304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</w:t>
            </w:r>
            <w:r w:rsidR="00CF1304">
              <w:rPr>
                <w:szCs w:val="28"/>
              </w:rPr>
              <w:t>Т.С. Косьяненко</w:t>
            </w:r>
          </w:p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65160" w:rsidRDefault="00B65160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EF2" w:rsidRDefault="00853EF2">
      <w:r>
        <w:separator/>
      </w:r>
    </w:p>
  </w:endnote>
  <w:endnote w:type="continuationSeparator" w:id="0">
    <w:p w:rsidR="00853EF2" w:rsidRDefault="00853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EF2" w:rsidRDefault="00853EF2">
      <w:r>
        <w:separator/>
      </w:r>
    </w:p>
  </w:footnote>
  <w:footnote w:type="continuationSeparator" w:id="0">
    <w:p w:rsidR="00853EF2" w:rsidRDefault="00853E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01B1B"/>
    <w:rsid w:val="00022B36"/>
    <w:rsid w:val="00053C61"/>
    <w:rsid w:val="00080DED"/>
    <w:rsid w:val="00094746"/>
    <w:rsid w:val="00160F97"/>
    <w:rsid w:val="001B3A35"/>
    <w:rsid w:val="001C5162"/>
    <w:rsid w:val="001E45B4"/>
    <w:rsid w:val="0020003C"/>
    <w:rsid w:val="00283847"/>
    <w:rsid w:val="002D0E29"/>
    <w:rsid w:val="002D2447"/>
    <w:rsid w:val="00302254"/>
    <w:rsid w:val="00357541"/>
    <w:rsid w:val="00383131"/>
    <w:rsid w:val="003B4C86"/>
    <w:rsid w:val="003D4A28"/>
    <w:rsid w:val="003E594E"/>
    <w:rsid w:val="003F2358"/>
    <w:rsid w:val="004609DC"/>
    <w:rsid w:val="00461E2B"/>
    <w:rsid w:val="004B459B"/>
    <w:rsid w:val="004C0C77"/>
    <w:rsid w:val="004D6C49"/>
    <w:rsid w:val="00533DEB"/>
    <w:rsid w:val="005418EA"/>
    <w:rsid w:val="005E1863"/>
    <w:rsid w:val="00630535"/>
    <w:rsid w:val="006708EF"/>
    <w:rsid w:val="00692D49"/>
    <w:rsid w:val="00693E97"/>
    <w:rsid w:val="007128C1"/>
    <w:rsid w:val="007258FB"/>
    <w:rsid w:val="00746BE0"/>
    <w:rsid w:val="00751091"/>
    <w:rsid w:val="007F0598"/>
    <w:rsid w:val="007F4680"/>
    <w:rsid w:val="00836426"/>
    <w:rsid w:val="00853EF2"/>
    <w:rsid w:val="008602F8"/>
    <w:rsid w:val="0087792E"/>
    <w:rsid w:val="00877F05"/>
    <w:rsid w:val="00956077"/>
    <w:rsid w:val="00974E84"/>
    <w:rsid w:val="0099314B"/>
    <w:rsid w:val="009E5CD9"/>
    <w:rsid w:val="009F0165"/>
    <w:rsid w:val="009F626B"/>
    <w:rsid w:val="00A70871"/>
    <w:rsid w:val="00A919FE"/>
    <w:rsid w:val="00AB2A23"/>
    <w:rsid w:val="00B5765F"/>
    <w:rsid w:val="00B65160"/>
    <w:rsid w:val="00B668A9"/>
    <w:rsid w:val="00B803DE"/>
    <w:rsid w:val="00BB60D3"/>
    <w:rsid w:val="00BE16C2"/>
    <w:rsid w:val="00BE59A7"/>
    <w:rsid w:val="00C32CE9"/>
    <w:rsid w:val="00C67487"/>
    <w:rsid w:val="00C9335B"/>
    <w:rsid w:val="00C958B6"/>
    <w:rsid w:val="00CF1304"/>
    <w:rsid w:val="00D06079"/>
    <w:rsid w:val="00D15381"/>
    <w:rsid w:val="00D17A7A"/>
    <w:rsid w:val="00D43039"/>
    <w:rsid w:val="00D479DA"/>
    <w:rsid w:val="00D548E5"/>
    <w:rsid w:val="00DB14AC"/>
    <w:rsid w:val="00E326C2"/>
    <w:rsid w:val="00E618FF"/>
    <w:rsid w:val="00E77161"/>
    <w:rsid w:val="00E85955"/>
    <w:rsid w:val="00EE3419"/>
    <w:rsid w:val="00F01DD8"/>
    <w:rsid w:val="00F52270"/>
    <w:rsid w:val="00F9462E"/>
    <w:rsid w:val="00FB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3D094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0947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09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16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44</cp:revision>
  <cp:lastPrinted>2021-07-06T05:47:00Z</cp:lastPrinted>
  <dcterms:created xsi:type="dcterms:W3CDTF">2019-01-17T00:08:00Z</dcterms:created>
  <dcterms:modified xsi:type="dcterms:W3CDTF">2021-07-06T05:48:00Z</dcterms:modified>
</cp:coreProperties>
</file>