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87925391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6C1711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C1711">
        <w:trPr>
          <w:cantSplit/>
        </w:trPr>
        <w:tc>
          <w:tcPr>
            <w:tcW w:w="1694" w:type="pct"/>
          </w:tcPr>
          <w:p w:rsidR="00357541" w:rsidRPr="00080DED" w:rsidRDefault="008B5475" w:rsidP="00285BC2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</w:t>
            </w:r>
            <w:r w:rsidR="00A71FFA">
              <w:rPr>
                <w:sz w:val="24"/>
              </w:rPr>
              <w:t>.</w:t>
            </w:r>
            <w:r w:rsidR="00D24E75">
              <w:rPr>
                <w:sz w:val="24"/>
              </w:rPr>
              <w:t>0</w:t>
            </w:r>
            <w:r w:rsidR="00285BC2">
              <w:rPr>
                <w:sz w:val="24"/>
              </w:rPr>
              <w:t>7</w:t>
            </w:r>
            <w:r w:rsidR="00C21DBD">
              <w:rPr>
                <w:sz w:val="24"/>
              </w:rPr>
              <w:t>.</w:t>
            </w:r>
            <w:r w:rsidR="009637B6">
              <w:rPr>
                <w:sz w:val="24"/>
              </w:rPr>
              <w:t>20</w:t>
            </w:r>
            <w:r w:rsidR="00B37C65">
              <w:rPr>
                <w:sz w:val="24"/>
              </w:rPr>
              <w:t>2</w:t>
            </w:r>
            <w:r w:rsidR="00D24E75">
              <w:rPr>
                <w:sz w:val="24"/>
              </w:rPr>
              <w:t>1</w:t>
            </w:r>
          </w:p>
        </w:tc>
        <w:tc>
          <w:tcPr>
            <w:tcW w:w="2422" w:type="pct"/>
            <w:gridSpan w:val="2"/>
          </w:tcPr>
          <w:p w:rsidR="00357541" w:rsidRPr="006C171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285BC2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6C1711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6C1711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26074E" w:rsidP="00285BC2">
            <w:pPr>
              <w:jc w:val="both"/>
            </w:pPr>
            <w:r>
              <w:t xml:space="preserve">О проекте закона Приморского края </w:t>
            </w:r>
            <w:r w:rsidR="00355695" w:rsidRPr="00355695">
              <w:t>"</w:t>
            </w:r>
            <w:r w:rsidR="00285BC2">
              <w:t xml:space="preserve">О государственных </w:t>
            </w:r>
            <w:proofErr w:type="spellStart"/>
            <w:proofErr w:type="gramStart"/>
            <w:r w:rsidR="00285BC2">
              <w:t>информацион-ных</w:t>
            </w:r>
            <w:proofErr w:type="spellEnd"/>
            <w:proofErr w:type="gramEnd"/>
            <w:r w:rsidR="00285BC2">
              <w:t xml:space="preserve"> системах</w:t>
            </w:r>
            <w:r w:rsidR="00285BC2" w:rsidRPr="004C39CE">
              <w:rPr>
                <w:bCs/>
                <w:szCs w:val="28"/>
              </w:rPr>
              <w:t xml:space="preserve"> Приморского края</w:t>
            </w:r>
            <w:r w:rsidR="00355695" w:rsidRPr="00355695">
              <w:t xml:space="preserve">" (первое чтение) 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96678A">
        <w:t xml:space="preserve"> </w:t>
      </w:r>
      <w:r>
        <w:t xml:space="preserve">проект закона Приморского края </w:t>
      </w:r>
      <w:r w:rsidR="0096678A">
        <w:t xml:space="preserve">"О </w:t>
      </w:r>
      <w:r w:rsidR="00285BC2">
        <w:t>государственных информационных системах</w:t>
      </w:r>
      <w:r w:rsidR="00285BC2" w:rsidRPr="004C39CE">
        <w:rPr>
          <w:bCs/>
          <w:szCs w:val="28"/>
        </w:rPr>
        <w:t xml:space="preserve"> Приморского края</w:t>
      </w:r>
      <w:r w:rsidR="00DB1067" w:rsidRPr="00DB1067">
        <w:t>"</w:t>
      </w:r>
      <w:r w:rsidR="00DB1067">
        <w:t xml:space="preserve">, </w:t>
      </w:r>
      <w:r w:rsidR="001C19AB">
        <w:t>внесенный Губернатором Приморского края</w:t>
      </w:r>
      <w:r w:rsidR="00671321">
        <w:t xml:space="preserve"> в качестве законодательной инициативы</w:t>
      </w:r>
      <w:r w:rsidR="001C19AB">
        <w:t xml:space="preserve">, </w:t>
      </w:r>
      <w:r w:rsidR="00F03CD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B8711F" w:rsidRPr="00944D9A" w:rsidRDefault="0026074E" w:rsidP="00B8711F">
      <w:pPr>
        <w:jc w:val="both"/>
      </w:pPr>
      <w:r>
        <w:tab/>
      </w:r>
      <w:r w:rsidR="00B8711F">
        <w:t>1</w:t>
      </w:r>
      <w:r w:rsidR="00B8711F" w:rsidRPr="00944D9A">
        <w:t xml:space="preserve">.Рассмотреть проект закона Приморского края </w:t>
      </w:r>
      <w:r w:rsidR="00DB1067" w:rsidRPr="00DB1067">
        <w:t>"</w:t>
      </w:r>
      <w:r w:rsidR="00BC358F">
        <w:t xml:space="preserve">О </w:t>
      </w:r>
      <w:r w:rsidR="00285BC2">
        <w:t>государственных информационных системах</w:t>
      </w:r>
      <w:r w:rsidR="00285BC2" w:rsidRPr="004C39CE">
        <w:rPr>
          <w:bCs/>
          <w:szCs w:val="28"/>
        </w:rPr>
        <w:t xml:space="preserve"> Приморского края</w:t>
      </w:r>
      <w:r w:rsidR="00DB1067" w:rsidRPr="00DB1067">
        <w:t>"</w:t>
      </w:r>
      <w:r w:rsidR="00DB1067">
        <w:t xml:space="preserve"> </w:t>
      </w:r>
      <w:r w:rsidR="00FC5360" w:rsidRPr="00944D9A">
        <w:t xml:space="preserve">в первом чтении </w:t>
      </w:r>
      <w:r w:rsidR="00B8711F" w:rsidRPr="00944D9A">
        <w:t>на</w:t>
      </w:r>
      <w:r w:rsidR="008B5475">
        <w:t xml:space="preserve"> очередном</w:t>
      </w:r>
      <w:r w:rsidR="00B8711F" w:rsidRPr="00944D9A">
        <w:t xml:space="preserve"> заседании Законодательного Собрания</w:t>
      </w:r>
      <w:bookmarkStart w:id="0" w:name="_GoBack"/>
      <w:bookmarkEnd w:id="0"/>
      <w:r w:rsidR="00B8711F" w:rsidRPr="00944D9A">
        <w:t xml:space="preserve">. </w:t>
      </w:r>
    </w:p>
    <w:p w:rsidR="00B8711F" w:rsidRPr="00944D9A" w:rsidRDefault="00B8711F" w:rsidP="00B871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8711F" w:rsidRPr="00944D9A" w:rsidRDefault="004F0D41" w:rsidP="00B8711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</w:t>
      </w:r>
      <w:r w:rsidR="00B8711F" w:rsidRPr="00944D9A">
        <w:t>.Рекомендовать Законодательному Собранию принять указанный законопроект в первом чтении.</w:t>
      </w:r>
    </w:p>
    <w:p w:rsidR="00B8711F" w:rsidRPr="00944D9A" w:rsidRDefault="00B8711F" w:rsidP="00B8711F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</w:pPr>
    </w:p>
    <w:p w:rsidR="00B8711F" w:rsidRDefault="004F0D41" w:rsidP="00B8711F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  <w:rPr>
          <w:snapToGrid/>
          <w:kern w:val="0"/>
        </w:rPr>
      </w:pPr>
      <w:r>
        <w:t>3</w:t>
      </w:r>
      <w:r w:rsidR="00B104C2">
        <w:t>.</w:t>
      </w:r>
      <w:r w:rsidR="00CE670D">
        <w:t>Поручить</w:t>
      </w:r>
      <w:r w:rsidR="005E3E96">
        <w:t xml:space="preserve"> </w:t>
      </w:r>
      <w:r w:rsidR="00285BC2">
        <w:t>Козицкому Алексею Анатольевичу</w:t>
      </w:r>
      <w:r w:rsidR="00FF0173" w:rsidRPr="00A101FD">
        <w:t>,</w:t>
      </w:r>
      <w:r w:rsidR="00AD0EB8" w:rsidRPr="00A101FD">
        <w:t xml:space="preserve"> </w:t>
      </w:r>
      <w:r w:rsidR="00285BC2">
        <w:t xml:space="preserve">заместителю </w:t>
      </w:r>
      <w:r w:rsidR="00B8711F" w:rsidRPr="00A101FD">
        <w:t>председател</w:t>
      </w:r>
      <w:r w:rsidR="00285BC2">
        <w:t>я</w:t>
      </w:r>
      <w:r w:rsidR="00B8711F" w:rsidRPr="00954506">
        <w:t xml:space="preserve"> к</w:t>
      </w:r>
      <w:r w:rsidR="00B8711F" w:rsidRPr="00886002">
        <w:t xml:space="preserve">омитета </w:t>
      </w:r>
      <w:r w:rsidR="00B8711F" w:rsidRPr="00886002">
        <w:rPr>
          <w:snapToGrid/>
          <w:kern w:val="0"/>
        </w:rPr>
        <w:t>Законодательного Собрания по экономической политике и собственности</w:t>
      </w:r>
      <w:r w:rsidR="00B8711F" w:rsidRPr="006E1FFC">
        <w:rPr>
          <w:szCs w:val="28"/>
        </w:rPr>
        <w:t xml:space="preserve">, </w:t>
      </w:r>
      <w:r w:rsidR="00B8711F" w:rsidRPr="006E1FFC">
        <w:rPr>
          <w:snapToGrid/>
          <w:kern w:val="0"/>
          <w:szCs w:val="28"/>
        </w:rPr>
        <w:t>выступить на заседании</w:t>
      </w:r>
      <w:r w:rsidR="00B8711F">
        <w:rPr>
          <w:snapToGrid/>
          <w:kern w:val="0"/>
        </w:rPr>
        <w:t xml:space="preserve"> Законодательного Собрания с </w:t>
      </w:r>
      <w:r w:rsidR="000D62A4">
        <w:rPr>
          <w:snapToGrid/>
          <w:kern w:val="0"/>
        </w:rPr>
        <w:t>со</w:t>
      </w:r>
      <w:r w:rsidR="00B8711F">
        <w:rPr>
          <w:snapToGrid/>
          <w:kern w:val="0"/>
        </w:rPr>
        <w:t>докладом по данному вопросу.</w:t>
      </w:r>
    </w:p>
    <w:p w:rsidR="00B8711F" w:rsidRDefault="00B8711F" w:rsidP="00B8711F"/>
    <w:p w:rsidR="008E1E67" w:rsidRDefault="004F0D41" w:rsidP="005E3E96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</w:pPr>
      <w:r>
        <w:t>4</w:t>
      </w:r>
      <w:r w:rsidR="00B8711F">
        <w:t xml:space="preserve">.Определить время для рассмотрения указанного вопроса на заседании Законодательного Собрания - </w:t>
      </w:r>
      <w:r w:rsidR="000D62A4">
        <w:t>10</w:t>
      </w:r>
      <w:r w:rsidR="00B8711F">
        <w:t xml:space="preserve"> мин</w:t>
      </w:r>
      <w:r w:rsidR="000D62A4">
        <w:t>ут, в том числе для доклада - 3 минуты, для содоклада – 1 минута.</w:t>
      </w:r>
    </w:p>
    <w:p w:rsidR="00C9647E" w:rsidRDefault="00C9647E" w:rsidP="00C9647E"/>
    <w:p w:rsidR="00C9647E" w:rsidRDefault="00C9647E" w:rsidP="00C9647E"/>
    <w:p w:rsidR="004F0D41" w:rsidRDefault="004F0D41" w:rsidP="00C9647E"/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sectPr w:rsidR="0026074E" w:rsidSect="000D62A4">
      <w:headerReference w:type="default" r:id="rId10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85BC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7B6"/>
    <w:rsid w:val="00022B36"/>
    <w:rsid w:val="00053C61"/>
    <w:rsid w:val="00080DED"/>
    <w:rsid w:val="00085E58"/>
    <w:rsid w:val="000D62A4"/>
    <w:rsid w:val="00110954"/>
    <w:rsid w:val="00160F97"/>
    <w:rsid w:val="001A3D2F"/>
    <w:rsid w:val="001A6ED2"/>
    <w:rsid w:val="001B3A35"/>
    <w:rsid w:val="001C19AB"/>
    <w:rsid w:val="001C5162"/>
    <w:rsid w:val="0020003C"/>
    <w:rsid w:val="00204C92"/>
    <w:rsid w:val="0026074E"/>
    <w:rsid w:val="00285BC2"/>
    <w:rsid w:val="00314966"/>
    <w:rsid w:val="00337FED"/>
    <w:rsid w:val="00355695"/>
    <w:rsid w:val="00357541"/>
    <w:rsid w:val="00383131"/>
    <w:rsid w:val="003A738A"/>
    <w:rsid w:val="003B4C86"/>
    <w:rsid w:val="003B681C"/>
    <w:rsid w:val="003D3B5A"/>
    <w:rsid w:val="003D4A28"/>
    <w:rsid w:val="003F2358"/>
    <w:rsid w:val="0045017F"/>
    <w:rsid w:val="00461E2B"/>
    <w:rsid w:val="004B2CB9"/>
    <w:rsid w:val="004F0D41"/>
    <w:rsid w:val="00507CAA"/>
    <w:rsid w:val="00555379"/>
    <w:rsid w:val="00560FF9"/>
    <w:rsid w:val="005E1041"/>
    <w:rsid w:val="005E3E96"/>
    <w:rsid w:val="00624BBF"/>
    <w:rsid w:val="00635040"/>
    <w:rsid w:val="00664171"/>
    <w:rsid w:val="00671321"/>
    <w:rsid w:val="00692D49"/>
    <w:rsid w:val="006C1711"/>
    <w:rsid w:val="006E4E9E"/>
    <w:rsid w:val="007128C1"/>
    <w:rsid w:val="007258FB"/>
    <w:rsid w:val="007321A1"/>
    <w:rsid w:val="00751091"/>
    <w:rsid w:val="007E46D2"/>
    <w:rsid w:val="007F0598"/>
    <w:rsid w:val="008045A9"/>
    <w:rsid w:val="00840DA1"/>
    <w:rsid w:val="008602F8"/>
    <w:rsid w:val="0087792E"/>
    <w:rsid w:val="008B5475"/>
    <w:rsid w:val="008D00E4"/>
    <w:rsid w:val="008E1E67"/>
    <w:rsid w:val="009022E2"/>
    <w:rsid w:val="009637B6"/>
    <w:rsid w:val="0096678A"/>
    <w:rsid w:val="00974122"/>
    <w:rsid w:val="00992220"/>
    <w:rsid w:val="0099314B"/>
    <w:rsid w:val="009C5931"/>
    <w:rsid w:val="009E5CD9"/>
    <w:rsid w:val="009F0165"/>
    <w:rsid w:val="009F626B"/>
    <w:rsid w:val="00A101FD"/>
    <w:rsid w:val="00A267CB"/>
    <w:rsid w:val="00A45FEC"/>
    <w:rsid w:val="00A71FFA"/>
    <w:rsid w:val="00A77D8A"/>
    <w:rsid w:val="00A801BF"/>
    <w:rsid w:val="00AD0EB8"/>
    <w:rsid w:val="00B104C2"/>
    <w:rsid w:val="00B37C65"/>
    <w:rsid w:val="00B668A9"/>
    <w:rsid w:val="00B677BD"/>
    <w:rsid w:val="00B803DE"/>
    <w:rsid w:val="00B8711F"/>
    <w:rsid w:val="00BC358F"/>
    <w:rsid w:val="00BE16C2"/>
    <w:rsid w:val="00C200F5"/>
    <w:rsid w:val="00C21DBD"/>
    <w:rsid w:val="00C2547F"/>
    <w:rsid w:val="00C9335B"/>
    <w:rsid w:val="00C958B6"/>
    <w:rsid w:val="00C9647E"/>
    <w:rsid w:val="00CA1B91"/>
    <w:rsid w:val="00CE670D"/>
    <w:rsid w:val="00CF1607"/>
    <w:rsid w:val="00D17A7A"/>
    <w:rsid w:val="00D24E75"/>
    <w:rsid w:val="00DB1067"/>
    <w:rsid w:val="00DE4B3F"/>
    <w:rsid w:val="00E326C2"/>
    <w:rsid w:val="00E77161"/>
    <w:rsid w:val="00E85955"/>
    <w:rsid w:val="00EF72B7"/>
    <w:rsid w:val="00F01DD8"/>
    <w:rsid w:val="00F02818"/>
    <w:rsid w:val="00F03CDB"/>
    <w:rsid w:val="00F85804"/>
    <w:rsid w:val="00FC5360"/>
    <w:rsid w:val="00FD23DE"/>
    <w:rsid w:val="00FF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customStyle="1" w:styleId="Formula">
    <w:name w:val="Formula"/>
    <w:basedOn w:val="a"/>
    <w:next w:val="a"/>
    <w:rsid w:val="00B8711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6">
    <w:name w:val="Balloon Text"/>
    <w:basedOn w:val="a"/>
    <w:link w:val="a7"/>
    <w:rsid w:val="005E10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E10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customStyle="1" w:styleId="Formula">
    <w:name w:val="Formula"/>
    <w:basedOn w:val="a"/>
    <w:next w:val="a"/>
    <w:rsid w:val="00B8711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6">
    <w:name w:val="Balloon Text"/>
    <w:basedOn w:val="a"/>
    <w:link w:val="a7"/>
    <w:rsid w:val="005E10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E10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9F680-86A5-4AAE-874C-F83F64094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</TotalTime>
  <Pages>1</Pages>
  <Words>130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10</cp:revision>
  <cp:lastPrinted>2021-06-22T02:14:00Z</cp:lastPrinted>
  <dcterms:created xsi:type="dcterms:W3CDTF">2021-06-11T01:39:00Z</dcterms:created>
  <dcterms:modified xsi:type="dcterms:W3CDTF">2021-07-15T21:23:00Z</dcterms:modified>
</cp:coreProperties>
</file>