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05870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7862" w:rsidRPr="00A64DDD" w:rsidRDefault="00727862" w:rsidP="00727862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b/>
          <w:szCs w:val="28"/>
        </w:rPr>
        <w:t>"</w:t>
      </w:r>
    </w:p>
    <w:p w:rsidR="00727862" w:rsidRPr="00A64DDD" w:rsidRDefault="00727862" w:rsidP="00727862">
      <w:pPr>
        <w:jc w:val="center"/>
        <w:rPr>
          <w:b/>
          <w:szCs w:val="28"/>
        </w:rPr>
      </w:pPr>
    </w:p>
    <w:p w:rsidR="00727862" w:rsidRPr="004D7228" w:rsidRDefault="00727862" w:rsidP="00727862">
      <w:pPr>
        <w:ind w:firstLine="709"/>
        <w:jc w:val="both"/>
        <w:rPr>
          <w:szCs w:val="28"/>
        </w:rPr>
      </w:pPr>
      <w:r w:rsidRPr="00A64DD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>2021 года в первом чтении</w:t>
      </w:r>
    </w:p>
    <w:p w:rsidR="00727862" w:rsidRPr="00A64DDD" w:rsidRDefault="00727862" w:rsidP="00727862">
      <w:pPr>
        <w:jc w:val="both"/>
        <w:rPr>
          <w:szCs w:val="28"/>
        </w:rPr>
      </w:pPr>
    </w:p>
    <w:p w:rsidR="00727862" w:rsidRPr="00A64DDD" w:rsidRDefault="00727862" w:rsidP="00727862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727862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 xml:space="preserve">стр. 49; 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86; 2021, № 166, стр. 17</w:t>
      </w:r>
      <w:r w:rsidRPr="00D53943">
        <w:rPr>
          <w:szCs w:val="28"/>
        </w:rPr>
        <w:t>)</w:t>
      </w:r>
      <w:r w:rsidRPr="00A64DDD">
        <w:rPr>
          <w:szCs w:val="28"/>
        </w:rPr>
        <w:t xml:space="preserve">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</w:p>
    <w:p w:rsidR="00727862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пункте 3 части 3 слова "ценных бумаг, </w:t>
      </w:r>
      <w:r w:rsidRPr="00727862">
        <w:rPr>
          <w:rFonts w:eastAsia="Calibri"/>
          <w:szCs w:val="28"/>
          <w:lang w:eastAsia="en-US"/>
        </w:rPr>
        <w:t>акций (долей участия, паев в уставных (складочных) капиталах организаций)</w:t>
      </w:r>
      <w:r>
        <w:rPr>
          <w:szCs w:val="28"/>
        </w:rPr>
        <w:t xml:space="preserve">" заменить словами "ценных бумаг </w:t>
      </w:r>
      <w:r w:rsidRPr="00727862">
        <w:rPr>
          <w:rFonts w:eastAsia="Calibri"/>
          <w:szCs w:val="28"/>
          <w:lang w:eastAsia="en-US"/>
        </w:rPr>
        <w:t xml:space="preserve">(долей участия, паев в уставных (складочных) капиталах организаций), </w:t>
      </w:r>
      <w:r>
        <w:rPr>
          <w:szCs w:val="28"/>
        </w:rPr>
        <w:t>цифровых финансовых активов, цифровой валюты";</w:t>
      </w:r>
    </w:p>
    <w:p w:rsidR="00727862" w:rsidRPr="003A0242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пункте 3 части 4 слова "ценных бумаг, </w:t>
      </w:r>
      <w:r w:rsidRPr="00727862">
        <w:rPr>
          <w:rFonts w:eastAsia="Calibri"/>
          <w:szCs w:val="28"/>
          <w:lang w:eastAsia="en-US"/>
        </w:rPr>
        <w:t>акций (долей участия, паев в уставных (складочных) капиталах организаций)</w:t>
      </w:r>
      <w:r>
        <w:rPr>
          <w:szCs w:val="28"/>
        </w:rPr>
        <w:t xml:space="preserve">" заменить словами "ценных бумаг </w:t>
      </w:r>
      <w:r w:rsidRPr="00727862">
        <w:rPr>
          <w:rFonts w:eastAsia="Calibri"/>
          <w:szCs w:val="28"/>
          <w:lang w:eastAsia="en-US"/>
        </w:rPr>
        <w:t xml:space="preserve">(долей участия, паев в уставных (складочных) капиталах организаций), </w:t>
      </w:r>
      <w:r>
        <w:rPr>
          <w:szCs w:val="28"/>
        </w:rPr>
        <w:t>цифровых финансовых активов, цифровой валюты".</w:t>
      </w:r>
    </w:p>
    <w:p w:rsidR="00727862" w:rsidRPr="00A64DDD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7862" w:rsidRPr="00A64DDD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727862" w:rsidRPr="00A64DDD" w:rsidRDefault="00727862" w:rsidP="007278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727862" w:rsidRDefault="00727862" w:rsidP="0072786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727862" w:rsidRDefault="00727862" w:rsidP="0072786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27862" w:rsidRDefault="00727862" w:rsidP="0072786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27862" w:rsidRDefault="00727862" w:rsidP="00727862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 xml:space="preserve">Губернатор края                                                             </w:t>
      </w:r>
      <w:r>
        <w:rPr>
          <w:szCs w:val="28"/>
        </w:rPr>
        <w:t xml:space="preserve">  </w:t>
      </w:r>
      <w:r w:rsidRPr="00F81CB3">
        <w:rPr>
          <w:szCs w:val="28"/>
        </w:rPr>
        <w:t xml:space="preserve">      </w:t>
      </w:r>
      <w:r>
        <w:rPr>
          <w:szCs w:val="28"/>
        </w:rPr>
        <w:tab/>
        <w:t xml:space="preserve">      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82" w:rsidRDefault="00FB5282">
      <w:r>
        <w:separator/>
      </w:r>
    </w:p>
  </w:endnote>
  <w:endnote w:type="continuationSeparator" w:id="0">
    <w:p w:rsidR="00FB5282" w:rsidRDefault="00FB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82" w:rsidRDefault="00FB5282">
      <w:r>
        <w:separator/>
      </w:r>
    </w:p>
  </w:footnote>
  <w:footnote w:type="continuationSeparator" w:id="0">
    <w:p w:rsidR="00FB5282" w:rsidRDefault="00FB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86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2786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B528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5D777"/>
  <w15:docId w15:val="{ECD0F96B-55D7-4156-9A8D-7677C519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7278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278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2021-04-21T22:46:00Z</cp:lastPrinted>
  <dcterms:created xsi:type="dcterms:W3CDTF">2021-04-21T22:45:00Z</dcterms:created>
  <dcterms:modified xsi:type="dcterms:W3CDTF">2021-04-21T22:47:00Z</dcterms:modified>
</cp:coreProperties>
</file>