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08E9" w:rsidRDefault="009B1915" w:rsidP="003908E9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09723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097238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подготовлен</w:t>
                      </w:r>
                      <w:r w:rsidR="00D5684C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A021A4">
        <w:rPr>
          <w:b/>
          <w:szCs w:val="28"/>
        </w:rPr>
        <w:t>ЗАКОН</w:t>
      </w:r>
      <w:r w:rsidR="00871D52">
        <w:rPr>
          <w:b/>
          <w:szCs w:val="28"/>
        </w:rPr>
        <w:t xml:space="preserve"> </w:t>
      </w:r>
    </w:p>
    <w:p w:rsidR="003908E9" w:rsidRDefault="00871D52" w:rsidP="003908E9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3908E9">
        <w:rPr>
          <w:b/>
          <w:szCs w:val="28"/>
        </w:rPr>
        <w:t xml:space="preserve">ОБ ОХРАНЕ ОБЪЕКТОВ </w:t>
      </w:r>
    </w:p>
    <w:p w:rsidR="003908E9" w:rsidRDefault="003908E9" w:rsidP="003908E9">
      <w:pPr>
        <w:jc w:val="center"/>
        <w:rPr>
          <w:b/>
          <w:szCs w:val="28"/>
        </w:rPr>
      </w:pPr>
      <w:r>
        <w:rPr>
          <w:b/>
          <w:szCs w:val="28"/>
        </w:rPr>
        <w:t xml:space="preserve">КУЛЬТУРНОГО НАСЛЕДИЯ (ПАМЯТНИКОВ ИСТОРИИ И КУЛЬТУРЫ) НАРОДОВ РОССИЙСКОЙ ФЕДЕРАЦИИ </w:t>
      </w:r>
    </w:p>
    <w:p w:rsidR="00871D52" w:rsidRPr="003B03EE" w:rsidRDefault="003908E9" w:rsidP="003908E9">
      <w:pPr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</w:t>
      </w:r>
      <w:r w:rsidR="00871D52">
        <w:rPr>
          <w:b/>
          <w:szCs w:val="28"/>
        </w:rPr>
        <w:t xml:space="preserve">" </w:t>
      </w:r>
    </w:p>
    <w:p w:rsidR="004637A8" w:rsidRDefault="004637A8">
      <w:pPr>
        <w:ind w:firstLine="720"/>
      </w:pPr>
    </w:p>
    <w:p w:rsidR="00871D52" w:rsidRDefault="00D5684C" w:rsidP="00097238">
      <w:pPr>
        <w:ind w:firstLine="720"/>
        <w:jc w:val="both"/>
      </w:pPr>
      <w:r>
        <w:t>Принят Законодательным Собранием Приморского края</w:t>
      </w:r>
      <w:r w:rsidR="00097238">
        <w:t xml:space="preserve"> в первом чтении</w:t>
      </w:r>
    </w:p>
    <w:p w:rsidR="00097238" w:rsidRDefault="00097238" w:rsidP="00097238">
      <w:pPr>
        <w:ind w:firstLine="720"/>
        <w:jc w:val="both"/>
      </w:pPr>
      <w:r>
        <w:t>Принят Законодательным Собранием Приморского края</w:t>
      </w:r>
    </w:p>
    <w:p w:rsidR="00871D52" w:rsidRDefault="00871D52">
      <w:pPr>
        <w:ind w:firstLine="720"/>
      </w:pPr>
    </w:p>
    <w:p w:rsidR="00FF4633" w:rsidRDefault="00FF4633" w:rsidP="00FF4633">
      <w:pPr>
        <w:pStyle w:val="a6"/>
        <w:spacing w:before="0" w:line="240" w:lineRule="auto"/>
        <w:ind w:firstLine="709"/>
        <w:rPr>
          <w:caps/>
          <w:szCs w:val="28"/>
        </w:rPr>
      </w:pPr>
      <w:r>
        <w:rPr>
          <w:caps/>
          <w:szCs w:val="28"/>
        </w:rPr>
        <w:t>Статья 1.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апреля 2015 года </w:t>
      </w:r>
      <w:r>
        <w:rPr>
          <w:szCs w:val="28"/>
        </w:rPr>
        <w:br/>
        <w:t xml:space="preserve">№ 612-КЗ "Об охране объектов культурного наследия (памятников истории и культуры) народов Российской Федерации на территории Приморского края" (Ведомости Законодательного Собрания Приморского края, 2015, № 120, </w:t>
      </w:r>
      <w:r>
        <w:rPr>
          <w:szCs w:val="28"/>
        </w:rPr>
        <w:br/>
        <w:t xml:space="preserve">стр. 100; 2019, № 84, стр. 16, № 116, стр. 107; 2020, № 129, стр. 23) следующие изменения: 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1 дополнить словами ", а также в примыкающих к территории Приморского края внутренних морских водах Российской Федерации и территориальном море Российской Федерации";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статье 2: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а)наименование</w:t>
      </w:r>
      <w:proofErr w:type="gramEnd"/>
      <w:r>
        <w:rPr>
          <w:szCs w:val="28"/>
        </w:rPr>
        <w:t xml:space="preserve"> статьи дополнить словами ", в том числе во внутренних морских водах Российской Федерации и территориальном море Российской Федерации"; </w:t>
      </w:r>
    </w:p>
    <w:p w:rsidR="00FF4633" w:rsidRDefault="00FF4633" w:rsidP="00FF463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б)по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тексту пункта 2 части 2 слово "надзор" в соответствующем падеже заменить словами "контроль (надзор)" в соответствующем падеже;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в)в</w:t>
      </w:r>
      <w:proofErr w:type="gramEnd"/>
      <w:r>
        <w:rPr>
          <w:szCs w:val="28"/>
        </w:rPr>
        <w:t xml:space="preserve"> части 3: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3 изложить в следующей редакции: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3)формирование</w:t>
      </w:r>
      <w:proofErr w:type="gramEnd"/>
      <w:r>
        <w:rPr>
          <w:szCs w:val="28"/>
        </w:rPr>
        <w:t xml:space="preserve"> и ведение перечня выявленных объектов культурного наследия, расположенных на территории Приморского края, а также в примыкающих к его территории внутренних морских водах Российской Федерации и территориальном море Российской Федерации;"; 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5 слово "надзора" заменить словами "контроля (надзора)".</w:t>
      </w:r>
    </w:p>
    <w:p w:rsidR="00FF4633" w:rsidRDefault="00FF4633" w:rsidP="00FF4633">
      <w:pPr>
        <w:ind w:firstLine="709"/>
        <w:jc w:val="both"/>
        <w:rPr>
          <w:szCs w:val="28"/>
        </w:rPr>
      </w:pPr>
    </w:p>
    <w:p w:rsidR="00FF4633" w:rsidRDefault="00FF4633" w:rsidP="00FF4633">
      <w:pPr>
        <w:ind w:firstLine="709"/>
        <w:jc w:val="both"/>
        <w:rPr>
          <w:szCs w:val="28"/>
        </w:rPr>
      </w:pPr>
    </w:p>
    <w:p w:rsidR="00FF4633" w:rsidRDefault="00FF4633" w:rsidP="00FF4633">
      <w:pPr>
        <w:ind w:firstLine="709"/>
        <w:jc w:val="both"/>
        <w:rPr>
          <w:szCs w:val="28"/>
        </w:rPr>
      </w:pPr>
    </w:p>
    <w:p w:rsidR="00FF4633" w:rsidRDefault="00FF4633" w:rsidP="00FF4633">
      <w:pPr>
        <w:ind w:firstLine="709"/>
        <w:jc w:val="both"/>
        <w:rPr>
          <w:szCs w:val="28"/>
        </w:rPr>
      </w:pPr>
    </w:p>
    <w:p w:rsidR="00FF4633" w:rsidRDefault="00FF4633" w:rsidP="00FF4633">
      <w:pPr>
        <w:ind w:firstLine="709"/>
        <w:jc w:val="both"/>
        <w:rPr>
          <w:szCs w:val="28"/>
        </w:rPr>
      </w:pPr>
    </w:p>
    <w:p w:rsidR="00FF4633" w:rsidRDefault="00FF4633" w:rsidP="00FF4633">
      <w:pPr>
        <w:ind w:firstLine="709"/>
        <w:jc w:val="both"/>
        <w:rPr>
          <w:szCs w:val="28"/>
        </w:rPr>
      </w:pPr>
    </w:p>
    <w:p w:rsidR="00FF4633" w:rsidRDefault="00FF4633" w:rsidP="00FF4633">
      <w:pPr>
        <w:ind w:firstLine="709"/>
        <w:jc w:val="both"/>
        <w:rPr>
          <w:szCs w:val="28"/>
        </w:rPr>
      </w:pPr>
    </w:p>
    <w:p w:rsidR="00FF4633" w:rsidRDefault="00FF4633" w:rsidP="00FF4633">
      <w:pPr>
        <w:ind w:firstLine="709"/>
        <w:jc w:val="both"/>
        <w:rPr>
          <w:szCs w:val="28"/>
        </w:rPr>
      </w:pPr>
    </w:p>
    <w:p w:rsidR="00FF4633" w:rsidRDefault="00FF4633" w:rsidP="00FF4633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1.Настоящий Закон, за исключением пункта 1, подпункта "а", абзацев второго и третьего подпункта "в" пункта 2 статьи 1 настоящего Закона, вступает в силу по истечении 10 дней со дня его официального опубликования.</w:t>
      </w:r>
    </w:p>
    <w:p w:rsidR="00FF4633" w:rsidRDefault="00FF4633" w:rsidP="00FF4633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2.Пункт 1, подпункт "а", абзацы второй и третий подпункта "в" пункта 2 статьи 1 настоящего Закона вступают в силу с 1 января 2022 года.</w:t>
      </w:r>
    </w:p>
    <w:p w:rsidR="005A0F26" w:rsidRDefault="005A0F26" w:rsidP="005A0F26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0739E0" w:rsidRPr="00F95CF7" w:rsidRDefault="000739E0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 w:rsidSect="00E7142F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289" w:rsidRDefault="00A50289">
      <w:r>
        <w:separator/>
      </w:r>
    </w:p>
  </w:endnote>
  <w:endnote w:type="continuationSeparator" w:id="0">
    <w:p w:rsidR="00A50289" w:rsidRDefault="00A50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289" w:rsidRDefault="00A50289">
      <w:r>
        <w:separator/>
      </w:r>
    </w:p>
  </w:footnote>
  <w:footnote w:type="continuationSeparator" w:id="0">
    <w:p w:rsidR="00A50289" w:rsidRDefault="00A50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46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739E0"/>
    <w:rsid w:val="00097238"/>
    <w:rsid w:val="000A3E88"/>
    <w:rsid w:val="001078D0"/>
    <w:rsid w:val="001464BE"/>
    <w:rsid w:val="001A7CC8"/>
    <w:rsid w:val="00223F9A"/>
    <w:rsid w:val="00234B47"/>
    <w:rsid w:val="00242435"/>
    <w:rsid w:val="002814D8"/>
    <w:rsid w:val="003908E9"/>
    <w:rsid w:val="003A3959"/>
    <w:rsid w:val="004637A8"/>
    <w:rsid w:val="00527EA5"/>
    <w:rsid w:val="00552020"/>
    <w:rsid w:val="00552D23"/>
    <w:rsid w:val="00561BC4"/>
    <w:rsid w:val="005A0F26"/>
    <w:rsid w:val="006339F6"/>
    <w:rsid w:val="00646D40"/>
    <w:rsid w:val="0070792C"/>
    <w:rsid w:val="007D13B5"/>
    <w:rsid w:val="00815D3D"/>
    <w:rsid w:val="00852F1C"/>
    <w:rsid w:val="00871D52"/>
    <w:rsid w:val="008B31EA"/>
    <w:rsid w:val="00935A0E"/>
    <w:rsid w:val="009710BB"/>
    <w:rsid w:val="00974ECD"/>
    <w:rsid w:val="0098157A"/>
    <w:rsid w:val="009A36AD"/>
    <w:rsid w:val="009B140B"/>
    <w:rsid w:val="009B1915"/>
    <w:rsid w:val="00A021A4"/>
    <w:rsid w:val="00A14297"/>
    <w:rsid w:val="00A50289"/>
    <w:rsid w:val="00B15C4D"/>
    <w:rsid w:val="00BB481D"/>
    <w:rsid w:val="00BE746C"/>
    <w:rsid w:val="00BF1DC9"/>
    <w:rsid w:val="00BF1EFF"/>
    <w:rsid w:val="00BF5C77"/>
    <w:rsid w:val="00CC3208"/>
    <w:rsid w:val="00D116E0"/>
    <w:rsid w:val="00D365A6"/>
    <w:rsid w:val="00D5684C"/>
    <w:rsid w:val="00D97968"/>
    <w:rsid w:val="00DD0011"/>
    <w:rsid w:val="00DD0792"/>
    <w:rsid w:val="00DF3264"/>
    <w:rsid w:val="00E7142F"/>
    <w:rsid w:val="00ED4E8A"/>
    <w:rsid w:val="00FF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5DABF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5A0F2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49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8</cp:revision>
  <cp:lastPrinted>2021-06-21T06:32:00Z</cp:lastPrinted>
  <dcterms:created xsi:type="dcterms:W3CDTF">2021-07-06T00:42:00Z</dcterms:created>
  <dcterms:modified xsi:type="dcterms:W3CDTF">2021-07-07T04:32:00Z</dcterms:modified>
</cp:coreProperties>
</file>