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908E9" w:rsidRDefault="009B1915" w:rsidP="003908E9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637A8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4637A8">
                        <w:rPr>
                          <w:sz w:val="20"/>
                        </w:rPr>
                        <w:t>внесен</w:t>
                      </w:r>
                      <w:r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A021A4">
        <w:rPr>
          <w:b/>
          <w:szCs w:val="28"/>
        </w:rPr>
        <w:t>ЗАКОН</w:t>
      </w:r>
      <w:r w:rsidR="00871D52">
        <w:rPr>
          <w:b/>
          <w:szCs w:val="28"/>
        </w:rPr>
        <w:t xml:space="preserve"> </w:t>
      </w:r>
    </w:p>
    <w:p w:rsidR="003908E9" w:rsidRDefault="00871D52" w:rsidP="003908E9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</w:t>
      </w:r>
      <w:r w:rsidR="003908E9">
        <w:rPr>
          <w:b/>
          <w:szCs w:val="28"/>
        </w:rPr>
        <w:t xml:space="preserve">ОБ ОХРАНЕ ОБЪЕКТОВ </w:t>
      </w:r>
    </w:p>
    <w:p w:rsidR="003908E9" w:rsidRDefault="003908E9" w:rsidP="003908E9">
      <w:pPr>
        <w:jc w:val="center"/>
        <w:rPr>
          <w:b/>
          <w:szCs w:val="28"/>
        </w:rPr>
      </w:pPr>
      <w:r>
        <w:rPr>
          <w:b/>
          <w:szCs w:val="28"/>
        </w:rPr>
        <w:t xml:space="preserve">КУЛЬТУРНОГО НАСЛЕДИЯ (ПАМЯТНИКОВ ИСТОРИИ И КУЛЬТУРЫ) НАРОДОВ РОССИЙСКОЙ ФЕДЕРАЦИИ </w:t>
      </w:r>
    </w:p>
    <w:p w:rsidR="00871D52" w:rsidRPr="003B03EE" w:rsidRDefault="003908E9" w:rsidP="003908E9">
      <w:pPr>
        <w:jc w:val="center"/>
        <w:rPr>
          <w:b/>
          <w:szCs w:val="28"/>
        </w:rPr>
      </w:pPr>
      <w:r>
        <w:rPr>
          <w:b/>
          <w:szCs w:val="28"/>
        </w:rPr>
        <w:t>НА ТЕРРИТОРИИ ПРИМОРСКОГО КРАЯ</w:t>
      </w:r>
      <w:r w:rsidR="00871D52">
        <w:rPr>
          <w:b/>
          <w:szCs w:val="28"/>
        </w:rPr>
        <w:t xml:space="preserve">" </w:t>
      </w:r>
    </w:p>
    <w:p w:rsidR="004637A8" w:rsidRDefault="004637A8">
      <w:pPr>
        <w:ind w:firstLine="720"/>
      </w:pPr>
    </w:p>
    <w:p w:rsidR="00871D52" w:rsidRDefault="00D5684C">
      <w:pPr>
        <w:ind w:firstLine="720"/>
      </w:pPr>
      <w:r>
        <w:t>Принят Законодательным Собранием Приморского края</w:t>
      </w:r>
    </w:p>
    <w:p w:rsidR="00871D52" w:rsidRDefault="00871D52">
      <w:pPr>
        <w:ind w:firstLine="720"/>
      </w:pPr>
    </w:p>
    <w:p w:rsidR="00871D52" w:rsidRPr="00D860CB" w:rsidRDefault="00871D52" w:rsidP="00871D52">
      <w:pPr>
        <w:pStyle w:val="a6"/>
        <w:spacing w:before="0" w:line="240" w:lineRule="auto"/>
        <w:ind w:firstLine="709"/>
        <w:rPr>
          <w:caps/>
          <w:szCs w:val="28"/>
        </w:rPr>
      </w:pPr>
      <w:r w:rsidRPr="00D860CB">
        <w:rPr>
          <w:caps/>
          <w:szCs w:val="28"/>
        </w:rPr>
        <w:t>Статья 1.</w:t>
      </w:r>
    </w:p>
    <w:p w:rsidR="00871D52" w:rsidRDefault="00871D52" w:rsidP="002424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52020">
        <w:rPr>
          <w:szCs w:val="28"/>
        </w:rPr>
        <w:t xml:space="preserve">Внести в </w:t>
      </w:r>
      <w:r w:rsidR="00A021A4">
        <w:rPr>
          <w:szCs w:val="28"/>
        </w:rPr>
        <w:t>Закон</w:t>
      </w:r>
      <w:r w:rsidR="00552020" w:rsidRPr="00552020">
        <w:rPr>
          <w:szCs w:val="28"/>
        </w:rPr>
        <w:t xml:space="preserve"> Приморского края от 30 апреля 2015</w:t>
      </w:r>
      <w:r w:rsidRPr="00552020">
        <w:rPr>
          <w:szCs w:val="28"/>
        </w:rPr>
        <w:t xml:space="preserve"> года</w:t>
      </w:r>
      <w:r w:rsidR="004637A8">
        <w:rPr>
          <w:szCs w:val="28"/>
        </w:rPr>
        <w:t xml:space="preserve"> </w:t>
      </w:r>
      <w:r w:rsidR="00DD0792">
        <w:rPr>
          <w:szCs w:val="28"/>
        </w:rPr>
        <w:br/>
      </w:r>
      <w:r w:rsidR="00552020" w:rsidRPr="00552020">
        <w:rPr>
          <w:szCs w:val="28"/>
        </w:rPr>
        <w:t>№ 612-КЗ "Об охране объектов культурного наследия (памятников истории и культуры) народов Российской Федерации на территории Приморского края</w:t>
      </w:r>
      <w:r w:rsidRPr="00552020">
        <w:rPr>
          <w:szCs w:val="28"/>
        </w:rPr>
        <w:t>" (</w:t>
      </w:r>
      <w:r w:rsidR="00242435">
        <w:rPr>
          <w:szCs w:val="28"/>
        </w:rPr>
        <w:t xml:space="preserve">Ведомости Законодательного Собрания Приморского края, 2015, № 120, </w:t>
      </w:r>
      <w:r w:rsidR="00242435">
        <w:rPr>
          <w:szCs w:val="28"/>
        </w:rPr>
        <w:br/>
        <w:t>стр. 100; 2019, № 84, стр. 16, № 116, стр. 107; 2020, № 129, стр. 23)</w:t>
      </w:r>
      <w:r w:rsidR="00552020">
        <w:rPr>
          <w:szCs w:val="28"/>
        </w:rPr>
        <w:t xml:space="preserve"> </w:t>
      </w:r>
      <w:r w:rsidRPr="00552020">
        <w:rPr>
          <w:szCs w:val="28"/>
        </w:rPr>
        <w:t xml:space="preserve">следующие изменения: </w:t>
      </w:r>
    </w:p>
    <w:p w:rsidR="00D116E0" w:rsidRDefault="00BE746C" w:rsidP="00BE74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1)статью</w:t>
      </w:r>
      <w:r w:rsidR="007D13B5">
        <w:rPr>
          <w:szCs w:val="28"/>
        </w:rPr>
        <w:t xml:space="preserve"> 1 </w:t>
      </w:r>
      <w:r>
        <w:rPr>
          <w:szCs w:val="28"/>
        </w:rPr>
        <w:t>дополнить словами ", а также в примыкающих к территории Приморского края внутренних морских водах Российской Федерации и территориальном море Российской Федерации";</w:t>
      </w:r>
    </w:p>
    <w:p w:rsidR="007D13B5" w:rsidRDefault="007D13B5" w:rsidP="002424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2:</w:t>
      </w:r>
    </w:p>
    <w:p w:rsidR="00D365A6" w:rsidRPr="00552020" w:rsidRDefault="000739E0" w:rsidP="00D365A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а</w:t>
      </w:r>
      <w:r w:rsidR="00DD0792">
        <w:rPr>
          <w:szCs w:val="28"/>
        </w:rPr>
        <w:t>)наименование</w:t>
      </w:r>
      <w:proofErr w:type="gramEnd"/>
      <w:r w:rsidR="00DD0792">
        <w:rPr>
          <w:szCs w:val="28"/>
        </w:rPr>
        <w:t xml:space="preserve"> статьи</w:t>
      </w:r>
      <w:r w:rsidR="00D365A6">
        <w:rPr>
          <w:szCs w:val="28"/>
        </w:rPr>
        <w:t xml:space="preserve"> дополнить словами ", в том числе во внутренних морских водах Российской Федерации и территориальном море Российской Федерации"; </w:t>
      </w:r>
    </w:p>
    <w:p w:rsidR="006D42FC" w:rsidRPr="00974ECD" w:rsidRDefault="000739E0" w:rsidP="006D42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r w:rsidR="00871D52" w:rsidRPr="00974ECD">
        <w:rPr>
          <w:rFonts w:ascii="Times New Roman" w:hAnsi="Times New Roman" w:cs="Times New Roman"/>
          <w:sz w:val="28"/>
          <w:szCs w:val="28"/>
        </w:rPr>
        <w:t>)</w:t>
      </w:r>
      <w:r w:rsidR="006D42FC" w:rsidRPr="00974EC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6D42FC" w:rsidRPr="00974ECD">
        <w:rPr>
          <w:rFonts w:ascii="Times New Roman" w:hAnsi="Times New Roman" w:cs="Times New Roman"/>
          <w:sz w:val="28"/>
          <w:szCs w:val="28"/>
        </w:rPr>
        <w:t xml:space="preserve"> тексту пункта 2 </w:t>
      </w:r>
      <w:r w:rsidR="006D42FC">
        <w:rPr>
          <w:rFonts w:ascii="Times New Roman" w:hAnsi="Times New Roman" w:cs="Times New Roman"/>
          <w:sz w:val="28"/>
          <w:szCs w:val="28"/>
        </w:rPr>
        <w:t>части 2 слово</w:t>
      </w:r>
      <w:r w:rsidR="006D42FC" w:rsidRPr="00974ECD">
        <w:rPr>
          <w:rFonts w:ascii="Times New Roman" w:hAnsi="Times New Roman" w:cs="Times New Roman"/>
          <w:sz w:val="28"/>
          <w:szCs w:val="28"/>
        </w:rPr>
        <w:t xml:space="preserve"> "надзор" в соответствующем падеже заменить словами "контроль (надзор)" в соответствующем падеже;</w:t>
      </w:r>
    </w:p>
    <w:p w:rsidR="00D365A6" w:rsidRDefault="000739E0" w:rsidP="00561BC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</w:t>
      </w:r>
      <w:r w:rsidR="004637A8" w:rsidRPr="00974ECD">
        <w:rPr>
          <w:szCs w:val="28"/>
        </w:rPr>
        <w:t>)</w:t>
      </w:r>
      <w:r w:rsidR="00D365A6">
        <w:rPr>
          <w:szCs w:val="28"/>
        </w:rPr>
        <w:t>в</w:t>
      </w:r>
      <w:proofErr w:type="gramEnd"/>
      <w:r w:rsidR="00D365A6">
        <w:rPr>
          <w:szCs w:val="28"/>
        </w:rPr>
        <w:t xml:space="preserve"> части 3:</w:t>
      </w:r>
    </w:p>
    <w:p w:rsidR="00D365A6" w:rsidRDefault="00DD0792" w:rsidP="009A36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3</w:t>
      </w:r>
      <w:r w:rsidR="005A0F26">
        <w:rPr>
          <w:szCs w:val="28"/>
        </w:rPr>
        <w:t xml:space="preserve"> изложить в следующей редакции:</w:t>
      </w:r>
    </w:p>
    <w:p w:rsidR="00DD0792" w:rsidRDefault="00DD0792" w:rsidP="00DD07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3</w:t>
      </w:r>
      <w:r w:rsidR="005A0F26">
        <w:rPr>
          <w:szCs w:val="28"/>
        </w:rPr>
        <w:t>)</w:t>
      </w:r>
      <w:r w:rsidR="00D116E0">
        <w:rPr>
          <w:szCs w:val="28"/>
        </w:rPr>
        <w:t>ф</w:t>
      </w:r>
      <w:bookmarkStart w:id="0" w:name="_GoBack"/>
      <w:bookmarkEnd w:id="0"/>
      <w:r w:rsidR="00D116E0">
        <w:rPr>
          <w:szCs w:val="28"/>
        </w:rPr>
        <w:t>ормирование</w:t>
      </w:r>
      <w:proofErr w:type="gramEnd"/>
      <w:r w:rsidR="00D116E0">
        <w:rPr>
          <w:szCs w:val="28"/>
        </w:rPr>
        <w:t xml:space="preserve"> и ведение перечня выявленных объектов культурного наследия, расположенных на территории Приморского края, а также в примыкающих к его территории внутренних морских водах Российской Федерации и территориальном море Российской Федерации;"</w:t>
      </w:r>
      <w:r>
        <w:rPr>
          <w:szCs w:val="28"/>
        </w:rPr>
        <w:t>;</w:t>
      </w:r>
      <w:r w:rsidRPr="00DD0792">
        <w:rPr>
          <w:szCs w:val="28"/>
        </w:rPr>
        <w:t xml:space="preserve"> </w:t>
      </w:r>
    </w:p>
    <w:p w:rsidR="00DD0792" w:rsidRDefault="00DD0792" w:rsidP="00DD07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5 слово</w:t>
      </w:r>
      <w:r w:rsidRPr="00974ECD">
        <w:rPr>
          <w:szCs w:val="28"/>
        </w:rPr>
        <w:t xml:space="preserve"> "надзор</w:t>
      </w:r>
      <w:r>
        <w:rPr>
          <w:szCs w:val="28"/>
        </w:rPr>
        <w:t>а</w:t>
      </w:r>
      <w:r w:rsidRPr="00974ECD">
        <w:rPr>
          <w:szCs w:val="28"/>
        </w:rPr>
        <w:t xml:space="preserve">" </w:t>
      </w:r>
      <w:r>
        <w:rPr>
          <w:szCs w:val="28"/>
        </w:rPr>
        <w:t>заменить словами "контроля</w:t>
      </w:r>
      <w:r w:rsidRPr="00974ECD">
        <w:rPr>
          <w:szCs w:val="28"/>
        </w:rPr>
        <w:t xml:space="preserve"> (надзор</w:t>
      </w:r>
      <w:r>
        <w:rPr>
          <w:szCs w:val="28"/>
        </w:rPr>
        <w:t>а</w:t>
      </w:r>
      <w:r w:rsidRPr="00974ECD">
        <w:rPr>
          <w:szCs w:val="28"/>
        </w:rPr>
        <w:t>)"</w:t>
      </w:r>
      <w:r>
        <w:rPr>
          <w:szCs w:val="28"/>
        </w:rPr>
        <w:t>.</w:t>
      </w:r>
    </w:p>
    <w:p w:rsidR="00DF3264" w:rsidRPr="002D0D57" w:rsidRDefault="00DF3264" w:rsidP="00871D52">
      <w:pPr>
        <w:ind w:firstLine="709"/>
        <w:jc w:val="both"/>
        <w:rPr>
          <w:szCs w:val="28"/>
        </w:rPr>
      </w:pPr>
    </w:p>
    <w:p w:rsidR="00871D52" w:rsidRPr="00F95CF7" w:rsidRDefault="00871D52" w:rsidP="00871D52">
      <w:pPr>
        <w:ind w:firstLine="709"/>
        <w:jc w:val="both"/>
        <w:rPr>
          <w:szCs w:val="28"/>
        </w:rPr>
      </w:pPr>
      <w:r w:rsidRPr="00F95CF7">
        <w:rPr>
          <w:szCs w:val="28"/>
        </w:rPr>
        <w:t>СТАТЬЯ 2.</w:t>
      </w:r>
    </w:p>
    <w:p w:rsidR="005A0F26" w:rsidRDefault="005A0F26" w:rsidP="005A0F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1.Настоящий Закон, за исключением </w:t>
      </w:r>
      <w:r w:rsidR="00BF1EFF">
        <w:rPr>
          <w:szCs w:val="28"/>
        </w:rPr>
        <w:t xml:space="preserve">пункта </w:t>
      </w:r>
      <w:r w:rsidR="0098157A">
        <w:rPr>
          <w:szCs w:val="28"/>
        </w:rPr>
        <w:t>1</w:t>
      </w:r>
      <w:r w:rsidR="00BF1DC9">
        <w:rPr>
          <w:szCs w:val="28"/>
        </w:rPr>
        <w:t>,</w:t>
      </w:r>
      <w:r w:rsidR="00BF1EFF">
        <w:rPr>
          <w:szCs w:val="28"/>
        </w:rPr>
        <w:t xml:space="preserve"> </w:t>
      </w:r>
      <w:r w:rsidR="0098157A">
        <w:rPr>
          <w:szCs w:val="28"/>
        </w:rPr>
        <w:t>подпункта "а</w:t>
      </w:r>
      <w:r w:rsidR="00DD0792">
        <w:rPr>
          <w:szCs w:val="28"/>
        </w:rPr>
        <w:t>"</w:t>
      </w:r>
      <w:r w:rsidR="00BF1DC9">
        <w:rPr>
          <w:szCs w:val="28"/>
        </w:rPr>
        <w:t>, абзацев второго и третьего подпункта "в"</w:t>
      </w:r>
      <w:r w:rsidR="00BF1EFF">
        <w:rPr>
          <w:szCs w:val="28"/>
        </w:rPr>
        <w:t xml:space="preserve"> </w:t>
      </w:r>
      <w:r w:rsidR="00BF1DC9">
        <w:rPr>
          <w:szCs w:val="28"/>
        </w:rPr>
        <w:t xml:space="preserve">пункта 2 </w:t>
      </w:r>
      <w:r>
        <w:rPr>
          <w:szCs w:val="28"/>
        </w:rPr>
        <w:t>статьи 1 настоящего Закона, вступает в силу по истечении 10 дней со дня его официального опубликования.</w:t>
      </w:r>
    </w:p>
    <w:p w:rsidR="005A0F26" w:rsidRDefault="005A0F26" w:rsidP="005A0F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BF1DC9">
        <w:rPr>
          <w:szCs w:val="28"/>
        </w:rPr>
        <w:t xml:space="preserve">Пункт 1, подпункт "а", абзацы второй и третий подпункта "в" пункта 2 статьи 1 </w:t>
      </w:r>
      <w:r>
        <w:rPr>
          <w:szCs w:val="28"/>
        </w:rPr>
        <w:t>настоящего Закона вступают в силу с 1 января 2022 года.</w:t>
      </w:r>
    </w:p>
    <w:p w:rsidR="005A0F26" w:rsidRDefault="005A0F26" w:rsidP="005A0F26">
      <w:pPr>
        <w:ind w:firstLine="709"/>
        <w:jc w:val="both"/>
        <w:rPr>
          <w:szCs w:val="28"/>
        </w:rPr>
      </w:pPr>
    </w:p>
    <w:p w:rsidR="00871D52" w:rsidRDefault="00871D52" w:rsidP="00871D52">
      <w:pPr>
        <w:ind w:firstLine="696"/>
        <w:jc w:val="both"/>
        <w:rPr>
          <w:szCs w:val="28"/>
        </w:rPr>
      </w:pPr>
    </w:p>
    <w:p w:rsidR="00871D52" w:rsidRPr="00E743CD" w:rsidRDefault="00871D52" w:rsidP="00871D52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sectPr w:rsidR="00871D52" w:rsidRPr="00E743CD" w:rsidSect="00E7142F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AA4" w:rsidRDefault="00552AA4">
      <w:r>
        <w:separator/>
      </w:r>
    </w:p>
  </w:endnote>
  <w:endnote w:type="continuationSeparator" w:id="0">
    <w:p w:rsidR="00552AA4" w:rsidRDefault="0055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AA4" w:rsidRDefault="00552AA4">
      <w:r>
        <w:separator/>
      </w:r>
    </w:p>
  </w:footnote>
  <w:footnote w:type="continuationSeparator" w:id="0">
    <w:p w:rsidR="00552AA4" w:rsidRDefault="00552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2F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739E0"/>
    <w:rsid w:val="000A3E88"/>
    <w:rsid w:val="001078D0"/>
    <w:rsid w:val="001464BE"/>
    <w:rsid w:val="001A7CC8"/>
    <w:rsid w:val="00223F9A"/>
    <w:rsid w:val="00234B47"/>
    <w:rsid w:val="00242435"/>
    <w:rsid w:val="002814D8"/>
    <w:rsid w:val="003908E9"/>
    <w:rsid w:val="003A3959"/>
    <w:rsid w:val="004637A8"/>
    <w:rsid w:val="00527EA5"/>
    <w:rsid w:val="00552020"/>
    <w:rsid w:val="00552AA4"/>
    <w:rsid w:val="00552D23"/>
    <w:rsid w:val="00561BC4"/>
    <w:rsid w:val="005A0F26"/>
    <w:rsid w:val="006339F6"/>
    <w:rsid w:val="00646D40"/>
    <w:rsid w:val="006D42FC"/>
    <w:rsid w:val="0070792C"/>
    <w:rsid w:val="007D13B5"/>
    <w:rsid w:val="00815D3D"/>
    <w:rsid w:val="00852F1C"/>
    <w:rsid w:val="00871D52"/>
    <w:rsid w:val="008B31EA"/>
    <w:rsid w:val="009710BB"/>
    <w:rsid w:val="00974ECD"/>
    <w:rsid w:val="0098157A"/>
    <w:rsid w:val="009A36AD"/>
    <w:rsid w:val="009B140B"/>
    <w:rsid w:val="009B1915"/>
    <w:rsid w:val="00A021A4"/>
    <w:rsid w:val="00A14297"/>
    <w:rsid w:val="00B15C4D"/>
    <w:rsid w:val="00BB481D"/>
    <w:rsid w:val="00BE746C"/>
    <w:rsid w:val="00BF1DC9"/>
    <w:rsid w:val="00BF1EFF"/>
    <w:rsid w:val="00BF5C77"/>
    <w:rsid w:val="00CC3208"/>
    <w:rsid w:val="00D116E0"/>
    <w:rsid w:val="00D365A6"/>
    <w:rsid w:val="00D5684C"/>
    <w:rsid w:val="00D97968"/>
    <w:rsid w:val="00DD0011"/>
    <w:rsid w:val="00DD0792"/>
    <w:rsid w:val="00DF3264"/>
    <w:rsid w:val="00E7142F"/>
    <w:rsid w:val="00ED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69790C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A0F2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49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7</cp:revision>
  <cp:lastPrinted>2021-06-21T06:32:00Z</cp:lastPrinted>
  <dcterms:created xsi:type="dcterms:W3CDTF">2021-07-06T00:42:00Z</dcterms:created>
  <dcterms:modified xsi:type="dcterms:W3CDTF">2021-07-07T04:30:00Z</dcterms:modified>
</cp:coreProperties>
</file>