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87088853" r:id="rId8"/>
        </w:object>
      </w:r>
    </w:p>
    <w:tbl>
      <w:tblPr>
        <w:tblW w:w="5001" w:type="pct"/>
        <w:tblInd w:w="106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0"/>
        <w:gridCol w:w="1474"/>
        <w:gridCol w:w="3162"/>
        <w:gridCol w:w="771"/>
        <w:gridCol w:w="923"/>
      </w:tblGrid>
      <w:tr w:rsidR="00357541" w:rsidTr="00D76312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D76312">
        <w:trPr>
          <w:cantSplit/>
        </w:trPr>
        <w:tc>
          <w:tcPr>
            <w:tcW w:w="1693" w:type="pct"/>
          </w:tcPr>
          <w:p w:rsidR="00357541" w:rsidRPr="00080DED" w:rsidRDefault="00D76312" w:rsidP="00F21FA8">
            <w:pPr>
              <w:ind w:left="-107"/>
              <w:rPr>
                <w:sz w:val="24"/>
              </w:rPr>
            </w:pPr>
            <w:r>
              <w:rPr>
                <w:sz w:val="24"/>
              </w:rPr>
              <w:t>08</w:t>
            </w:r>
            <w:r w:rsidR="00CA3F39">
              <w:rPr>
                <w:sz w:val="24"/>
              </w:rPr>
              <w:t>.</w:t>
            </w:r>
            <w:r w:rsidR="00055E36">
              <w:rPr>
                <w:sz w:val="24"/>
              </w:rPr>
              <w:t>0</w:t>
            </w:r>
            <w:r w:rsidR="00F21FA8">
              <w:rPr>
                <w:sz w:val="24"/>
              </w:rPr>
              <w:t>7</w:t>
            </w:r>
            <w:r w:rsidR="009637B6">
              <w:rPr>
                <w:sz w:val="24"/>
              </w:rPr>
              <w:t>.20</w:t>
            </w:r>
            <w:r w:rsidR="007E091C">
              <w:rPr>
                <w:sz w:val="24"/>
              </w:rPr>
              <w:t>2</w:t>
            </w:r>
            <w:r w:rsidR="00055E36">
              <w:rPr>
                <w:sz w:val="24"/>
              </w:rPr>
              <w:t>1</w:t>
            </w:r>
          </w:p>
        </w:tc>
        <w:tc>
          <w:tcPr>
            <w:tcW w:w="2422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1" w:type="pct"/>
          </w:tcPr>
          <w:p w:rsidR="00357541" w:rsidRPr="00D17A7A" w:rsidRDefault="00D76312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802</w:t>
            </w:r>
          </w:p>
        </w:tc>
      </w:tr>
      <w:tr w:rsidR="00357541" w:rsidTr="00D76312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13214" w:rsidTr="00D76312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13214" w:rsidRDefault="00213214" w:rsidP="00F21FA8">
            <w:pPr>
              <w:jc w:val="both"/>
            </w:pPr>
            <w:r>
              <w:t>О проекте закона Примор</w:t>
            </w:r>
            <w:r w:rsidR="00F34CC4">
              <w:t>ского края "О внесении изменений</w:t>
            </w:r>
            <w:r>
              <w:t xml:space="preserve"> в</w:t>
            </w:r>
            <w:r w:rsidR="00F21FA8">
              <w:t xml:space="preserve"> статью 4</w:t>
            </w:r>
            <w:r>
              <w:t xml:space="preserve"> Закон</w:t>
            </w:r>
            <w:r w:rsidR="00F21FA8">
              <w:t>а</w:t>
            </w:r>
            <w:r>
              <w:t xml:space="preserve"> Приморского края "О градостроительной деятельности на территории Приморского края" (второе, третье чтения)</w:t>
            </w:r>
          </w:p>
        </w:tc>
      </w:tr>
    </w:tbl>
    <w:p w:rsidR="00213214" w:rsidRDefault="00213214" w:rsidP="00213214">
      <w:pPr>
        <w:jc w:val="both"/>
      </w:pPr>
    </w:p>
    <w:p w:rsidR="00213214" w:rsidRDefault="00213214" w:rsidP="00213214">
      <w:pPr>
        <w:jc w:val="both"/>
        <w:rPr>
          <w:szCs w:val="28"/>
        </w:rPr>
      </w:pPr>
      <w:r>
        <w:tab/>
        <w:t>Рассмотрев проект закона Примор</w:t>
      </w:r>
      <w:r w:rsidR="00F34CC4">
        <w:t>ского края "О внесении изменений</w:t>
      </w:r>
      <w:r>
        <w:t xml:space="preserve"> в </w:t>
      </w:r>
      <w:r w:rsidR="00F21FA8">
        <w:t xml:space="preserve">статью 4 </w:t>
      </w:r>
      <w:r>
        <w:t>Закон</w:t>
      </w:r>
      <w:r w:rsidR="00F21FA8">
        <w:t>а</w:t>
      </w:r>
      <w:r>
        <w:t xml:space="preserve"> Приморского края "О градостроительной деятельности на территории Приморского края", </w:t>
      </w:r>
      <w:r w:rsidR="00055E36">
        <w:t xml:space="preserve">подготовленный к </w:t>
      </w:r>
      <w:r w:rsidR="00E15CB5">
        <w:t xml:space="preserve">рассмотрению во втором и третьем </w:t>
      </w:r>
      <w:r w:rsidR="00F42766" w:rsidRPr="0033063F">
        <w:t>чтени</w:t>
      </w:r>
      <w:r w:rsidR="00E15CB5">
        <w:t>ях</w:t>
      </w:r>
      <w:r w:rsidR="00B43FC4" w:rsidRPr="0033063F">
        <w:t>,</w:t>
      </w:r>
      <w:r w:rsidR="00B43FC4">
        <w:t xml:space="preserve"> </w:t>
      </w:r>
      <w:r>
        <w:rPr>
          <w:szCs w:val="28"/>
        </w:rPr>
        <w:t xml:space="preserve">комитет 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>РЕШИЛ: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ab/>
      </w:r>
      <w:proofErr w:type="spellStart"/>
      <w:r>
        <w:t>1.Рассмотреть</w:t>
      </w:r>
      <w:proofErr w:type="spellEnd"/>
      <w:r>
        <w:t xml:space="preserve"> проект закона Примор</w:t>
      </w:r>
      <w:r w:rsidR="00F34CC4">
        <w:t>ского края "О внесении изменений</w:t>
      </w:r>
      <w:bookmarkStart w:id="0" w:name="_GoBack"/>
      <w:bookmarkEnd w:id="0"/>
      <w:r>
        <w:t xml:space="preserve"> в </w:t>
      </w:r>
      <w:r w:rsidR="00F21FA8">
        <w:t xml:space="preserve">статью 4 </w:t>
      </w:r>
      <w:r>
        <w:t>Закон</w:t>
      </w:r>
      <w:r w:rsidR="00F21FA8">
        <w:t>а</w:t>
      </w:r>
      <w:r>
        <w:t xml:space="preserve"> Приморского края "О градостроительной деятельности на территории Приморского края" во втором и третьем чтениях на очередном заседании Законодательного Собрания.</w:t>
      </w:r>
    </w:p>
    <w:p w:rsidR="00213214" w:rsidRDefault="00213214" w:rsidP="00213214">
      <w:pPr>
        <w:ind w:firstLine="709"/>
        <w:jc w:val="both"/>
      </w:pPr>
      <w:r>
        <w:t xml:space="preserve"> 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2.Рекомендовать</w:t>
      </w:r>
      <w:proofErr w:type="spellEnd"/>
      <w:r>
        <w:t xml:space="preserve"> Законодательному Собранию принять указанный законопроект </w:t>
      </w:r>
      <w:r w:rsidRPr="00341CA3">
        <w:t>в</w:t>
      </w:r>
      <w:r>
        <w:t xml:space="preserve">о втором и </w:t>
      </w:r>
      <w:r w:rsidRPr="00341CA3">
        <w:t>третье</w:t>
      </w:r>
      <w:r>
        <w:t>м чтениях.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spellStart"/>
      <w:r>
        <w:t>3.</w:t>
      </w:r>
      <w:r>
        <w:rPr>
          <w:szCs w:val="28"/>
        </w:rPr>
        <w:t>Поручить</w:t>
      </w:r>
      <w:proofErr w:type="spellEnd"/>
      <w:r w:rsidR="00F96CA2">
        <w:rPr>
          <w:szCs w:val="28"/>
        </w:rPr>
        <w:t xml:space="preserve"> </w:t>
      </w:r>
      <w:proofErr w:type="spellStart"/>
      <w:r w:rsidR="00D27573">
        <w:rPr>
          <w:szCs w:val="28"/>
        </w:rPr>
        <w:t>Авдои</w:t>
      </w:r>
      <w:proofErr w:type="spellEnd"/>
      <w:r w:rsidR="00D27573">
        <w:rPr>
          <w:szCs w:val="28"/>
        </w:rPr>
        <w:t xml:space="preserve"> </w:t>
      </w:r>
      <w:proofErr w:type="spellStart"/>
      <w:r w:rsidR="00D27573">
        <w:rPr>
          <w:szCs w:val="28"/>
        </w:rPr>
        <w:t>Джони</w:t>
      </w:r>
      <w:proofErr w:type="spellEnd"/>
      <w:r w:rsidR="00D27573">
        <w:rPr>
          <w:szCs w:val="28"/>
        </w:rPr>
        <w:t xml:space="preserve"> </w:t>
      </w:r>
      <w:proofErr w:type="spellStart"/>
      <w:r w:rsidR="00D27573">
        <w:rPr>
          <w:szCs w:val="28"/>
        </w:rPr>
        <w:t>Титаловичу</w:t>
      </w:r>
      <w:proofErr w:type="spellEnd"/>
      <w:r w:rsidR="00DE0D95">
        <w:rPr>
          <w:szCs w:val="28"/>
        </w:rPr>
        <w:t xml:space="preserve">, </w:t>
      </w:r>
      <w:r w:rsidR="00D27573">
        <w:rPr>
          <w:szCs w:val="28"/>
        </w:rPr>
        <w:t>заместителю председателя</w:t>
      </w:r>
      <w:r w:rsidRPr="004B10BC">
        <w:rPr>
          <w:szCs w:val="28"/>
        </w:rPr>
        <w:t xml:space="preserve"> комитета Законодательного Собрания по экономической политике и собственности</w:t>
      </w:r>
      <w:r>
        <w:rPr>
          <w:szCs w:val="28"/>
        </w:rPr>
        <w:t>,</w:t>
      </w:r>
      <w:r w:rsidRPr="004B10BC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время для рассмотрения данного вопроса на заседании Законодательного Собрания – 5 минут, в том числе для доклада – 1 минута. 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>
        <w:rPr>
          <w:szCs w:val="28"/>
        </w:rPr>
        <w:t>С.А</w:t>
      </w:r>
      <w:proofErr w:type="spellEnd"/>
      <w:r>
        <w:rPr>
          <w:szCs w:val="28"/>
        </w:rP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55E36"/>
    <w:rsid w:val="00080DED"/>
    <w:rsid w:val="00160F97"/>
    <w:rsid w:val="001831BF"/>
    <w:rsid w:val="001B3A35"/>
    <w:rsid w:val="001C5162"/>
    <w:rsid w:val="0020003C"/>
    <w:rsid w:val="00213214"/>
    <w:rsid w:val="0026074E"/>
    <w:rsid w:val="00274465"/>
    <w:rsid w:val="002A5828"/>
    <w:rsid w:val="002C4B7C"/>
    <w:rsid w:val="0033063F"/>
    <w:rsid w:val="00357541"/>
    <w:rsid w:val="00363E86"/>
    <w:rsid w:val="00383131"/>
    <w:rsid w:val="003B4C86"/>
    <w:rsid w:val="003D4A28"/>
    <w:rsid w:val="003F2358"/>
    <w:rsid w:val="00461E2B"/>
    <w:rsid w:val="00624BBF"/>
    <w:rsid w:val="00692D49"/>
    <w:rsid w:val="007128C1"/>
    <w:rsid w:val="007258FB"/>
    <w:rsid w:val="00751091"/>
    <w:rsid w:val="007E091C"/>
    <w:rsid w:val="007F0598"/>
    <w:rsid w:val="007F3850"/>
    <w:rsid w:val="008045A9"/>
    <w:rsid w:val="008602F8"/>
    <w:rsid w:val="0087792E"/>
    <w:rsid w:val="00901C0B"/>
    <w:rsid w:val="009637B6"/>
    <w:rsid w:val="0099314B"/>
    <w:rsid w:val="009E5CD9"/>
    <w:rsid w:val="009F0165"/>
    <w:rsid w:val="009F626B"/>
    <w:rsid w:val="00A5173F"/>
    <w:rsid w:val="00B43FC4"/>
    <w:rsid w:val="00B668A9"/>
    <w:rsid w:val="00B803DE"/>
    <w:rsid w:val="00BE16C2"/>
    <w:rsid w:val="00C9335B"/>
    <w:rsid w:val="00C958B6"/>
    <w:rsid w:val="00CA3F39"/>
    <w:rsid w:val="00D17A7A"/>
    <w:rsid w:val="00D27573"/>
    <w:rsid w:val="00D76312"/>
    <w:rsid w:val="00DE0D95"/>
    <w:rsid w:val="00E15CB5"/>
    <w:rsid w:val="00E326C2"/>
    <w:rsid w:val="00E77161"/>
    <w:rsid w:val="00E85955"/>
    <w:rsid w:val="00F01DD8"/>
    <w:rsid w:val="00F04F91"/>
    <w:rsid w:val="00F21FA8"/>
    <w:rsid w:val="00F34CC4"/>
    <w:rsid w:val="00F42766"/>
    <w:rsid w:val="00F9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49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16</cp:revision>
  <cp:lastPrinted>2021-07-06T05:00:00Z</cp:lastPrinted>
  <dcterms:created xsi:type="dcterms:W3CDTF">2019-01-14T07:14:00Z</dcterms:created>
  <dcterms:modified xsi:type="dcterms:W3CDTF">2021-07-06T05:01:00Z</dcterms:modified>
</cp:coreProperties>
</file>