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87088461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72"/>
        <w:gridCol w:w="3088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1D1D8C" w:rsidP="0051354E">
            <w:pPr>
              <w:ind w:left="-107"/>
              <w:rPr>
                <w:sz w:val="24"/>
              </w:rPr>
            </w:pPr>
            <w:r>
              <w:rPr>
                <w:sz w:val="24"/>
              </w:rPr>
              <w:t>08</w:t>
            </w:r>
            <w:r w:rsidR="002068E4">
              <w:rPr>
                <w:sz w:val="24"/>
              </w:rPr>
              <w:t>.0</w:t>
            </w:r>
            <w:r w:rsidR="0051354E">
              <w:rPr>
                <w:sz w:val="24"/>
              </w:rPr>
              <w:t>7</w:t>
            </w:r>
            <w:r w:rsidR="009637B6">
              <w:rPr>
                <w:sz w:val="24"/>
              </w:rPr>
              <w:t>.20</w:t>
            </w:r>
            <w:r w:rsidR="0020032F">
              <w:rPr>
                <w:sz w:val="24"/>
              </w:rPr>
              <w:t>2</w:t>
            </w:r>
            <w:r w:rsidR="00DD7BFF">
              <w:rPr>
                <w:sz w:val="24"/>
              </w:rPr>
              <w:t>1</w:t>
            </w:r>
          </w:p>
        </w:tc>
        <w:tc>
          <w:tcPr>
            <w:tcW w:w="2385" w:type="pct"/>
            <w:gridSpan w:val="3"/>
          </w:tcPr>
          <w:p w:rsidR="00357541" w:rsidRPr="009D5C40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A116E8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800</w:t>
            </w: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24BBF">
        <w:trPr>
          <w:gridBefore w:val="1"/>
          <w:gridAfter w:val="3"/>
          <w:wBefore w:w="73" w:type="pct"/>
          <w:wAfter w:w="2462" w:type="pct"/>
        </w:trPr>
        <w:tc>
          <w:tcPr>
            <w:tcW w:w="2464" w:type="pct"/>
            <w:gridSpan w:val="3"/>
          </w:tcPr>
          <w:p w:rsidR="00357541" w:rsidRDefault="009D5C40" w:rsidP="0051354E">
            <w:pPr>
              <w:jc w:val="both"/>
            </w:pPr>
            <w:r w:rsidRPr="009D5C40">
              <w:t>О проекте закона Примор</w:t>
            </w:r>
            <w:r w:rsidR="001D1D8C">
              <w:t>ского края "О внесении изменений</w:t>
            </w:r>
            <w:r w:rsidR="0051354E">
              <w:t xml:space="preserve"> в статью 4</w:t>
            </w:r>
            <w:r w:rsidRPr="009D5C40">
              <w:t xml:space="preserve"> Закон</w:t>
            </w:r>
            <w:r w:rsidR="0051354E">
              <w:t>а</w:t>
            </w:r>
            <w:r w:rsidRPr="009D5C40">
              <w:t xml:space="preserve"> Приморского края "О </w:t>
            </w:r>
            <w:proofErr w:type="spellStart"/>
            <w:proofErr w:type="gramStart"/>
            <w:r w:rsidRPr="009D5C40">
              <w:t>градо</w:t>
            </w:r>
            <w:proofErr w:type="spellEnd"/>
            <w:r>
              <w:t>-</w:t>
            </w:r>
            <w:r w:rsidRPr="009D5C40">
              <w:t>строительной</w:t>
            </w:r>
            <w:proofErr w:type="gramEnd"/>
            <w:r w:rsidRPr="009D5C40">
              <w:t xml:space="preserve"> деятельности на территории Приморского края" (внесение законопроекта в качестве законодательной инициативы)</w:t>
            </w:r>
            <w:r w:rsidR="00345DD9" w:rsidRPr="00345DD9">
              <w:t xml:space="preserve"> 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</w:r>
      <w:proofErr w:type="gramStart"/>
      <w:r w:rsidR="00991510">
        <w:t>Рассмотрев проект закона Примор</w:t>
      </w:r>
      <w:r w:rsidR="001D1D8C">
        <w:t>ского края "О внесении изменений</w:t>
      </w:r>
      <w:r w:rsidR="00991510">
        <w:t xml:space="preserve"> в</w:t>
      </w:r>
      <w:r w:rsidR="0051354E">
        <w:t xml:space="preserve"> статью 4</w:t>
      </w:r>
      <w:r w:rsidR="00991510">
        <w:t xml:space="preserve"> Закон</w:t>
      </w:r>
      <w:r w:rsidR="0051354E">
        <w:t>а</w:t>
      </w:r>
      <w:r w:rsidR="00991510">
        <w:t xml:space="preserve"> Приморского края "О градостроительной деятельности на территории Приморского края", подготовленный комитетом с целью приведения </w:t>
      </w:r>
      <w:r w:rsidR="00991510" w:rsidRPr="003E406F">
        <w:t>Закон</w:t>
      </w:r>
      <w:r w:rsidR="00991510">
        <w:t>а</w:t>
      </w:r>
      <w:r w:rsidR="00991510" w:rsidRPr="003E406F">
        <w:t xml:space="preserve"> Приморского края</w:t>
      </w:r>
      <w:r w:rsidR="00991510" w:rsidRPr="0063255E">
        <w:rPr>
          <w:szCs w:val="28"/>
        </w:rPr>
        <w:t xml:space="preserve"> </w:t>
      </w:r>
      <w:r w:rsidR="00991510" w:rsidRPr="00DF6CD7">
        <w:rPr>
          <w:szCs w:val="28"/>
        </w:rPr>
        <w:t>от 29 июня 2009 года № 446-</w:t>
      </w:r>
      <w:proofErr w:type="spellStart"/>
      <w:r w:rsidR="00991510" w:rsidRPr="00DF6CD7">
        <w:rPr>
          <w:szCs w:val="28"/>
        </w:rPr>
        <w:t>КЗ</w:t>
      </w:r>
      <w:proofErr w:type="spellEnd"/>
      <w:r w:rsidR="00991510" w:rsidRPr="00DF6CD7">
        <w:rPr>
          <w:szCs w:val="28"/>
        </w:rPr>
        <w:t xml:space="preserve"> "О градостроительной деятельности на территории Приморского края" </w:t>
      </w:r>
      <w:r w:rsidR="00991510">
        <w:t xml:space="preserve">в соответствие с федеральным законодательством, комитет </w:t>
      </w:r>
      <w:proofErr w:type="gramEnd"/>
    </w:p>
    <w:p w:rsidR="00991510" w:rsidRDefault="00991510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991510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 w:rsidR="00991510" w:rsidRPr="00991510">
        <w:t>Внести проект закона Примор</w:t>
      </w:r>
      <w:r w:rsidR="001D1D8C">
        <w:t>ского края "О внесении изменений</w:t>
      </w:r>
      <w:r w:rsidR="00991510" w:rsidRPr="00991510">
        <w:t xml:space="preserve"> в </w:t>
      </w:r>
      <w:r w:rsidR="006D6387">
        <w:t xml:space="preserve">статью 4 </w:t>
      </w:r>
      <w:r w:rsidR="00991510" w:rsidRPr="00991510">
        <w:t>Закон</w:t>
      </w:r>
      <w:r w:rsidR="006D6387">
        <w:t>а</w:t>
      </w:r>
      <w:r w:rsidR="00991510" w:rsidRPr="00991510">
        <w:t xml:space="preserve"> Приморского края "О градостроительной деятельности на территории Приморского края" в Законодательное Собрание в качестве законодательной инициативы.</w:t>
      </w:r>
      <w:proofErr w:type="gramEnd"/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1D1D8C"/>
    <w:rsid w:val="0020003C"/>
    <w:rsid w:val="0020032F"/>
    <w:rsid w:val="002068E4"/>
    <w:rsid w:val="0034080F"/>
    <w:rsid w:val="00345DD9"/>
    <w:rsid w:val="00357541"/>
    <w:rsid w:val="00383131"/>
    <w:rsid w:val="003B4C86"/>
    <w:rsid w:val="003D4A28"/>
    <w:rsid w:val="003F2358"/>
    <w:rsid w:val="00442099"/>
    <w:rsid w:val="00461E2B"/>
    <w:rsid w:val="004B10F4"/>
    <w:rsid w:val="0051354E"/>
    <w:rsid w:val="00624BBF"/>
    <w:rsid w:val="00692D49"/>
    <w:rsid w:val="006D1F90"/>
    <w:rsid w:val="006D6387"/>
    <w:rsid w:val="007128C1"/>
    <w:rsid w:val="007162DD"/>
    <w:rsid w:val="007258FB"/>
    <w:rsid w:val="00751091"/>
    <w:rsid w:val="007F0598"/>
    <w:rsid w:val="008045A9"/>
    <w:rsid w:val="00833BBD"/>
    <w:rsid w:val="008602F8"/>
    <w:rsid w:val="0087792E"/>
    <w:rsid w:val="009152BE"/>
    <w:rsid w:val="00941155"/>
    <w:rsid w:val="009637B6"/>
    <w:rsid w:val="00990F5A"/>
    <w:rsid w:val="00991510"/>
    <w:rsid w:val="0099314B"/>
    <w:rsid w:val="009D5C40"/>
    <w:rsid w:val="009E5CD9"/>
    <w:rsid w:val="009F0165"/>
    <w:rsid w:val="009F626B"/>
    <w:rsid w:val="00A116E8"/>
    <w:rsid w:val="00B668A9"/>
    <w:rsid w:val="00B803DE"/>
    <w:rsid w:val="00B97C87"/>
    <w:rsid w:val="00BB0E8B"/>
    <w:rsid w:val="00BB342D"/>
    <w:rsid w:val="00BE16C2"/>
    <w:rsid w:val="00C045E4"/>
    <w:rsid w:val="00C9335B"/>
    <w:rsid w:val="00C958B6"/>
    <w:rsid w:val="00CC75EC"/>
    <w:rsid w:val="00D17A7A"/>
    <w:rsid w:val="00DD7BFF"/>
    <w:rsid w:val="00E10530"/>
    <w:rsid w:val="00E326C2"/>
    <w:rsid w:val="00E77161"/>
    <w:rsid w:val="00E85955"/>
    <w:rsid w:val="00ED2A6C"/>
    <w:rsid w:val="00F01DD8"/>
    <w:rsid w:val="00F0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2020-10-13T02:09:00Z</cp:lastPrinted>
  <dcterms:created xsi:type="dcterms:W3CDTF">2021-06-18T01:54:00Z</dcterms:created>
  <dcterms:modified xsi:type="dcterms:W3CDTF">2021-07-06T04:54:00Z</dcterms:modified>
</cp:coreProperties>
</file>