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87089455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F662A9" w:rsidP="00F533CD">
            <w:pPr>
              <w:rPr>
                <w:sz w:val="24"/>
              </w:rPr>
            </w:pPr>
            <w:r>
              <w:rPr>
                <w:sz w:val="24"/>
              </w:rPr>
              <w:t>08</w:t>
            </w:r>
            <w:r w:rsidR="00605B88">
              <w:rPr>
                <w:sz w:val="24"/>
              </w:rPr>
              <w:t>.</w:t>
            </w:r>
            <w:r w:rsidR="00F533CD">
              <w:rPr>
                <w:sz w:val="24"/>
              </w:rPr>
              <w:t>07</w:t>
            </w:r>
            <w:r w:rsidR="009637B6">
              <w:rPr>
                <w:sz w:val="24"/>
              </w:rPr>
              <w:t>.20</w:t>
            </w:r>
            <w:r w:rsidR="004E3483">
              <w:rPr>
                <w:sz w:val="24"/>
              </w:rPr>
              <w:t>2</w:t>
            </w:r>
            <w:r w:rsidR="00777BEE">
              <w:rPr>
                <w:sz w:val="24"/>
              </w:rPr>
              <w:t>1</w:t>
            </w: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6124FF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F662A9">
              <w:rPr>
                <w:sz w:val="24"/>
                <w:szCs w:val="24"/>
              </w:rPr>
              <w:t>79</w:t>
            </w:r>
            <w:r w:rsidR="006124FF">
              <w:rPr>
                <w:sz w:val="24"/>
                <w:szCs w:val="24"/>
              </w:rPr>
              <w:t>5</w:t>
            </w:r>
            <w:bookmarkStart w:id="0" w:name="_GoBack"/>
            <w:bookmarkEnd w:id="0"/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F533CD" w:rsidP="00605B88">
            <w:pPr>
              <w:jc w:val="both"/>
            </w:pPr>
            <w:r w:rsidRPr="00F533CD">
              <w:t xml:space="preserve">О проекте закона Приморского края </w:t>
            </w:r>
            <w:r w:rsidR="00605B88" w:rsidRPr="00605B88">
              <w:rPr>
                <w:szCs w:val="28"/>
              </w:rPr>
              <w:t>"О внесении изменений в Закон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      </w:r>
            <w:r w:rsidR="0026074E">
              <w:t xml:space="preserve"> 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</w:t>
      </w:r>
      <w:r w:rsidR="00F533CD">
        <w:t xml:space="preserve">внесенный комитетом </w:t>
      </w:r>
      <w:r>
        <w:t>проект закона Примор</w:t>
      </w:r>
      <w:r w:rsidR="00F533CD">
        <w:t xml:space="preserve">ского края </w:t>
      </w:r>
      <w:r w:rsidR="00605B88" w:rsidRPr="00605B88">
        <w:rPr>
          <w:szCs w:val="28"/>
        </w:rPr>
        <w:t>"О внесении изменений в Закон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  <w:t>1.Рассмотреть проект закона Примор</w:t>
      </w:r>
      <w:r w:rsidR="008742F1">
        <w:t xml:space="preserve">ского края </w:t>
      </w:r>
      <w:r w:rsidR="00605B88" w:rsidRPr="00605B88">
        <w:rPr>
          <w:szCs w:val="28"/>
        </w:rPr>
        <w:t>"О внесении изменений в Закон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t xml:space="preserve"> 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3.</w:t>
      </w:r>
      <w:r>
        <w:rPr>
          <w:szCs w:val="28"/>
        </w:rPr>
        <w:t>Поручить</w:t>
      </w:r>
      <w:r w:rsidR="00CC7915">
        <w:rPr>
          <w:szCs w:val="28"/>
        </w:rPr>
        <w:t xml:space="preserve"> </w:t>
      </w:r>
      <w:r w:rsidR="00E8070E">
        <w:rPr>
          <w:szCs w:val="28"/>
        </w:rPr>
        <w:t>Романову Всеволоду Геннадьевичу, заместителю председателя</w:t>
      </w:r>
      <w:r w:rsidR="00E8070E"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605B88" w:rsidRDefault="00605B88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605B88" w:rsidRDefault="00605B88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  <w:t>4.Определить время для рассмотрения данного вопроса на заседан</w:t>
      </w:r>
      <w:r w:rsidR="00CC7915">
        <w:rPr>
          <w:szCs w:val="28"/>
        </w:rPr>
        <w:t>и</w:t>
      </w:r>
      <w:r w:rsidR="009E5955">
        <w:rPr>
          <w:szCs w:val="28"/>
        </w:rPr>
        <w:t xml:space="preserve">и Законодательного Собрания – </w:t>
      </w:r>
      <w:r w:rsidR="00E8070E">
        <w:rPr>
          <w:szCs w:val="28"/>
        </w:rPr>
        <w:t>10</w:t>
      </w:r>
      <w:r>
        <w:rPr>
          <w:szCs w:val="28"/>
        </w:rPr>
        <w:t xml:space="preserve"> ми</w:t>
      </w:r>
      <w:r w:rsidR="00E156ED">
        <w:rPr>
          <w:szCs w:val="28"/>
        </w:rPr>
        <w:t xml:space="preserve">нут, в том числе для доклада – </w:t>
      </w:r>
      <w:r w:rsidR="009E5955">
        <w:rPr>
          <w:szCs w:val="28"/>
        </w:rPr>
        <w:t>2</w:t>
      </w:r>
      <w:r>
        <w:rPr>
          <w:szCs w:val="28"/>
        </w:rPr>
        <w:t xml:space="preserve">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566" w:rsidRDefault="00FC5566">
      <w:r>
        <w:separator/>
      </w:r>
    </w:p>
  </w:endnote>
  <w:endnote w:type="continuationSeparator" w:id="0">
    <w:p w:rsidR="00FC5566" w:rsidRDefault="00FC5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566" w:rsidRDefault="00FC5566">
      <w:r>
        <w:separator/>
      </w:r>
    </w:p>
  </w:footnote>
  <w:footnote w:type="continuationSeparator" w:id="0">
    <w:p w:rsidR="00FC5566" w:rsidRDefault="00FC55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53C61"/>
    <w:rsid w:val="00072635"/>
    <w:rsid w:val="00080DED"/>
    <w:rsid w:val="000B3996"/>
    <w:rsid w:val="0011738D"/>
    <w:rsid w:val="001373B4"/>
    <w:rsid w:val="00160F97"/>
    <w:rsid w:val="001B3A35"/>
    <w:rsid w:val="001C5162"/>
    <w:rsid w:val="0020003C"/>
    <w:rsid w:val="0026074E"/>
    <w:rsid w:val="00357541"/>
    <w:rsid w:val="00383131"/>
    <w:rsid w:val="003B4C86"/>
    <w:rsid w:val="003B681C"/>
    <w:rsid w:val="003D3B5A"/>
    <w:rsid w:val="003D4A28"/>
    <w:rsid w:val="003F2358"/>
    <w:rsid w:val="00461E2B"/>
    <w:rsid w:val="004D1134"/>
    <w:rsid w:val="004E3483"/>
    <w:rsid w:val="00516E63"/>
    <w:rsid w:val="00605B88"/>
    <w:rsid w:val="006124FF"/>
    <w:rsid w:val="00624BBF"/>
    <w:rsid w:val="00692D49"/>
    <w:rsid w:val="007128C1"/>
    <w:rsid w:val="007258FB"/>
    <w:rsid w:val="00751091"/>
    <w:rsid w:val="00777BEE"/>
    <w:rsid w:val="007F0598"/>
    <w:rsid w:val="008045A9"/>
    <w:rsid w:val="008602F8"/>
    <w:rsid w:val="008742F1"/>
    <w:rsid w:val="0087792E"/>
    <w:rsid w:val="009637B6"/>
    <w:rsid w:val="00975903"/>
    <w:rsid w:val="0099314B"/>
    <w:rsid w:val="009E5955"/>
    <w:rsid w:val="009E5CD9"/>
    <w:rsid w:val="009F0165"/>
    <w:rsid w:val="009F626B"/>
    <w:rsid w:val="00B668A9"/>
    <w:rsid w:val="00B803DE"/>
    <w:rsid w:val="00BE16C2"/>
    <w:rsid w:val="00C200F5"/>
    <w:rsid w:val="00C9335B"/>
    <w:rsid w:val="00C958B6"/>
    <w:rsid w:val="00CC7915"/>
    <w:rsid w:val="00D17A7A"/>
    <w:rsid w:val="00E156ED"/>
    <w:rsid w:val="00E326C2"/>
    <w:rsid w:val="00E77161"/>
    <w:rsid w:val="00E8070E"/>
    <w:rsid w:val="00E85955"/>
    <w:rsid w:val="00F01DD8"/>
    <w:rsid w:val="00F533CD"/>
    <w:rsid w:val="00F662A9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9B135-70D1-43C8-9C55-B19022014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184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19</cp:revision>
  <cp:lastPrinted>2021-07-06T05:11:00Z</cp:lastPrinted>
  <dcterms:created xsi:type="dcterms:W3CDTF">2019-01-14T07:13:00Z</dcterms:created>
  <dcterms:modified xsi:type="dcterms:W3CDTF">2021-07-06T05:11:00Z</dcterms:modified>
</cp:coreProperties>
</file>