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982C9D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982C9D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2C9D" w:rsidRDefault="00982C9D" w:rsidP="00982C9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446BAF">
        <w:rPr>
          <w:rFonts w:eastAsia="Calibri"/>
          <w:b/>
          <w:bCs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Cs w:val="28"/>
          <w:lang w:eastAsia="en-US"/>
        </w:rPr>
        <w:t>Й</w:t>
      </w:r>
      <w:r w:rsidRPr="00446BAF">
        <w:rPr>
          <w:rFonts w:eastAsia="Calibri"/>
          <w:b/>
          <w:bCs/>
          <w:szCs w:val="28"/>
          <w:lang w:eastAsia="en-US"/>
        </w:rPr>
        <w:t xml:space="preserve"> В ЗАКОН ПРИМОРСКОГО КРАЯ </w:t>
      </w:r>
      <w:r w:rsidR="009B191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C9D" w:rsidRDefault="00A31FB7" w:rsidP="00982C9D">
                            <w:pPr>
                              <w:rPr>
                                <w:sz w:val="20"/>
                              </w:rPr>
                            </w:pPr>
                            <w:r w:rsidRPr="0092707E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2707E">
                              <w:rPr>
                                <w:sz w:val="20"/>
                              </w:rPr>
                              <w:t xml:space="preserve"> </w:t>
                            </w:r>
                            <w:r w:rsidR="00982C9D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BD0FCB" w:rsidRPr="0092707E" w:rsidRDefault="00982C9D" w:rsidP="00982C9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982C9D" w:rsidRDefault="00A31FB7" w:rsidP="00982C9D">
                      <w:pPr>
                        <w:rPr>
                          <w:sz w:val="20"/>
                        </w:rPr>
                      </w:pPr>
                      <w:r w:rsidRPr="0092707E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внесен</w:t>
                      </w:r>
                      <w:r w:rsidRPr="0092707E">
                        <w:rPr>
                          <w:sz w:val="20"/>
                        </w:rPr>
                        <w:t xml:space="preserve"> </w:t>
                      </w:r>
                      <w:r w:rsidR="00982C9D">
                        <w:rPr>
                          <w:sz w:val="20"/>
                        </w:rPr>
                        <w:t xml:space="preserve">Губернатором </w:t>
                      </w:r>
                    </w:p>
                    <w:p w:rsidR="00BD0FCB" w:rsidRPr="0092707E" w:rsidRDefault="00982C9D" w:rsidP="00982C9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Fonts w:eastAsia="Calibri"/>
          <w:b/>
          <w:bCs/>
          <w:szCs w:val="28"/>
          <w:lang w:eastAsia="en-US"/>
        </w:rPr>
        <w:t>"</w:t>
      </w:r>
      <w:r w:rsidR="002639AE">
        <w:rPr>
          <w:b/>
          <w:color w:val="000000"/>
          <w:szCs w:val="28"/>
        </w:rPr>
        <w:t>О</w:t>
      </w:r>
      <w:r w:rsidR="002639AE"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ПОГРЕБЕНИИ И ПОХОРОННОМ ДЕЛЕ </w:t>
      </w:r>
    </w:p>
    <w:p w:rsidR="00B312ED" w:rsidRPr="00982C9D" w:rsidRDefault="00982C9D" w:rsidP="00982C9D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szCs w:val="28"/>
        </w:rPr>
        <w:t>В</w:t>
      </w:r>
      <w:r w:rsidR="00BD0FCB">
        <w:rPr>
          <w:b/>
          <w:szCs w:val="28"/>
        </w:rPr>
        <w:t xml:space="preserve"> П</w:t>
      </w:r>
      <w:r>
        <w:rPr>
          <w:b/>
          <w:szCs w:val="28"/>
        </w:rPr>
        <w:t>РИМОРСКОМ КРАЕ"</w:t>
      </w:r>
    </w:p>
    <w:p w:rsidR="002639AE" w:rsidRDefault="002639AE" w:rsidP="008E136F">
      <w:pPr>
        <w:jc w:val="center"/>
      </w:pPr>
    </w:p>
    <w:p w:rsidR="00B75FA4" w:rsidRPr="006944C0" w:rsidRDefault="00B75FA4" w:rsidP="00C06BD1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982C9D" w:rsidRPr="001E5466" w:rsidRDefault="00982C9D" w:rsidP="00982C9D">
      <w:pPr>
        <w:ind w:firstLine="709"/>
        <w:rPr>
          <w:szCs w:val="28"/>
        </w:rPr>
      </w:pPr>
    </w:p>
    <w:p w:rsidR="00982C9D" w:rsidRPr="001E5466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466">
        <w:rPr>
          <w:rFonts w:eastAsia="Calibri"/>
          <w:szCs w:val="28"/>
          <w:lang w:eastAsia="en-US"/>
        </w:rPr>
        <w:t>СТАТЬЯ 1.</w:t>
      </w:r>
      <w:r w:rsidRPr="001E5466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6BAF">
        <w:rPr>
          <w:szCs w:val="28"/>
        </w:rPr>
        <w:t xml:space="preserve">Внести в Закон Приморского края от 23 декабря 2005 года </w:t>
      </w:r>
      <w:r>
        <w:rPr>
          <w:szCs w:val="28"/>
        </w:rPr>
        <w:t xml:space="preserve">№ </w:t>
      </w:r>
      <w:r w:rsidRPr="00446BAF">
        <w:rPr>
          <w:szCs w:val="28"/>
        </w:rPr>
        <w:t xml:space="preserve">332-КЗ </w:t>
      </w:r>
      <w:r>
        <w:rPr>
          <w:szCs w:val="28"/>
        </w:rPr>
        <w:br/>
      </w:r>
      <w:r w:rsidRPr="00526DA3">
        <w:rPr>
          <w:szCs w:val="28"/>
        </w:rPr>
        <w:t>"</w:t>
      </w:r>
      <w:r w:rsidRPr="00446BAF">
        <w:rPr>
          <w:szCs w:val="28"/>
        </w:rPr>
        <w:t>О погребении и похоронном деле в Приморском крае</w:t>
      </w:r>
      <w:r w:rsidRPr="00526DA3">
        <w:rPr>
          <w:szCs w:val="28"/>
        </w:rPr>
        <w:t>"</w:t>
      </w:r>
      <w:r>
        <w:rPr>
          <w:szCs w:val="28"/>
        </w:rPr>
        <w:t xml:space="preserve"> </w:t>
      </w:r>
      <w:r w:rsidRPr="00446BAF">
        <w:rPr>
          <w:szCs w:val="28"/>
        </w:rPr>
        <w:t>(</w:t>
      </w:r>
      <w:r w:rsidR="006655D6">
        <w:rPr>
          <w:szCs w:val="28"/>
        </w:rPr>
        <w:t>в</w:t>
      </w:r>
      <w:r w:rsidR="00980367">
        <w:rPr>
          <w:szCs w:val="28"/>
        </w:rPr>
        <w:t xml:space="preserve"> редакции Закона Приморского края от 14 сентября 2020 года № 881-КЗ</w:t>
      </w:r>
      <w:r w:rsidRPr="00446BAF">
        <w:rPr>
          <w:szCs w:val="28"/>
        </w:rPr>
        <w:t>)</w:t>
      </w:r>
      <w:r w:rsidR="006655D6">
        <w:rPr>
          <w:szCs w:val="28"/>
        </w:rPr>
        <w:t xml:space="preserve"> </w:t>
      </w:r>
      <w:bookmarkStart w:id="0" w:name="_GoBack"/>
      <w:bookmarkEnd w:id="0"/>
      <w:r w:rsidR="006655D6">
        <w:rPr>
          <w:szCs w:val="28"/>
        </w:rPr>
        <w:t>(Ведомости Законодательного Собрания Приморского края, 2020, № 147, стр. 17)</w:t>
      </w:r>
      <w:r w:rsidRPr="00446BA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46BAF">
        <w:rPr>
          <w:szCs w:val="28"/>
        </w:rPr>
        <w:t>изменени</w:t>
      </w:r>
      <w:r>
        <w:rPr>
          <w:szCs w:val="28"/>
        </w:rPr>
        <w:t>я</w:t>
      </w:r>
      <w:r w:rsidRPr="00446BAF">
        <w:rPr>
          <w:szCs w:val="28"/>
        </w:rPr>
        <w:t>: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4 признать утратившим силу;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82C9D" w:rsidRDefault="00982C9D" w:rsidP="00982C9D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  <w:r w:rsidRPr="00526DA3">
        <w:rPr>
          <w:szCs w:val="28"/>
        </w:rPr>
        <w:t>"</w:t>
      </w:r>
      <w:r>
        <w:rPr>
          <w:szCs w:val="28"/>
        </w:rPr>
        <w:t>СТАТЬЯ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ПОРЯДОК </w:t>
      </w:r>
      <w:r w:rsidRPr="00446BAF">
        <w:rPr>
          <w:szCs w:val="28"/>
        </w:rPr>
        <w:t xml:space="preserve">ВОЗМЕЩЕНИЯ </w:t>
      </w:r>
      <w:r>
        <w:rPr>
          <w:szCs w:val="28"/>
        </w:rPr>
        <w:t>С</w:t>
      </w:r>
      <w:r w:rsidRPr="00446BAF">
        <w:rPr>
          <w:szCs w:val="28"/>
        </w:rPr>
        <w:t>ПЕЦИАЛИЗИРОВАНН</w:t>
      </w:r>
      <w:r>
        <w:rPr>
          <w:szCs w:val="28"/>
        </w:rPr>
        <w:t>ЫМ</w:t>
      </w:r>
      <w:r w:rsidRPr="00446BAF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СЛУЖБ</w:t>
      </w:r>
      <w:r>
        <w:rPr>
          <w:szCs w:val="28"/>
        </w:rPr>
        <w:t>АМ</w:t>
      </w:r>
      <w:r w:rsidRPr="00446BAF">
        <w:rPr>
          <w:szCs w:val="28"/>
        </w:rPr>
        <w:t xml:space="preserve"> ПО ВОПРОСАМ ПОХОРОННОГО ДЕЛА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СТОИМОСТИ</w:t>
      </w:r>
      <w:r>
        <w:rPr>
          <w:szCs w:val="28"/>
        </w:rPr>
        <w:t xml:space="preserve"> </w:t>
      </w:r>
      <w:r w:rsidRPr="00446BAF">
        <w:rPr>
          <w:szCs w:val="28"/>
        </w:rPr>
        <w:t xml:space="preserve">УСЛУГ ПО ПОГРЕБЕНИЮ УМЕРШИХ,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 xml:space="preserve">НЕ </w:t>
      </w:r>
      <w:r w:rsidRPr="00BB792F">
        <w:rPr>
          <w:szCs w:val="28"/>
        </w:rPr>
        <w:t xml:space="preserve">ПОДЛЕЖАЩИХ ОБЯЗАТЕЛЬНОМУ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СОЦИАЛЬНОМУ СТРАХОВАНИЮ НА СЛУЧАЙ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ВРЕМЕННО</w:t>
      </w:r>
      <w:r>
        <w:rPr>
          <w:szCs w:val="28"/>
        </w:rPr>
        <w:t xml:space="preserve">Й НЕТРУДОСПОСОБНОСТИ И В СВЯЗИ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 w:rsidRPr="00BB792F">
        <w:rPr>
          <w:szCs w:val="28"/>
        </w:rPr>
        <w:t xml:space="preserve"> </w:t>
      </w:r>
      <w:r>
        <w:rPr>
          <w:szCs w:val="28"/>
        </w:rPr>
        <w:t xml:space="preserve">С </w:t>
      </w:r>
      <w:r w:rsidRPr="00BB792F">
        <w:rPr>
          <w:szCs w:val="28"/>
        </w:rPr>
        <w:t xml:space="preserve">МАТЕРИНСТВОМ НА ДЕНЬ СМЕРТИ И НЕ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ЯВЛЯЮЩИХСЯ ПЕНСИОНЕРАМИ,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А ТАКЖЕ В СЛУЧАЕ РОЖДЕНИЯ МЕРТВОГО </w:t>
      </w:r>
    </w:p>
    <w:p w:rsidR="00333140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РЕБЕНКА ПО ИСТЕЧЕНИИ 154 ДНЕЙ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>БЕРЕМЕННОСТИ</w:t>
      </w:r>
      <w:r w:rsidR="00982C9D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982C9D" w:rsidRDefault="00982C9D" w:rsidP="00982C9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B792F">
        <w:rPr>
          <w:szCs w:val="28"/>
        </w:rPr>
        <w:t>Возмещение специализированным службам по вопросам похоронного дела стоимости</w:t>
      </w:r>
      <w:r w:rsidRPr="00BB792F">
        <w:t xml:space="preserve"> </w:t>
      </w:r>
      <w:r w:rsidRPr="00BB792F">
        <w:rPr>
          <w:szCs w:val="28"/>
        </w:rPr>
        <w:t>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</w:t>
      </w:r>
      <w:r w:rsidRPr="00BB792F">
        <w:t xml:space="preserve">, </w:t>
      </w:r>
      <w:r w:rsidRPr="00BB792F">
        <w:rPr>
          <w:szCs w:val="28"/>
        </w:rPr>
        <w:t>предоставляемых согласно гарантированному перечню услуг по погребению, осуществляют органы местного самоуправления муниципальных районов, муниципальных и городских о</w:t>
      </w:r>
      <w:r>
        <w:rPr>
          <w:szCs w:val="28"/>
        </w:rPr>
        <w:t>кругов Приморского края (далее -</w:t>
      </w:r>
      <w:r w:rsidRPr="00BB792F">
        <w:rPr>
          <w:szCs w:val="28"/>
        </w:rPr>
        <w:t xml:space="preserve"> муниципальные образования Приморского края) за счет субвенций, предоставляемых бюджетам муниципальных образований Приморского края из краевого бюджета</w:t>
      </w:r>
      <w:r>
        <w:rPr>
          <w:szCs w:val="28"/>
        </w:rPr>
        <w:t>.</w:t>
      </w:r>
      <w:r w:rsidRPr="00526DA3">
        <w:rPr>
          <w:szCs w:val="28"/>
        </w:rPr>
        <w:t>"</w:t>
      </w:r>
      <w:r>
        <w:rPr>
          <w:szCs w:val="28"/>
        </w:rPr>
        <w:t>.</w:t>
      </w:r>
    </w:p>
    <w:p w:rsidR="00982C9D" w:rsidRDefault="00982C9D" w:rsidP="00982C9D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982C9D" w:rsidRPr="00DC528D" w:rsidRDefault="00982C9D" w:rsidP="00982C9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C528D">
        <w:rPr>
          <w:szCs w:val="28"/>
        </w:rPr>
        <w:t xml:space="preserve">СТАТЬЯ 2. </w:t>
      </w:r>
    </w:p>
    <w:p w:rsidR="00982C9D" w:rsidRPr="0070365F" w:rsidRDefault="00982C9D" w:rsidP="00982C9D">
      <w:pPr>
        <w:autoSpaceDE w:val="0"/>
        <w:autoSpaceDN w:val="0"/>
        <w:ind w:firstLine="709"/>
        <w:jc w:val="both"/>
        <w:rPr>
          <w:szCs w:val="28"/>
        </w:rPr>
      </w:pPr>
      <w:r w:rsidRPr="00E77810">
        <w:rPr>
          <w:szCs w:val="28"/>
        </w:rPr>
        <w:t xml:space="preserve">Настоящий Закон вступает в </w:t>
      </w:r>
      <w:r w:rsidRPr="00982C9D">
        <w:rPr>
          <w:szCs w:val="28"/>
        </w:rPr>
        <w:t>силу с</w:t>
      </w:r>
      <w:r>
        <w:rPr>
          <w:szCs w:val="28"/>
        </w:rPr>
        <w:t xml:space="preserve"> </w:t>
      </w:r>
      <w:r w:rsidRPr="00E77810">
        <w:rPr>
          <w:szCs w:val="28"/>
        </w:rPr>
        <w:t>1 сентября 2021 года.</w:t>
      </w:r>
    </w:p>
    <w:p w:rsidR="00982C9D" w:rsidRDefault="00982C9D" w:rsidP="00982C9D">
      <w:pPr>
        <w:jc w:val="both"/>
        <w:rPr>
          <w:szCs w:val="28"/>
        </w:rPr>
      </w:pPr>
    </w:p>
    <w:p w:rsidR="00982C9D" w:rsidRDefault="00982C9D" w:rsidP="00982C9D">
      <w:pPr>
        <w:jc w:val="both"/>
        <w:rPr>
          <w:szCs w:val="28"/>
        </w:rPr>
      </w:pPr>
    </w:p>
    <w:p w:rsidR="002E3FDC" w:rsidRPr="006944C0" w:rsidRDefault="00982C9D" w:rsidP="00982C9D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sectPr w:rsidR="002E3FDC" w:rsidRPr="006944C0" w:rsidSect="00982C9D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8D1" w:rsidRDefault="001818D1">
      <w:r>
        <w:separator/>
      </w:r>
    </w:p>
  </w:endnote>
  <w:endnote w:type="continuationSeparator" w:id="0">
    <w:p w:rsidR="001818D1" w:rsidRDefault="0018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8D1" w:rsidRDefault="001818D1">
      <w:r>
        <w:separator/>
      </w:r>
    </w:p>
  </w:footnote>
  <w:footnote w:type="continuationSeparator" w:id="0">
    <w:p w:rsidR="001818D1" w:rsidRDefault="00181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C9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818D1"/>
    <w:rsid w:val="001A1111"/>
    <w:rsid w:val="001F0E79"/>
    <w:rsid w:val="00223F9A"/>
    <w:rsid w:val="00234B47"/>
    <w:rsid w:val="00240751"/>
    <w:rsid w:val="002639AE"/>
    <w:rsid w:val="002E3FDC"/>
    <w:rsid w:val="002F1D9F"/>
    <w:rsid w:val="00333140"/>
    <w:rsid w:val="003417B3"/>
    <w:rsid w:val="003657FF"/>
    <w:rsid w:val="003908E9"/>
    <w:rsid w:val="003A3959"/>
    <w:rsid w:val="00411310"/>
    <w:rsid w:val="004462DD"/>
    <w:rsid w:val="0045345C"/>
    <w:rsid w:val="00460C91"/>
    <w:rsid w:val="004762B5"/>
    <w:rsid w:val="004A5CB8"/>
    <w:rsid w:val="004B57A1"/>
    <w:rsid w:val="00527EA5"/>
    <w:rsid w:val="00545360"/>
    <w:rsid w:val="00552020"/>
    <w:rsid w:val="00561BC4"/>
    <w:rsid w:val="005C1869"/>
    <w:rsid w:val="00601285"/>
    <w:rsid w:val="00664A23"/>
    <w:rsid w:val="006655D6"/>
    <w:rsid w:val="0067153B"/>
    <w:rsid w:val="006944C0"/>
    <w:rsid w:val="00716CD2"/>
    <w:rsid w:val="00725AED"/>
    <w:rsid w:val="007E68D4"/>
    <w:rsid w:val="00806473"/>
    <w:rsid w:val="00821AB0"/>
    <w:rsid w:val="00836C55"/>
    <w:rsid w:val="00871D52"/>
    <w:rsid w:val="008A5853"/>
    <w:rsid w:val="008E0680"/>
    <w:rsid w:val="008E136F"/>
    <w:rsid w:val="008F0BF1"/>
    <w:rsid w:val="00950E2A"/>
    <w:rsid w:val="00951425"/>
    <w:rsid w:val="00954F33"/>
    <w:rsid w:val="00980367"/>
    <w:rsid w:val="00982C9D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D0FCB"/>
    <w:rsid w:val="00BD280C"/>
    <w:rsid w:val="00BF5C77"/>
    <w:rsid w:val="00C06BD1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D2B02"/>
    <w:rsid w:val="00ED4E8A"/>
    <w:rsid w:val="00FB388B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F1B5C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5F31B-7093-4B0D-BBA5-A566BAEF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274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46</cp:revision>
  <cp:lastPrinted>2020-11-24T06:15:00Z</cp:lastPrinted>
  <dcterms:created xsi:type="dcterms:W3CDTF">2019-01-10T04:05:00Z</dcterms:created>
  <dcterms:modified xsi:type="dcterms:W3CDTF">2021-06-29T01:39:00Z</dcterms:modified>
</cp:coreProperties>
</file>