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CF71AA" w:rsidRPr="00B367BD" w:rsidTr="0034770A">
        <w:trPr>
          <w:cantSplit/>
          <w:trHeight w:hRule="exact" w:val="1236"/>
        </w:trPr>
        <w:tc>
          <w:tcPr>
            <w:tcW w:w="9570" w:type="dxa"/>
          </w:tcPr>
          <w:p w:rsidR="00CF71AA" w:rsidRPr="00314C45" w:rsidRDefault="00CF71AA">
            <w:pPr>
              <w:pStyle w:val="Heading1"/>
              <w:jc w:val="center"/>
              <w:rPr>
                <w:rFonts w:ascii="Times New Roman" w:hAnsi="Times New Roman"/>
                <w:bCs w:val="0"/>
                <w:kern w:val="0"/>
                <w:sz w:val="30"/>
                <w:szCs w:val="2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" o:allowincell="f" stroked="f">
                  <v:textbox inset="0,0,0,0">
                    <w:txbxContent>
                      <w:p w:rsidR="00CF71AA" w:rsidRPr="006E662D" w:rsidRDefault="00CF71AA" w:rsidP="001638B6">
                        <w:pPr>
                          <w:rPr>
                            <w:sz w:val="20"/>
                          </w:rPr>
                        </w:pPr>
                        <w:r w:rsidRPr="006E662D">
                          <w:rPr>
                            <w:b/>
                            <w:sz w:val="20"/>
                          </w:rPr>
                          <w:t>Проект подготовлен комитетом</w:t>
                        </w:r>
                      </w:p>
                      <w:p w:rsidR="00CF71AA" w:rsidRPr="006E662D" w:rsidRDefault="00CF71AA" w:rsidP="001638B6">
                        <w:pPr>
                          <w:rPr>
                            <w:sz w:val="20"/>
                          </w:rPr>
                        </w:pPr>
                        <w:r w:rsidRPr="006E662D">
                          <w:rPr>
                            <w:bCs/>
                            <w:sz w:val="20"/>
                          </w:rPr>
                          <w:t>Законодательного Собрания</w:t>
                        </w:r>
                      </w:p>
                      <w:p w:rsidR="00CF71AA" w:rsidRPr="006E662D" w:rsidRDefault="00CF71AA" w:rsidP="001638B6">
                        <w:pPr>
                          <w:rPr>
                            <w:sz w:val="20"/>
                          </w:rPr>
                        </w:pPr>
                        <w:r w:rsidRPr="006E662D">
                          <w:rPr>
                            <w:bCs/>
                            <w:sz w:val="20"/>
                          </w:rPr>
                          <w:t>по экономической политике</w:t>
                        </w:r>
                      </w:p>
                      <w:p w:rsidR="00CF71AA" w:rsidRPr="006E662D" w:rsidRDefault="00CF71AA" w:rsidP="001638B6">
                        <w:pPr>
                          <w:rPr>
                            <w:sz w:val="20"/>
                          </w:rPr>
                        </w:pPr>
                        <w:r w:rsidRPr="006E662D">
                          <w:rPr>
                            <w:bCs/>
                            <w:sz w:val="20"/>
                          </w:rPr>
                          <w:t>и собственности</w:t>
                        </w:r>
                      </w:p>
                      <w:p w:rsidR="00CF71AA" w:rsidRDefault="00CF71AA" w:rsidP="001638B6">
                        <w:pPr>
                          <w:rPr>
                            <w:sz w:val="20"/>
                          </w:rPr>
                        </w:pPr>
                      </w:p>
                    </w:txbxContent>
                  </v:textbox>
                  <w10:wrap anchorx="page" anchory="page"/>
                </v:shape>
              </w:pict>
            </w:r>
          </w:p>
          <w:p w:rsidR="00CF71AA" w:rsidRPr="00B367BD" w:rsidRDefault="00CF71AA" w:rsidP="00D215C3"/>
        </w:tc>
      </w:tr>
      <w:tr w:rsidR="00CF71AA" w:rsidRPr="00B367BD">
        <w:tc>
          <w:tcPr>
            <w:tcW w:w="9570" w:type="dxa"/>
          </w:tcPr>
          <w:p w:rsidR="00CF71AA" w:rsidRPr="00314C45" w:rsidRDefault="00CF71AA" w:rsidP="00912F07">
            <w:pPr>
              <w:pStyle w:val="Heading1"/>
              <w:tabs>
                <w:tab w:val="left" w:pos="1410"/>
              </w:tabs>
              <w:jc w:val="center"/>
              <w:rPr>
                <w:rFonts w:ascii="Times New Roman" w:hAnsi="Times New Roman"/>
                <w:bCs w:val="0"/>
                <w:spacing w:val="84"/>
                <w:kern w:val="0"/>
                <w:szCs w:val="20"/>
              </w:rPr>
            </w:pPr>
            <w:r w:rsidRPr="00314C45">
              <w:rPr>
                <w:rFonts w:ascii="Times New Roman" w:hAnsi="Times New Roman"/>
                <w:bCs w:val="0"/>
                <w:spacing w:val="84"/>
                <w:kern w:val="0"/>
                <w:szCs w:val="20"/>
              </w:rPr>
              <w:t>ЗАКОН ПРИМОРСКОГО КРАЯ</w:t>
            </w:r>
          </w:p>
        </w:tc>
      </w:tr>
    </w:tbl>
    <w:p w:rsidR="00CF71AA" w:rsidRPr="002022A1" w:rsidRDefault="00CF71AA" w:rsidP="002022A1">
      <w:pPr>
        <w:jc w:val="center"/>
        <w:rPr>
          <w:b/>
          <w:szCs w:val="28"/>
        </w:rPr>
      </w:pPr>
      <w:r w:rsidRPr="002022A1">
        <w:rPr>
          <w:b/>
          <w:szCs w:val="28"/>
        </w:rPr>
        <w:t>О ВНЕСЕНИИ ИЗМЕНЕНИЙ В ЗАКОН ПРИМОРСКОГО КРАЯ</w:t>
      </w:r>
      <w:r w:rsidRPr="002022A1">
        <w:rPr>
          <w:b/>
          <w:szCs w:val="28"/>
        </w:rPr>
        <w:br/>
        <w:t>"О ПОРЯДКЕ ОПРЕДЕНИЯ ГРАНИЦ ПРИЛЕГАЮЩИХ ТЕРРИТОРИЙ И ВОПРОСАХ, РЕГУЛИРУЕМЫХ ПРАВИЛАМИ БЛАГОУСТРОЙСТВА ТЕРРИТОРИЙ МУНИЦИПАЛЬНЫХ ОБРАЗОВАНИЙ ПРИМОРСКОГО К</w:t>
      </w:r>
      <w:r>
        <w:rPr>
          <w:b/>
          <w:szCs w:val="28"/>
        </w:rPr>
        <w:t>Р</w:t>
      </w:r>
      <w:r w:rsidRPr="002022A1">
        <w:rPr>
          <w:b/>
          <w:szCs w:val="28"/>
        </w:rPr>
        <w:t>АЯ"</w:t>
      </w:r>
    </w:p>
    <w:p w:rsidR="00CF71AA" w:rsidRPr="00B367BD" w:rsidRDefault="00CF71AA" w:rsidP="008045B9"/>
    <w:p w:rsidR="00CF71AA" w:rsidRDefault="00CF71AA" w:rsidP="00EF7057">
      <w:pPr>
        <w:tabs>
          <w:tab w:val="left" w:pos="709"/>
        </w:tabs>
        <w:jc w:val="both"/>
      </w:pPr>
      <w:r w:rsidRPr="00B367BD">
        <w:tab/>
        <w:t>Принят Законодательным Собранием Приморского края</w:t>
      </w:r>
      <w:r>
        <w:t xml:space="preserve"> в первом чтении</w:t>
      </w:r>
    </w:p>
    <w:p w:rsidR="00CF71AA" w:rsidRDefault="00CF71AA" w:rsidP="00EF7057">
      <w:pPr>
        <w:tabs>
          <w:tab w:val="left" w:pos="709"/>
        </w:tabs>
        <w:jc w:val="both"/>
      </w:pPr>
      <w:r>
        <w:tab/>
      </w:r>
      <w:r w:rsidRPr="001638B6">
        <w:t>Принят Законодательным Собранием Приморского края</w:t>
      </w:r>
    </w:p>
    <w:p w:rsidR="00CF71AA" w:rsidRPr="00B367BD" w:rsidRDefault="00CF71AA" w:rsidP="007B79AC">
      <w:pPr>
        <w:ind w:firstLine="709"/>
      </w:pP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СТАТЬЯ 1</w:t>
      </w:r>
      <w:r>
        <w:rPr>
          <w:bCs/>
          <w:szCs w:val="28"/>
          <w:lang w:eastAsia="en-US"/>
        </w:rPr>
        <w:t>.</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Внес</w:t>
      </w:r>
      <w:r>
        <w:rPr>
          <w:bCs/>
          <w:szCs w:val="28"/>
          <w:lang w:eastAsia="en-US"/>
        </w:rPr>
        <w:t xml:space="preserve">ти в Закон Приморского края от </w:t>
      </w:r>
      <w:r w:rsidRPr="002022A1">
        <w:rPr>
          <w:bCs/>
          <w:szCs w:val="28"/>
          <w:lang w:eastAsia="en-US"/>
        </w:rPr>
        <w:t xml:space="preserve">9 июля 2018 года </w:t>
      </w:r>
      <w:r w:rsidRPr="002022A1">
        <w:rPr>
          <w:bCs/>
          <w:szCs w:val="28"/>
          <w:lang w:eastAsia="en-US"/>
        </w:rPr>
        <w:br/>
        <w:t>№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(Ведомости Законодательного Собрания Приморского края, 2018, № 62, с</w:t>
      </w:r>
      <w:r>
        <w:rPr>
          <w:bCs/>
          <w:szCs w:val="28"/>
          <w:lang w:eastAsia="en-US"/>
        </w:rPr>
        <w:t>тр</w:t>
      </w:r>
      <w:r w:rsidRPr="002022A1">
        <w:rPr>
          <w:bCs/>
          <w:szCs w:val="28"/>
          <w:lang w:eastAsia="en-US"/>
        </w:rPr>
        <w:t>. 37</w:t>
      </w:r>
      <w:r>
        <w:rPr>
          <w:bCs/>
          <w:szCs w:val="28"/>
          <w:lang w:eastAsia="en-US"/>
        </w:rPr>
        <w:t xml:space="preserve">; 2021, </w:t>
      </w:r>
      <w:r>
        <w:rPr>
          <w:bCs/>
          <w:szCs w:val="28"/>
          <w:lang w:eastAsia="en-US"/>
        </w:rPr>
        <w:br/>
        <w:t>№ 174, стр. 165</w:t>
      </w:r>
      <w:r w:rsidRPr="002022A1">
        <w:rPr>
          <w:bCs/>
          <w:szCs w:val="28"/>
          <w:lang w:eastAsia="en-US"/>
        </w:rPr>
        <w:t>) следующие изменения:</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1)преамбулу изложить в следующей редакции: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"Настоящий Закон разработан в соответствии с положениями Градостроительного кодекса Российской Федерации и Федерального закона </w:t>
      </w:r>
      <w:r w:rsidRPr="002022A1">
        <w:rPr>
          <w:bCs/>
          <w:szCs w:val="28"/>
          <w:lang w:eastAsia="en-US"/>
        </w:rPr>
        <w:br/>
        <w:t>от 6 октября 2003 года № 131-ФЗ "Об общих принципах организации местного самоуправления в Российской Федерации" и устанавливает порядок определения органами местного самоуправления муниципальных образований Приморского края границ прилегающих территорий, а также определяет вопросы, регулируемые правилами благоустройства территорий муниципальных образований Приморского края.";</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2)статью 1 изложить в следующей редакции: </w:t>
      </w:r>
    </w:p>
    <w:p w:rsidR="00CF71AA" w:rsidRPr="002022A1" w:rsidRDefault="00CF71AA" w:rsidP="002022A1">
      <w:pPr>
        <w:autoSpaceDE w:val="0"/>
        <w:autoSpaceDN w:val="0"/>
        <w:adjustRightInd w:val="0"/>
        <w:ind w:left="2268" w:hanging="1559"/>
        <w:jc w:val="both"/>
        <w:outlineLvl w:val="0"/>
        <w:rPr>
          <w:bCs/>
          <w:szCs w:val="28"/>
          <w:lang w:eastAsia="en-US"/>
        </w:rPr>
      </w:pPr>
      <w:r w:rsidRPr="002022A1">
        <w:rPr>
          <w:bCs/>
          <w:szCs w:val="28"/>
          <w:lang w:eastAsia="en-US"/>
        </w:rPr>
        <w:t xml:space="preserve">"СТАТЬЯ 1. ПРИНЦИПЫ ОПРЕДЕЛЕНИЯ ГРАНИЦ   </w:t>
      </w:r>
      <w:r w:rsidRPr="002022A1">
        <w:rPr>
          <w:bCs/>
          <w:szCs w:val="28"/>
          <w:lang w:eastAsia="en-US"/>
        </w:rPr>
        <w:tab/>
      </w:r>
      <w:r w:rsidRPr="002022A1">
        <w:rPr>
          <w:bCs/>
          <w:szCs w:val="28"/>
          <w:lang w:eastAsia="en-US"/>
        </w:rPr>
        <w:tab/>
      </w:r>
      <w:r w:rsidRPr="002022A1">
        <w:rPr>
          <w:bCs/>
          <w:szCs w:val="28"/>
          <w:lang w:eastAsia="en-US"/>
        </w:rPr>
        <w:tab/>
        <w:t xml:space="preserve">   ПРИЛЕГАЮЩИХ ТЕРРИТОРИЙ </w:t>
      </w:r>
    </w:p>
    <w:p w:rsidR="00CF71AA" w:rsidRPr="002022A1" w:rsidRDefault="00CF71AA" w:rsidP="002022A1">
      <w:pPr>
        <w:autoSpaceDE w:val="0"/>
        <w:autoSpaceDN w:val="0"/>
        <w:adjustRightInd w:val="0"/>
        <w:ind w:firstLine="709"/>
        <w:jc w:val="both"/>
        <w:outlineLvl w:val="0"/>
        <w:rPr>
          <w:bCs/>
          <w:szCs w:val="28"/>
          <w:lang w:eastAsia="en-US"/>
        </w:rPr>
      </w:pP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1.В целях настоящего Закона под прилегающей территорией в соответствии с Градостроительным кодексом Российской Федерации понимается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прилегающая к зданию, строению, сооружению, земельному участку в случае, если такой земельный участок образован, за исключением многоквартирных домов, земельные участки под которыми не образованы или образованы по границам таких домов, и границы которой определены правилами благоустройства территории муниципального образования Приморского края (далее – правила благоустройства) в соответствии с порядком, установленным настоящим Законом.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2.Границы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за исключением многоквартирных домов, земельные участки под которыми не образованы или образованы по границам таких домов (далее - объект), исходя из разрешенного использования объектов, сложившейся застройки территории, рельефа местности и установленных правилами благоустройства расстояний от объектов до границ прилегающих территорий таких объектов.</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3.При определении границ прилегающих территорий учитывается наличие рядом расположенного (соседнего) объекта, граничащих с объектом автомобильных дорог, зон с особыми условиями использования территорий (охранных, санитарно-защитных зон, зон охраны объектов культурного наследия, водоохранных зон и иных зон, устанавливаемых в соответствии с законодательством Российской Федерации).";</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3)в статье 2:</w:t>
      </w:r>
    </w:p>
    <w:p w:rsidR="00CF71AA" w:rsidRDefault="00CF71AA" w:rsidP="002022A1">
      <w:pPr>
        <w:autoSpaceDE w:val="0"/>
        <w:autoSpaceDN w:val="0"/>
        <w:adjustRightInd w:val="0"/>
        <w:ind w:firstLine="709"/>
        <w:jc w:val="both"/>
        <w:outlineLvl w:val="0"/>
        <w:rPr>
          <w:bCs/>
          <w:szCs w:val="28"/>
          <w:lang w:eastAsia="en-US"/>
        </w:rPr>
      </w:pPr>
      <w:r w:rsidRPr="002022A1">
        <w:rPr>
          <w:bCs/>
          <w:szCs w:val="28"/>
          <w:lang w:eastAsia="en-US"/>
        </w:rPr>
        <w:t>а)</w:t>
      </w:r>
      <w:r>
        <w:rPr>
          <w:bCs/>
          <w:szCs w:val="28"/>
          <w:lang w:eastAsia="en-US"/>
        </w:rPr>
        <w:t>наименование статьи</w:t>
      </w:r>
      <w:r w:rsidRPr="002022A1">
        <w:rPr>
          <w:bCs/>
          <w:szCs w:val="28"/>
          <w:lang w:eastAsia="en-US"/>
        </w:rPr>
        <w:t xml:space="preserve"> изложить в следующей редакции: </w:t>
      </w:r>
    </w:p>
    <w:p w:rsidR="00CF71AA" w:rsidRPr="002022A1" w:rsidRDefault="00CF71AA" w:rsidP="002022A1">
      <w:pPr>
        <w:autoSpaceDE w:val="0"/>
        <w:autoSpaceDN w:val="0"/>
        <w:adjustRightInd w:val="0"/>
        <w:ind w:firstLine="709"/>
        <w:jc w:val="both"/>
        <w:outlineLvl w:val="0"/>
        <w:rPr>
          <w:bCs/>
          <w:szCs w:val="28"/>
          <w:lang w:eastAsia="en-US"/>
        </w:rPr>
      </w:pPr>
      <w:r>
        <w:rPr>
          <w:bCs/>
          <w:szCs w:val="28"/>
          <w:lang w:eastAsia="en-US"/>
        </w:rPr>
        <w:t>"Статья 2. Расстояния от объектов до границ прилегающих территорий";</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б)в части 1: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абзац первый изложить в следующей редакции: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"1.Расстояния от объектов до границ прилегающих территорий устанавливаются правилами благоустройства в зависимости от предназначения объектов:";</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в пункте 12 слова "контейнерных площадок" заменить словами "мест (площадок) накопления твердых коммунальных отходов";</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в) часть 2 изложить в следующей редакции: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"2.Установленные правилами благоустройства расстояния от объектов до границ прилегающих территорий (далее – расстояния, установленные правилами благоустройства) не могут превышать расстояний, указанных в части 1 настоящей статьи, более чем в два раза.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В случае, если в отношении объекта расстояние</w:t>
      </w:r>
      <w:r w:rsidRPr="002022A1">
        <w:rPr>
          <w:rFonts w:ascii="Calibri" w:hAnsi="Calibri"/>
          <w:sz w:val="22"/>
          <w:szCs w:val="22"/>
          <w:lang w:eastAsia="en-US"/>
        </w:rPr>
        <w:t xml:space="preserve"> </w:t>
      </w:r>
      <w:r w:rsidRPr="002022A1">
        <w:rPr>
          <w:bCs/>
          <w:szCs w:val="28"/>
          <w:lang w:eastAsia="en-US"/>
        </w:rPr>
        <w:t xml:space="preserve">до границ прилегающей территории в части 1 настоящей статьи не указано, установленное правилами благоустройства расстояние от указанного объекта до границ прилегающих территорий не может превышать </w:t>
      </w:r>
      <w:smartTag w:uri="urn:schemas-microsoft-com:office:smarttags" w:element="metricconverter">
        <w:smartTagPr>
          <w:attr w:name="ProductID" w:val="30 метров"/>
        </w:smartTagPr>
        <w:r w:rsidRPr="002022A1">
          <w:rPr>
            <w:bCs/>
            <w:szCs w:val="28"/>
            <w:lang w:eastAsia="en-US"/>
          </w:rPr>
          <w:t>30 метров</w:t>
        </w:r>
      </w:smartTag>
      <w:r w:rsidRPr="002022A1">
        <w:rPr>
          <w:bCs/>
          <w:szCs w:val="28"/>
          <w:lang w:eastAsia="en-US"/>
        </w:rPr>
        <w:t>.";</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г)часть 3 признать утратившей силу;</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4)статью 3 изложить в следующей редакции: </w:t>
      </w:r>
    </w:p>
    <w:p w:rsidR="00CF71AA" w:rsidRPr="002022A1" w:rsidRDefault="00CF71AA" w:rsidP="002022A1">
      <w:pPr>
        <w:autoSpaceDE w:val="0"/>
        <w:autoSpaceDN w:val="0"/>
        <w:adjustRightInd w:val="0"/>
        <w:ind w:left="2268" w:hanging="1559"/>
        <w:jc w:val="both"/>
        <w:outlineLvl w:val="0"/>
        <w:rPr>
          <w:bCs/>
          <w:szCs w:val="28"/>
          <w:lang w:eastAsia="en-US"/>
        </w:rPr>
      </w:pPr>
      <w:r w:rsidRPr="002022A1">
        <w:rPr>
          <w:bCs/>
          <w:szCs w:val="28"/>
          <w:lang w:eastAsia="en-US"/>
        </w:rPr>
        <w:t xml:space="preserve">"СТАТЬЯ 3. ОПРЕДЕЛЕНИЕ ГРАНИЦ ПРИЛЕГАЮЩИХ </w:t>
      </w:r>
      <w:r w:rsidRPr="002022A1">
        <w:rPr>
          <w:bCs/>
          <w:szCs w:val="28"/>
          <w:lang w:eastAsia="en-US"/>
        </w:rPr>
        <w:tab/>
      </w:r>
      <w:r w:rsidRPr="002022A1">
        <w:rPr>
          <w:bCs/>
          <w:szCs w:val="28"/>
          <w:lang w:eastAsia="en-US"/>
        </w:rPr>
        <w:tab/>
        <w:t xml:space="preserve">         ТЕРРИТОРИЙ</w:t>
      </w:r>
    </w:p>
    <w:p w:rsidR="00CF71AA" w:rsidRPr="002022A1" w:rsidRDefault="00CF71AA" w:rsidP="002022A1">
      <w:pPr>
        <w:autoSpaceDE w:val="0"/>
        <w:autoSpaceDN w:val="0"/>
        <w:adjustRightInd w:val="0"/>
        <w:ind w:firstLine="709"/>
        <w:jc w:val="both"/>
        <w:outlineLvl w:val="0"/>
        <w:rPr>
          <w:bCs/>
          <w:szCs w:val="28"/>
          <w:lang w:eastAsia="en-US"/>
        </w:rPr>
      </w:pP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1.Для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2.В случаях, установленных настоящей статьей, расстояние от объекта до границ прилегающей территории может превышать расстояния от объектов до границ прилегающих территорий, установленные правилами благоустройства, но не более чем на 30 процентов.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3.В отношении рядом расположенных (соседних) объектов границы прилегающих территорий между ними определяются с учетом: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1)суммы расстояний, установленных правилами благоустройства;</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2)возможного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3)фактического расстояния до рядом расположенного (соседнего) объекта.</w:t>
      </w:r>
    </w:p>
    <w:p w:rsidR="00CF71AA" w:rsidRPr="002022A1" w:rsidRDefault="00CF71AA" w:rsidP="002022A1">
      <w:pPr>
        <w:autoSpaceDE w:val="0"/>
        <w:autoSpaceDN w:val="0"/>
        <w:adjustRightInd w:val="0"/>
        <w:ind w:firstLine="709"/>
        <w:jc w:val="both"/>
        <w:outlineLvl w:val="0"/>
        <w:rPr>
          <w:bCs/>
          <w:szCs w:val="28"/>
          <w:lang w:eastAsia="en-US"/>
        </w:rPr>
      </w:pPr>
      <w:r w:rsidRPr="002022A1">
        <w:rPr>
          <w:szCs w:val="28"/>
          <w:lang w:eastAsia="en-US"/>
        </w:rPr>
        <w:t>4.В случае</w:t>
      </w:r>
      <w:r>
        <w:rPr>
          <w:szCs w:val="28"/>
          <w:lang w:eastAsia="en-US"/>
        </w:rPr>
        <w:t>,</w:t>
      </w:r>
      <w:r w:rsidRPr="002022A1">
        <w:rPr>
          <w:szCs w:val="28"/>
          <w:lang w:eastAsia="en-US"/>
        </w:rPr>
        <w:t xml:space="preserve"> если фактическое расстояние между двумя рядом расположенными (соседними) объектами меньше суммы </w:t>
      </w:r>
      <w:r w:rsidRPr="002022A1">
        <w:rPr>
          <w:bCs/>
          <w:szCs w:val="28"/>
          <w:lang w:eastAsia="en-US"/>
        </w:rPr>
        <w:t>расстояний, установленных правилами благоустройства,</w:t>
      </w:r>
      <w:r w:rsidRPr="002022A1">
        <w:rPr>
          <w:szCs w:val="28"/>
          <w:lang w:eastAsia="en-US"/>
        </w:rPr>
        <w:t xml:space="preserve"> расстояние до границ прилегающих территорий по каждому из объектов уменьшается в пропорциональной зависимости от расстояний, установленных правилами благоустройства.</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5.В случае</w:t>
      </w:r>
      <w:r>
        <w:rPr>
          <w:bCs/>
          <w:szCs w:val="28"/>
          <w:lang w:eastAsia="en-US"/>
        </w:rPr>
        <w:t>,</w:t>
      </w:r>
      <w:r w:rsidRPr="002022A1">
        <w:rPr>
          <w:bCs/>
          <w:szCs w:val="28"/>
          <w:lang w:eastAsia="en-US"/>
        </w:rPr>
        <w:t xml:space="preserve"> если фактическое расстояние между двумя рядом расположенными (соседними) объектами больше суммы расстояний, установленных правилами благоустройства,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благоустройства, но не более чем на 30 процентов.</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6.В случае расположения объекта рядом с автомобильной дорогой границы прилегающей территории такого объекта определяются:</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1)при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частью 2 настоящей статьи. В случае, если граница прилегающей территории объекта с учетом максимального значения расстояния, определенного в соответствии с </w:t>
      </w:r>
      <w:r>
        <w:rPr>
          <w:bCs/>
          <w:szCs w:val="28"/>
          <w:lang w:eastAsia="en-US"/>
        </w:rPr>
        <w:br/>
      </w:r>
      <w:r w:rsidRPr="002022A1">
        <w:rPr>
          <w:bCs/>
          <w:szCs w:val="28"/>
          <w:lang w:eastAsia="en-US"/>
        </w:rPr>
        <w:t>частью 2 настоящей статьи,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2)при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3)при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7.В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если такое расстояние не превышает максимального значения расстояния, определенного в соответствии с частью 2 настоящей статьи.</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8.Правилами благоустройства может быть предусмотрено отображение границ прилегающей территории на схеме границ прилегающей территории.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Форма схемы границ прилегающей территории, порядок ее подготовки, утверждения и опубликования в случае, установленном абзацем первым настоящей части, устанавливается правилами благоустройства.</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9.По запросу собственников и (или) иных законных владельцев зданий, строений, сооружений, земельных участков информация о границах прилегающих территорий предоставляется им уполномоченным органом местного самоуправления.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Порядок и форма предоставления информации о границах прилегающих территорий устанавливается правилами благоустройства.";</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4)в статье 4: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а)в наименовании </w:t>
      </w:r>
      <w:r>
        <w:rPr>
          <w:bCs/>
          <w:szCs w:val="28"/>
          <w:lang w:eastAsia="en-US"/>
        </w:rPr>
        <w:t xml:space="preserve">статьи </w:t>
      </w:r>
      <w:r w:rsidRPr="002022A1">
        <w:rPr>
          <w:bCs/>
          <w:szCs w:val="28"/>
          <w:lang w:eastAsia="en-US"/>
        </w:rPr>
        <w:t>слова "территории муниципального образования Приморского края" исключить;</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 xml:space="preserve">б)абзац первый изложить в следующей редакции: </w:t>
      </w:r>
    </w:p>
    <w:p w:rsidR="00CF71AA" w:rsidRPr="002022A1" w:rsidRDefault="00CF71AA" w:rsidP="002022A1">
      <w:pPr>
        <w:autoSpaceDE w:val="0"/>
        <w:autoSpaceDN w:val="0"/>
        <w:adjustRightInd w:val="0"/>
        <w:ind w:firstLine="709"/>
        <w:jc w:val="both"/>
        <w:outlineLvl w:val="0"/>
        <w:rPr>
          <w:bCs/>
          <w:szCs w:val="28"/>
          <w:lang w:eastAsia="en-US"/>
        </w:rPr>
      </w:pPr>
      <w:r w:rsidRPr="002022A1">
        <w:rPr>
          <w:bCs/>
          <w:szCs w:val="28"/>
          <w:lang w:eastAsia="en-US"/>
        </w:rPr>
        <w:t>"В муниципальных образованиях Приморского края правила благоустройства</w:t>
      </w:r>
      <w:r>
        <w:rPr>
          <w:bCs/>
          <w:szCs w:val="28"/>
          <w:lang w:eastAsia="en-US"/>
        </w:rPr>
        <w:t xml:space="preserve"> регулируют следующие вопросы:";</w:t>
      </w:r>
      <w:r w:rsidRPr="002022A1">
        <w:rPr>
          <w:bCs/>
          <w:szCs w:val="28"/>
          <w:lang w:eastAsia="en-US"/>
        </w:rPr>
        <w:t xml:space="preserve"> </w:t>
      </w:r>
    </w:p>
    <w:p w:rsidR="00CF71AA" w:rsidRPr="008051E9" w:rsidRDefault="00CF71AA" w:rsidP="002022A1">
      <w:pPr>
        <w:autoSpaceDE w:val="0"/>
        <w:autoSpaceDN w:val="0"/>
        <w:adjustRightInd w:val="0"/>
        <w:ind w:firstLine="709"/>
        <w:jc w:val="both"/>
        <w:rPr>
          <w:bCs/>
          <w:szCs w:val="28"/>
          <w:lang w:eastAsia="en-US"/>
        </w:rPr>
      </w:pPr>
      <w:r>
        <w:rPr>
          <w:bCs/>
          <w:szCs w:val="28"/>
          <w:lang w:eastAsia="en-US"/>
        </w:rPr>
        <w:t>в)</w:t>
      </w:r>
      <w:r w:rsidRPr="008051E9">
        <w:rPr>
          <w:szCs w:val="28"/>
          <w:lang w:eastAsia="en-US"/>
        </w:rPr>
        <w:t>пункт 18 признать утратившим силу</w:t>
      </w:r>
      <w:r>
        <w:rPr>
          <w:szCs w:val="28"/>
          <w:lang w:eastAsia="en-US"/>
        </w:rPr>
        <w:t>.</w:t>
      </w:r>
      <w:bookmarkStart w:id="0" w:name="_GoBack"/>
      <w:bookmarkEnd w:id="0"/>
    </w:p>
    <w:p w:rsidR="00CF71AA" w:rsidRPr="002022A1" w:rsidRDefault="00CF71AA" w:rsidP="002022A1">
      <w:pPr>
        <w:autoSpaceDE w:val="0"/>
        <w:autoSpaceDN w:val="0"/>
        <w:adjustRightInd w:val="0"/>
        <w:ind w:firstLine="709"/>
        <w:jc w:val="both"/>
        <w:rPr>
          <w:bCs/>
          <w:szCs w:val="28"/>
          <w:lang w:eastAsia="en-US"/>
        </w:rPr>
      </w:pPr>
    </w:p>
    <w:p w:rsidR="00CF71AA" w:rsidRPr="002022A1" w:rsidRDefault="00CF71AA" w:rsidP="002022A1">
      <w:pPr>
        <w:autoSpaceDE w:val="0"/>
        <w:autoSpaceDN w:val="0"/>
        <w:adjustRightInd w:val="0"/>
        <w:ind w:firstLine="709"/>
        <w:jc w:val="both"/>
        <w:rPr>
          <w:bCs/>
          <w:szCs w:val="28"/>
          <w:lang w:eastAsia="en-US"/>
        </w:rPr>
      </w:pPr>
      <w:r w:rsidRPr="002022A1">
        <w:rPr>
          <w:bCs/>
          <w:szCs w:val="28"/>
          <w:lang w:eastAsia="en-US"/>
        </w:rPr>
        <w:t xml:space="preserve">СТАТЬЯ 2. </w:t>
      </w:r>
    </w:p>
    <w:p w:rsidR="00CF71AA" w:rsidRPr="002022A1" w:rsidRDefault="00CF71AA" w:rsidP="002022A1">
      <w:pPr>
        <w:autoSpaceDE w:val="0"/>
        <w:autoSpaceDN w:val="0"/>
        <w:adjustRightInd w:val="0"/>
        <w:ind w:firstLine="709"/>
        <w:jc w:val="both"/>
        <w:rPr>
          <w:szCs w:val="28"/>
          <w:lang w:eastAsia="en-US"/>
        </w:rPr>
      </w:pPr>
      <w:r w:rsidRPr="002022A1">
        <w:rPr>
          <w:szCs w:val="28"/>
          <w:lang w:eastAsia="en-US"/>
        </w:rPr>
        <w:t>Настоящий Закон вступает в силу со дня его официального опубликования.</w:t>
      </w:r>
    </w:p>
    <w:p w:rsidR="00CF71AA" w:rsidRDefault="00CF71AA" w:rsidP="007332D8">
      <w:pPr>
        <w:autoSpaceDE w:val="0"/>
        <w:autoSpaceDN w:val="0"/>
        <w:adjustRightInd w:val="0"/>
        <w:ind w:firstLine="709"/>
        <w:jc w:val="both"/>
        <w:rPr>
          <w:szCs w:val="28"/>
        </w:rPr>
      </w:pPr>
    </w:p>
    <w:p w:rsidR="00CF71AA" w:rsidRDefault="00CF71AA" w:rsidP="007332D8">
      <w:pPr>
        <w:autoSpaceDE w:val="0"/>
        <w:autoSpaceDN w:val="0"/>
        <w:adjustRightInd w:val="0"/>
        <w:ind w:firstLine="709"/>
        <w:jc w:val="both"/>
        <w:rPr>
          <w:szCs w:val="28"/>
        </w:rPr>
      </w:pPr>
    </w:p>
    <w:p w:rsidR="00CF71AA" w:rsidRPr="008C035A" w:rsidRDefault="00CF71AA" w:rsidP="007332D8">
      <w:pPr>
        <w:widowControl w:val="0"/>
        <w:autoSpaceDE w:val="0"/>
        <w:autoSpaceDN w:val="0"/>
        <w:adjustRightInd w:val="0"/>
        <w:ind w:firstLine="709"/>
        <w:jc w:val="both"/>
        <w:outlineLvl w:val="0"/>
        <w:rPr>
          <w:szCs w:val="28"/>
        </w:rPr>
      </w:pPr>
    </w:p>
    <w:p w:rsidR="00CF71AA" w:rsidRPr="00B367BD" w:rsidRDefault="00CF71AA" w:rsidP="00F16E2F">
      <w:pPr>
        <w:tabs>
          <w:tab w:val="left" w:pos="5477"/>
        </w:tabs>
        <w:autoSpaceDE w:val="0"/>
        <w:autoSpaceDN w:val="0"/>
        <w:adjustRightInd w:val="0"/>
        <w:jc w:val="both"/>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sectPr w:rsidR="00CF71AA" w:rsidRPr="00B367BD" w:rsidSect="00F1651E">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71AA" w:rsidRDefault="00CF71AA">
      <w:r>
        <w:separator/>
      </w:r>
    </w:p>
  </w:endnote>
  <w:endnote w:type="continuationSeparator" w:id="0">
    <w:p w:rsidR="00CF71AA" w:rsidRDefault="00CF71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71AA" w:rsidRDefault="00CF71AA">
      <w:r>
        <w:separator/>
      </w:r>
    </w:p>
  </w:footnote>
  <w:footnote w:type="continuationSeparator" w:id="0">
    <w:p w:rsidR="00CF71AA" w:rsidRDefault="00CF71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AA" w:rsidRPr="006E662D" w:rsidRDefault="00CF71AA" w:rsidP="00F1651E">
    <w:pPr>
      <w:pStyle w:val="Header"/>
      <w:jc w:val="center"/>
      <w:rPr>
        <w:sz w:val="28"/>
        <w:szCs w:val="28"/>
      </w:rPr>
    </w:pPr>
    <w:r w:rsidRPr="006E662D">
      <w:rPr>
        <w:sz w:val="28"/>
        <w:szCs w:val="28"/>
      </w:rPr>
      <w:fldChar w:fldCharType="begin"/>
    </w:r>
    <w:r w:rsidRPr="006E662D">
      <w:rPr>
        <w:sz w:val="28"/>
        <w:szCs w:val="28"/>
      </w:rPr>
      <w:instrText>PAGE   \* MERGEFORMAT</w:instrText>
    </w:r>
    <w:r w:rsidRPr="006E662D">
      <w:rPr>
        <w:sz w:val="28"/>
        <w:szCs w:val="28"/>
      </w:rPr>
      <w:fldChar w:fldCharType="separate"/>
    </w:r>
    <w:r>
      <w:rPr>
        <w:noProof/>
        <w:sz w:val="28"/>
        <w:szCs w:val="28"/>
      </w:rPr>
      <w:t>2</w:t>
    </w:r>
    <w:r w:rsidRPr="006E662D">
      <w:rPr>
        <w:sz w:val="28"/>
        <w:szCs w:val="28"/>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11042"/>
    <w:rsid w:val="00017B5A"/>
    <w:rsid w:val="000230F0"/>
    <w:rsid w:val="00023EE5"/>
    <w:rsid w:val="0002601B"/>
    <w:rsid w:val="0003291F"/>
    <w:rsid w:val="00033E07"/>
    <w:rsid w:val="00046CE4"/>
    <w:rsid w:val="00057C58"/>
    <w:rsid w:val="00061B23"/>
    <w:rsid w:val="00063EB1"/>
    <w:rsid w:val="00064ABA"/>
    <w:rsid w:val="00083974"/>
    <w:rsid w:val="00086235"/>
    <w:rsid w:val="000A317B"/>
    <w:rsid w:val="000A57CB"/>
    <w:rsid w:val="000B015C"/>
    <w:rsid w:val="000C1B72"/>
    <w:rsid w:val="000C3154"/>
    <w:rsid w:val="000D3185"/>
    <w:rsid w:val="000D7212"/>
    <w:rsid w:val="000F3307"/>
    <w:rsid w:val="001074C7"/>
    <w:rsid w:val="001148C1"/>
    <w:rsid w:val="00115577"/>
    <w:rsid w:val="00132D64"/>
    <w:rsid w:val="0014655A"/>
    <w:rsid w:val="00150B1F"/>
    <w:rsid w:val="00152202"/>
    <w:rsid w:val="001566A7"/>
    <w:rsid w:val="001638B6"/>
    <w:rsid w:val="001656C1"/>
    <w:rsid w:val="00170D08"/>
    <w:rsid w:val="001802C7"/>
    <w:rsid w:val="00192C6B"/>
    <w:rsid w:val="001C044B"/>
    <w:rsid w:val="001C2249"/>
    <w:rsid w:val="001C5340"/>
    <w:rsid w:val="001E08D5"/>
    <w:rsid w:val="001F148B"/>
    <w:rsid w:val="001F7ABE"/>
    <w:rsid w:val="002022A1"/>
    <w:rsid w:val="00206B59"/>
    <w:rsid w:val="00231D63"/>
    <w:rsid w:val="00256DE9"/>
    <w:rsid w:val="00262CE1"/>
    <w:rsid w:val="0027154F"/>
    <w:rsid w:val="002738EA"/>
    <w:rsid w:val="00283D80"/>
    <w:rsid w:val="002B1FFE"/>
    <w:rsid w:val="002B4069"/>
    <w:rsid w:val="002B5F45"/>
    <w:rsid w:val="002F5343"/>
    <w:rsid w:val="0031286F"/>
    <w:rsid w:val="00314C45"/>
    <w:rsid w:val="00323AFA"/>
    <w:rsid w:val="00332781"/>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44D8"/>
    <w:rsid w:val="004D5D91"/>
    <w:rsid w:val="004F22F4"/>
    <w:rsid w:val="00520DA7"/>
    <w:rsid w:val="005262B4"/>
    <w:rsid w:val="0053190C"/>
    <w:rsid w:val="005676F8"/>
    <w:rsid w:val="005802D0"/>
    <w:rsid w:val="005A2827"/>
    <w:rsid w:val="005A4A1C"/>
    <w:rsid w:val="005A75B6"/>
    <w:rsid w:val="005B4C7F"/>
    <w:rsid w:val="005C489C"/>
    <w:rsid w:val="005D0053"/>
    <w:rsid w:val="005E1DE3"/>
    <w:rsid w:val="005F19A5"/>
    <w:rsid w:val="005F3CEF"/>
    <w:rsid w:val="005F54A3"/>
    <w:rsid w:val="00606A67"/>
    <w:rsid w:val="00633208"/>
    <w:rsid w:val="00637A29"/>
    <w:rsid w:val="00652F9D"/>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E662D"/>
    <w:rsid w:val="006F3457"/>
    <w:rsid w:val="007332D8"/>
    <w:rsid w:val="00734ED7"/>
    <w:rsid w:val="00764EB7"/>
    <w:rsid w:val="00776A4E"/>
    <w:rsid w:val="007A34C3"/>
    <w:rsid w:val="007A4D9E"/>
    <w:rsid w:val="007B2ED0"/>
    <w:rsid w:val="007B79AC"/>
    <w:rsid w:val="007E5C91"/>
    <w:rsid w:val="008045B9"/>
    <w:rsid w:val="008051E9"/>
    <w:rsid w:val="00840E04"/>
    <w:rsid w:val="00857414"/>
    <w:rsid w:val="0086219D"/>
    <w:rsid w:val="00882B63"/>
    <w:rsid w:val="00886458"/>
    <w:rsid w:val="00887438"/>
    <w:rsid w:val="0089272A"/>
    <w:rsid w:val="008A14CB"/>
    <w:rsid w:val="008A3ABA"/>
    <w:rsid w:val="008B2201"/>
    <w:rsid w:val="008B4805"/>
    <w:rsid w:val="008B54EA"/>
    <w:rsid w:val="008C035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16D3D"/>
    <w:rsid w:val="00A40283"/>
    <w:rsid w:val="00A463B3"/>
    <w:rsid w:val="00A5311C"/>
    <w:rsid w:val="00A651F7"/>
    <w:rsid w:val="00A80C00"/>
    <w:rsid w:val="00AA487C"/>
    <w:rsid w:val="00AB70F9"/>
    <w:rsid w:val="00AC31EC"/>
    <w:rsid w:val="00AD1C6D"/>
    <w:rsid w:val="00AF0DEB"/>
    <w:rsid w:val="00B028B1"/>
    <w:rsid w:val="00B032CD"/>
    <w:rsid w:val="00B23712"/>
    <w:rsid w:val="00B32434"/>
    <w:rsid w:val="00B33427"/>
    <w:rsid w:val="00B367BD"/>
    <w:rsid w:val="00B51AB8"/>
    <w:rsid w:val="00B71894"/>
    <w:rsid w:val="00B766E4"/>
    <w:rsid w:val="00BB0BDD"/>
    <w:rsid w:val="00BC4DFE"/>
    <w:rsid w:val="00BD3C9A"/>
    <w:rsid w:val="00BE0544"/>
    <w:rsid w:val="00BE7F09"/>
    <w:rsid w:val="00BE7FF8"/>
    <w:rsid w:val="00BF05C8"/>
    <w:rsid w:val="00C03E38"/>
    <w:rsid w:val="00C1024C"/>
    <w:rsid w:val="00C220E6"/>
    <w:rsid w:val="00C50938"/>
    <w:rsid w:val="00C55D02"/>
    <w:rsid w:val="00C9702B"/>
    <w:rsid w:val="00CA0D09"/>
    <w:rsid w:val="00CA5D74"/>
    <w:rsid w:val="00CD4AF7"/>
    <w:rsid w:val="00CE6EC0"/>
    <w:rsid w:val="00CF71AA"/>
    <w:rsid w:val="00D152D6"/>
    <w:rsid w:val="00D164E8"/>
    <w:rsid w:val="00D16598"/>
    <w:rsid w:val="00D215C3"/>
    <w:rsid w:val="00D22971"/>
    <w:rsid w:val="00D710D5"/>
    <w:rsid w:val="00D76F2D"/>
    <w:rsid w:val="00D80E58"/>
    <w:rsid w:val="00D87B30"/>
    <w:rsid w:val="00DB68DE"/>
    <w:rsid w:val="00DC0DF7"/>
    <w:rsid w:val="00DC7A73"/>
    <w:rsid w:val="00E12641"/>
    <w:rsid w:val="00E22F31"/>
    <w:rsid w:val="00E25F1C"/>
    <w:rsid w:val="00E34273"/>
    <w:rsid w:val="00E437D6"/>
    <w:rsid w:val="00E46AD8"/>
    <w:rsid w:val="00E52202"/>
    <w:rsid w:val="00E56992"/>
    <w:rsid w:val="00E610A1"/>
    <w:rsid w:val="00E778B1"/>
    <w:rsid w:val="00E8073E"/>
    <w:rsid w:val="00E87DB5"/>
    <w:rsid w:val="00E96BA7"/>
    <w:rsid w:val="00EA334A"/>
    <w:rsid w:val="00EB53E9"/>
    <w:rsid w:val="00EE2EBF"/>
    <w:rsid w:val="00EE4DDE"/>
    <w:rsid w:val="00EF1390"/>
    <w:rsid w:val="00EF7057"/>
    <w:rsid w:val="00F039BD"/>
    <w:rsid w:val="00F1481F"/>
    <w:rsid w:val="00F1651E"/>
    <w:rsid w:val="00F16E2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458"/>
    <w:rPr>
      <w:rFonts w:ascii="Cambria" w:hAnsi="Cambria" w:cs="Times New Roman"/>
      <w:b/>
      <w:kern w:val="32"/>
      <w:sz w:val="32"/>
    </w:rPr>
  </w:style>
  <w:style w:type="paragraph" w:styleId="Header">
    <w:name w:val="header"/>
    <w:basedOn w:val="Normal"/>
    <w:link w:val="HeaderChar"/>
    <w:uiPriority w:val="99"/>
    <w:rsid w:val="00374935"/>
    <w:pPr>
      <w:tabs>
        <w:tab w:val="center" w:pos="4153"/>
        <w:tab w:val="right" w:pos="8306"/>
      </w:tabs>
    </w:pPr>
    <w:rPr>
      <w:sz w:val="20"/>
    </w:rPr>
  </w:style>
  <w:style w:type="character" w:customStyle="1" w:styleId="HeaderChar">
    <w:name w:val="Header Char"/>
    <w:basedOn w:val="DefaultParagraphFont"/>
    <w:link w:val="Header"/>
    <w:uiPriority w:val="99"/>
    <w:locked/>
    <w:rsid w:val="00886458"/>
    <w:rPr>
      <w:rFonts w:cs="Times New Roman"/>
      <w:sz w:val="20"/>
    </w:rPr>
  </w:style>
  <w:style w:type="paragraph" w:styleId="Footer">
    <w:name w:val="footer"/>
    <w:basedOn w:val="Normal"/>
    <w:link w:val="FooterChar"/>
    <w:uiPriority w:val="99"/>
    <w:rsid w:val="00374935"/>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6458"/>
    <w:rPr>
      <w:rFonts w:cs="Times New Roman"/>
      <w:sz w:val="20"/>
    </w:rPr>
  </w:style>
  <w:style w:type="paragraph" w:styleId="BalloonText">
    <w:name w:val="Balloon Text"/>
    <w:basedOn w:val="Normal"/>
    <w:link w:val="BalloonTextChar"/>
    <w:uiPriority w:val="99"/>
    <w:semiHidden/>
    <w:rsid w:val="00D215C3"/>
    <w:rPr>
      <w:sz w:val="2"/>
    </w:rPr>
  </w:style>
  <w:style w:type="character" w:customStyle="1" w:styleId="BalloonTextChar">
    <w:name w:val="Balloon Text Char"/>
    <w:basedOn w:val="DefaultParagraphFont"/>
    <w:link w:val="BalloonText"/>
    <w:uiPriority w:val="99"/>
    <w:semiHidden/>
    <w:locked/>
    <w:rsid w:val="00886458"/>
    <w:rPr>
      <w:rFonts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Проект.dot</Template>
  <TotalTime>12</TotalTime>
  <Pages>4</Pages>
  <Words>1267</Words>
  <Characters>7225</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5</cp:revision>
  <cp:lastPrinted>2021-06-02T00:08:00Z</cp:lastPrinted>
  <dcterms:created xsi:type="dcterms:W3CDTF">2021-06-11T01:53:00Z</dcterms:created>
  <dcterms:modified xsi:type="dcterms:W3CDTF">2021-06-28T04:32:00Z</dcterms:modified>
</cp:coreProperties>
</file>