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250731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7296A" w:rsidRDefault="0027296A" w:rsidP="0027296A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СТАТЬЮ 5 ЗАКОНА </w:t>
      </w:r>
    </w:p>
    <w:p w:rsidR="0027296A" w:rsidRDefault="0027296A" w:rsidP="0027296A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 ГЕРБЕ ПРИМОРСКОГО КРАЯ"</w:t>
      </w:r>
    </w:p>
    <w:p w:rsidR="0027296A" w:rsidRPr="004D7228" w:rsidRDefault="0027296A" w:rsidP="0027296A">
      <w:pPr>
        <w:jc w:val="center"/>
        <w:rPr>
          <w:b/>
          <w:szCs w:val="28"/>
        </w:rPr>
      </w:pPr>
    </w:p>
    <w:p w:rsidR="0027296A" w:rsidRPr="004D7228" w:rsidRDefault="0027296A" w:rsidP="0027296A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14 мая </w:t>
      </w:r>
      <w:r>
        <w:rPr>
          <w:szCs w:val="28"/>
        </w:rPr>
        <w:br/>
        <w:t>2021 года в первом чтении</w:t>
      </w:r>
    </w:p>
    <w:p w:rsidR="0027296A" w:rsidRDefault="0027296A" w:rsidP="0027296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7296A" w:rsidRPr="00F838EB" w:rsidRDefault="0027296A" w:rsidP="0027296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838EB">
        <w:rPr>
          <w:rFonts w:eastAsia="Calibri"/>
          <w:szCs w:val="28"/>
          <w:lang w:eastAsia="en-US"/>
        </w:rPr>
        <w:t>СТАТЬЯ 1.</w:t>
      </w:r>
    </w:p>
    <w:p w:rsidR="0027296A" w:rsidRPr="00F838EB" w:rsidRDefault="0027296A" w:rsidP="0027296A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 w:rsidRPr="00F838EB">
        <w:rPr>
          <w:rFonts w:eastAsia="Calibri"/>
          <w:bCs/>
          <w:szCs w:val="28"/>
          <w:lang w:eastAsia="en-US"/>
        </w:rPr>
        <w:t xml:space="preserve">Внести в статью 5 </w:t>
      </w:r>
      <w:hyperlink r:id="rId8" w:history="1">
        <w:r w:rsidRPr="00F838EB">
          <w:rPr>
            <w:rFonts w:eastAsia="Calibri"/>
            <w:bCs/>
            <w:szCs w:val="28"/>
            <w:lang w:eastAsia="en-US"/>
          </w:rPr>
          <w:t>Закон</w:t>
        </w:r>
      </w:hyperlink>
      <w:r w:rsidRPr="00F838EB">
        <w:rPr>
          <w:rFonts w:eastAsia="Calibri"/>
          <w:bCs/>
          <w:szCs w:val="28"/>
          <w:lang w:eastAsia="en-US"/>
        </w:rPr>
        <w:t xml:space="preserve">а Приморского края от 21 января 2003 года </w:t>
      </w:r>
      <w:r w:rsidRPr="00F838EB">
        <w:rPr>
          <w:rFonts w:eastAsia="Calibri"/>
          <w:bCs/>
          <w:szCs w:val="28"/>
          <w:lang w:eastAsia="en-US"/>
        </w:rPr>
        <w:br/>
        <w:t xml:space="preserve">№ 33-КЗ "О гербе Приморского края" (Ведомости Законодательного Собрания Приморского края, 2003, № 15, стр. 5; 2007, № 24, стр. 5, № 42, </w:t>
      </w:r>
      <w:r w:rsidRPr="00F838EB">
        <w:rPr>
          <w:rFonts w:eastAsia="Calibri"/>
          <w:bCs/>
          <w:szCs w:val="28"/>
          <w:lang w:eastAsia="en-US"/>
        </w:rPr>
        <w:br/>
        <w:t>стр. 7; 2008, № 65, стр. 62; 2019, № 110, стр. 33) изменения, изложив ее в следующей редакции:</w:t>
      </w:r>
    </w:p>
    <w:p w:rsidR="0027296A" w:rsidRPr="00F838EB" w:rsidRDefault="0027296A" w:rsidP="0027296A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 w:rsidRPr="00F838EB">
        <w:rPr>
          <w:rFonts w:eastAsia="Calibri"/>
          <w:bCs/>
          <w:szCs w:val="28"/>
          <w:lang w:eastAsia="en-US"/>
        </w:rPr>
        <w:t>"СТАТЬЯ 5.</w:t>
      </w:r>
    </w:p>
    <w:p w:rsidR="0027296A" w:rsidRPr="00F838EB" w:rsidRDefault="0027296A" w:rsidP="0027296A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F838EB">
        <w:rPr>
          <w:rFonts w:eastAsia="Calibri"/>
          <w:szCs w:val="28"/>
          <w:lang w:eastAsia="en-US"/>
        </w:rPr>
        <w:t>1.При одновременном размещении герба Приморского края и герба муниципального образования, общественного объединения,</w:t>
      </w:r>
      <w:r w:rsidRPr="00F838EB">
        <w:rPr>
          <w:rStyle w:val="FontStyle12"/>
          <w:sz w:val="28"/>
          <w:szCs w:val="28"/>
        </w:rPr>
        <w:t xml:space="preserve"> организации независимо от ее организационно-правовой формы </w:t>
      </w:r>
      <w:r w:rsidRPr="00F838EB">
        <w:rPr>
          <w:rFonts w:eastAsia="Calibri"/>
          <w:szCs w:val="28"/>
          <w:lang w:eastAsia="en-US"/>
        </w:rPr>
        <w:t>герб Приморского края располагается с левой стороны от другого герба, если стоять к ним лицом.</w:t>
      </w:r>
    </w:p>
    <w:p w:rsidR="0027296A" w:rsidRPr="00F838EB" w:rsidRDefault="0027296A" w:rsidP="0027296A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F838EB">
        <w:rPr>
          <w:rFonts w:eastAsia="Calibri"/>
          <w:szCs w:val="28"/>
          <w:lang w:eastAsia="en-US"/>
        </w:rPr>
        <w:t xml:space="preserve">При одновременном размещении нечетного числа </w:t>
      </w:r>
      <w:r w:rsidRPr="00F838EB">
        <w:rPr>
          <w:rStyle w:val="FontStyle12"/>
          <w:sz w:val="28"/>
          <w:szCs w:val="28"/>
        </w:rPr>
        <w:t xml:space="preserve">указанных в абзаце первом настоящей части </w:t>
      </w:r>
      <w:r w:rsidRPr="00F838EB">
        <w:rPr>
          <w:rFonts w:eastAsia="Calibri"/>
          <w:szCs w:val="28"/>
          <w:lang w:eastAsia="en-US"/>
        </w:rPr>
        <w:t>гербов герб Приморского края располагается в центре, а при размещении четного числа (более двух) - левее центра.</w:t>
      </w:r>
    </w:p>
    <w:p w:rsidR="0027296A" w:rsidRPr="00F838EB" w:rsidRDefault="0027296A" w:rsidP="0027296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F838EB">
        <w:rPr>
          <w:rFonts w:eastAsia="Calibri"/>
          <w:szCs w:val="28"/>
          <w:lang w:eastAsia="en-US"/>
        </w:rPr>
        <w:t>2.При одновременном размещении герба Приморского к</w:t>
      </w:r>
      <w:bookmarkStart w:id="0" w:name="_GoBack"/>
      <w:bookmarkEnd w:id="0"/>
      <w:r w:rsidRPr="00F838EB">
        <w:rPr>
          <w:rFonts w:eastAsia="Calibri"/>
          <w:szCs w:val="28"/>
          <w:lang w:eastAsia="en-US"/>
        </w:rPr>
        <w:t xml:space="preserve">рая и других гербов, </w:t>
      </w:r>
      <w:r w:rsidRPr="00F838EB">
        <w:rPr>
          <w:rStyle w:val="FontStyle12"/>
          <w:sz w:val="28"/>
          <w:szCs w:val="28"/>
        </w:rPr>
        <w:t xml:space="preserve">указанных в абзаце первом части 1 настоящей статьи, их размер </w:t>
      </w:r>
      <w:r w:rsidRPr="00F838EB">
        <w:rPr>
          <w:rFonts w:eastAsia="Calibri"/>
          <w:szCs w:val="28"/>
          <w:lang w:eastAsia="en-US"/>
        </w:rPr>
        <w:t>не может превышать размер герба Приморского края, при этом герб Приморского края не может быть размещен ниже указанных гербов.".</w:t>
      </w:r>
    </w:p>
    <w:p w:rsidR="0027296A" w:rsidRPr="00F838EB" w:rsidRDefault="0027296A" w:rsidP="002729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27296A" w:rsidRPr="00F838EB" w:rsidRDefault="0027296A" w:rsidP="002729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838EB">
        <w:rPr>
          <w:spacing w:val="-1"/>
          <w:szCs w:val="28"/>
        </w:rPr>
        <w:t>СТАТЬЯ 2.</w:t>
      </w:r>
    </w:p>
    <w:p w:rsidR="0027296A" w:rsidRPr="00F838EB" w:rsidRDefault="0027296A" w:rsidP="002729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838EB">
        <w:rPr>
          <w:spacing w:val="-1"/>
          <w:szCs w:val="28"/>
        </w:rPr>
        <w:t xml:space="preserve">Настоящий Закон вступает в силу со дня его официального опубликования. </w:t>
      </w:r>
    </w:p>
    <w:p w:rsidR="0027296A" w:rsidRDefault="0027296A" w:rsidP="002729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7296A" w:rsidRDefault="0027296A" w:rsidP="002729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7296A" w:rsidRPr="00F81CB3" w:rsidRDefault="0027296A" w:rsidP="002729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7296A" w:rsidRPr="00F81CB3" w:rsidRDefault="0027296A" w:rsidP="002729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27296A" w:rsidRDefault="0027296A" w:rsidP="0027296A"/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4C3" w:rsidRDefault="00AC74C3">
      <w:r>
        <w:separator/>
      </w:r>
    </w:p>
  </w:endnote>
  <w:endnote w:type="continuationSeparator" w:id="0">
    <w:p w:rsidR="00AC74C3" w:rsidRDefault="00AC7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4C3" w:rsidRDefault="00AC74C3">
      <w:r>
        <w:separator/>
      </w:r>
    </w:p>
  </w:footnote>
  <w:footnote w:type="continuationSeparator" w:id="0">
    <w:p w:rsidR="00AC74C3" w:rsidRDefault="00AC7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296A"/>
    <w:rsid w:val="0003291F"/>
    <w:rsid w:val="00070CED"/>
    <w:rsid w:val="0027296A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74BE5"/>
    <w:rsid w:val="00832425"/>
    <w:rsid w:val="00AB70F9"/>
    <w:rsid w:val="00AC31EC"/>
    <w:rsid w:val="00AC74C3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838E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60560B-78FE-4DFC-B69D-F5D6A4D6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FontStyle12">
    <w:name w:val="Font Style12"/>
    <w:uiPriority w:val="99"/>
    <w:rsid w:val="0027296A"/>
    <w:rPr>
      <w:rFonts w:ascii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2729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2729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1FB38497AAC70FCC97B7C9242DC1B4752E930FF3A7CE3D0AFF7E7D58842BE535D65858CB79E2C6E6DE1D46A31429E42Bi9cCX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2021-05-14T04:22:00Z</cp:lastPrinted>
  <dcterms:created xsi:type="dcterms:W3CDTF">2021-05-14T02:11:00Z</dcterms:created>
  <dcterms:modified xsi:type="dcterms:W3CDTF">2021-05-14T04:22:00Z</dcterms:modified>
</cp:coreProperties>
</file>