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57904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806CD" w:rsidRDefault="006806CD" w:rsidP="006806CD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ИЗМЕНЕНИЯ В СТАТЬЮ 8 ЗАКОНА </w:t>
      </w:r>
    </w:p>
    <w:p w:rsidR="006806CD" w:rsidRDefault="006806CD" w:rsidP="006806C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"ОБ ОБРАЗОВАНИИ </w:t>
      </w:r>
    </w:p>
    <w:p w:rsidR="006806CD" w:rsidRPr="00153753" w:rsidRDefault="006806CD" w:rsidP="006806C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6806CD" w:rsidRPr="00507738" w:rsidRDefault="006806CD" w:rsidP="006806CD">
      <w:pPr>
        <w:pStyle w:val="a3"/>
        <w:rPr>
          <w:szCs w:val="28"/>
        </w:rPr>
      </w:pPr>
    </w:p>
    <w:p w:rsidR="006806CD" w:rsidRPr="00990B5D" w:rsidRDefault="006806CD" w:rsidP="006806CD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16 июня </w:t>
      </w:r>
      <w:r>
        <w:rPr>
          <w:szCs w:val="28"/>
        </w:rPr>
        <w:br/>
        <w:t>2021 года</w:t>
      </w:r>
    </w:p>
    <w:p w:rsidR="006806CD" w:rsidRPr="00DD7820" w:rsidRDefault="006806CD" w:rsidP="006806CD">
      <w:pPr>
        <w:ind w:firstLine="720"/>
        <w:jc w:val="both"/>
        <w:rPr>
          <w:szCs w:val="28"/>
        </w:rPr>
      </w:pPr>
    </w:p>
    <w:p w:rsidR="006806CD" w:rsidRPr="00770683" w:rsidRDefault="006806CD" w:rsidP="006806C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70683">
        <w:rPr>
          <w:szCs w:val="28"/>
        </w:rPr>
        <w:t>СТАТЬЯ 1.</w:t>
      </w:r>
    </w:p>
    <w:p w:rsidR="006806CD" w:rsidRPr="00770683" w:rsidRDefault="006806CD" w:rsidP="006806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70683">
        <w:rPr>
          <w:szCs w:val="28"/>
        </w:rPr>
        <w:t xml:space="preserve">Внести в статью 8 Закона Приморского края от 13 августа 2013 года </w:t>
      </w:r>
      <w:r>
        <w:rPr>
          <w:szCs w:val="28"/>
        </w:rPr>
        <w:br/>
        <w:t>№</w:t>
      </w:r>
      <w:r w:rsidRPr="00770683">
        <w:rPr>
          <w:szCs w:val="28"/>
        </w:rPr>
        <w:t xml:space="preserve"> 243-КЗ "Об образовании в Приморском крае" (Ведомости Законодательного Собрания Приморского края, </w:t>
      </w:r>
      <w:r>
        <w:rPr>
          <w:szCs w:val="28"/>
        </w:rPr>
        <w:t xml:space="preserve">2013, № 55, стр. 111, № 57, стр. 62; 2014, № 86, стр. 11, № 92, стр. 35, № 103, стр. 93; 2015, № 120, </w:t>
      </w:r>
      <w:r>
        <w:rPr>
          <w:szCs w:val="28"/>
        </w:rPr>
        <w:br/>
        <w:t xml:space="preserve">стр. 110, № 135, стр. 51, стр. 57; 2016, № 166, стр. 18, стр. 60, № 167, часть 3, стр. 299, № 7, стр. 52; 2018, № 66, стр. 33, стр. 52, № 70, стр. 16, № 81, </w:t>
      </w:r>
      <w:r>
        <w:rPr>
          <w:szCs w:val="28"/>
        </w:rPr>
        <w:br/>
        <w:t>стр. 49; 2019, № 87, стр. 36, № 88, стр. 101, № 101, стр. 73, № 116, стр. 107; 2020, № 121, стр. 72, № 136, стр. 27, № 149, стр. 17</w:t>
      </w:r>
      <w:r w:rsidRPr="00770683">
        <w:rPr>
          <w:szCs w:val="28"/>
        </w:rPr>
        <w:t>) следующее изменение:</w:t>
      </w:r>
    </w:p>
    <w:p w:rsidR="006806CD" w:rsidRPr="00770683" w:rsidRDefault="006806CD" w:rsidP="006806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70683">
        <w:rPr>
          <w:szCs w:val="28"/>
        </w:rPr>
        <w:t>дополнить пунктом 36</w:t>
      </w:r>
      <w:r w:rsidRPr="00770683">
        <w:rPr>
          <w:szCs w:val="28"/>
          <w:vertAlign w:val="superscript"/>
        </w:rPr>
        <w:t>1</w:t>
      </w:r>
      <w:r w:rsidRPr="00770683">
        <w:rPr>
          <w:szCs w:val="28"/>
        </w:rPr>
        <w:t xml:space="preserve"> следующего содержания:</w:t>
      </w:r>
    </w:p>
    <w:p w:rsidR="006806CD" w:rsidRDefault="006806CD" w:rsidP="006806C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70683">
        <w:rPr>
          <w:szCs w:val="28"/>
        </w:rPr>
        <w:t>"</w:t>
      </w:r>
      <w:proofErr w:type="gramStart"/>
      <w:r w:rsidRPr="00770683">
        <w:rPr>
          <w:szCs w:val="28"/>
        </w:rPr>
        <w:t>36</w:t>
      </w:r>
      <w:r w:rsidRPr="00770683">
        <w:rPr>
          <w:szCs w:val="28"/>
          <w:vertAlign w:val="superscript"/>
        </w:rPr>
        <w:t>1</w:t>
      </w:r>
      <w:r w:rsidRPr="00770683">
        <w:rPr>
          <w:szCs w:val="28"/>
        </w:rPr>
        <w:t>)согласование</w:t>
      </w:r>
      <w:proofErr w:type="gramEnd"/>
      <w:r w:rsidRPr="00770683">
        <w:rPr>
          <w:szCs w:val="28"/>
        </w:rPr>
        <w:t xml:space="preserve"> назначения должностных лиц исполнительно-распорядительных органов (местных администраций) муниципальных районов, муниципальных и городских округов (заместителей глав местных администраций, руководителей структурных подразделений местных администраций или отраслевых органов местных администраций), осуществляющих муниципальное управление в сфере образования, утверждение порядка согласования назначения указанных должностных лиц;"</w:t>
      </w:r>
      <w:r>
        <w:rPr>
          <w:szCs w:val="28"/>
        </w:rPr>
        <w:t>.</w:t>
      </w:r>
    </w:p>
    <w:p w:rsidR="006806CD" w:rsidRPr="00770683" w:rsidRDefault="006806CD" w:rsidP="006806C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806CD" w:rsidRPr="00770683" w:rsidRDefault="006806CD" w:rsidP="006806C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70683">
        <w:rPr>
          <w:szCs w:val="28"/>
        </w:rPr>
        <w:t>СТАТЬЯ 2.</w:t>
      </w:r>
    </w:p>
    <w:p w:rsidR="006806CD" w:rsidRPr="00770683" w:rsidRDefault="006806CD" w:rsidP="006806C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70683">
        <w:rPr>
          <w:szCs w:val="28"/>
        </w:rPr>
        <w:t>Настоящий Закон вступает в силу со дня его официального опубликования.</w:t>
      </w:r>
    </w:p>
    <w:p w:rsidR="006806CD" w:rsidRPr="00DD7820" w:rsidRDefault="006806CD" w:rsidP="006806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06CD" w:rsidRDefault="006806CD" w:rsidP="006806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06CD" w:rsidRPr="00DD7820" w:rsidRDefault="006806CD" w:rsidP="006806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2FA0" w:rsidRPr="000C2FA0" w:rsidRDefault="000C2FA0" w:rsidP="000C2FA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C2FA0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BE0544" w:rsidRDefault="000C2FA0" w:rsidP="000C2FA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C2FA0">
        <w:rPr>
          <w:rFonts w:ascii="Times New Roman" w:hAnsi="Times New Roman" w:cs="Times New Roman"/>
          <w:sz w:val="28"/>
          <w:szCs w:val="28"/>
        </w:rPr>
        <w:t xml:space="preserve">Губернатора края                                                       </w:t>
      </w:r>
      <w:r w:rsidRPr="000C2FA0">
        <w:rPr>
          <w:rFonts w:ascii="Times New Roman" w:hAnsi="Times New Roman" w:cs="Times New Roman"/>
          <w:sz w:val="28"/>
          <w:szCs w:val="28"/>
        </w:rPr>
        <w:tab/>
      </w:r>
      <w:r w:rsidRPr="000C2FA0">
        <w:rPr>
          <w:rFonts w:ascii="Times New Roman" w:hAnsi="Times New Roman" w:cs="Times New Roman"/>
          <w:sz w:val="28"/>
          <w:szCs w:val="28"/>
        </w:rPr>
        <w:tab/>
        <w:t xml:space="preserve">          Д.А. </w:t>
      </w:r>
      <w:proofErr w:type="spellStart"/>
      <w:r w:rsidRPr="000C2FA0">
        <w:rPr>
          <w:rFonts w:ascii="Times New Roman" w:hAnsi="Times New Roman" w:cs="Times New Roman"/>
          <w:sz w:val="28"/>
          <w:szCs w:val="28"/>
        </w:rPr>
        <w:t>Мариза</w:t>
      </w:r>
      <w:proofErr w:type="spellEnd"/>
    </w:p>
    <w:p w:rsidR="00A91631" w:rsidRDefault="00A91631" w:rsidP="000C2FA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91631" w:rsidRPr="00A91631" w:rsidRDefault="00A91631" w:rsidP="00A9163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91631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A91631" w:rsidRPr="00A91631" w:rsidRDefault="00A91631" w:rsidP="00A9163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91631">
        <w:rPr>
          <w:rFonts w:ascii="Times New Roman" w:hAnsi="Times New Roman" w:cs="Times New Roman"/>
          <w:sz w:val="28"/>
          <w:szCs w:val="28"/>
        </w:rPr>
        <w:t>21 июня 2021 года</w:t>
      </w:r>
    </w:p>
    <w:p w:rsidR="00A91631" w:rsidRDefault="00A91631" w:rsidP="00A9163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91631">
        <w:rPr>
          <w:rFonts w:ascii="Times New Roman" w:hAnsi="Times New Roman" w:cs="Times New Roman"/>
          <w:sz w:val="28"/>
          <w:szCs w:val="28"/>
        </w:rPr>
        <w:t>№ 106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91631"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A91631" w:rsidRDefault="00A91631" w:rsidP="000C2FA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91631" w:rsidRDefault="00A91631" w:rsidP="000C2FA0">
      <w:pPr>
        <w:pStyle w:val="ConsPlusNormal"/>
        <w:ind w:firstLine="0"/>
        <w:jc w:val="both"/>
      </w:pPr>
    </w:p>
    <w:sectPr w:rsidR="00A91631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EEB" w:rsidRDefault="00B34EEB">
      <w:r>
        <w:separator/>
      </w:r>
    </w:p>
  </w:endnote>
  <w:endnote w:type="continuationSeparator" w:id="0">
    <w:p w:rsidR="00B34EEB" w:rsidRDefault="00B3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EEB" w:rsidRDefault="00B34EEB">
      <w:r>
        <w:separator/>
      </w:r>
    </w:p>
  </w:footnote>
  <w:footnote w:type="continuationSeparator" w:id="0">
    <w:p w:rsidR="00B34EEB" w:rsidRDefault="00B34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06CD"/>
    <w:rsid w:val="0003291F"/>
    <w:rsid w:val="00070CED"/>
    <w:rsid w:val="000C2FA0"/>
    <w:rsid w:val="000E56C4"/>
    <w:rsid w:val="002068F0"/>
    <w:rsid w:val="00347DEE"/>
    <w:rsid w:val="00357555"/>
    <w:rsid w:val="00380EE1"/>
    <w:rsid w:val="003A180C"/>
    <w:rsid w:val="003B26E7"/>
    <w:rsid w:val="00413497"/>
    <w:rsid w:val="0047435B"/>
    <w:rsid w:val="005A2827"/>
    <w:rsid w:val="006806CD"/>
    <w:rsid w:val="006E2ABA"/>
    <w:rsid w:val="006F77C0"/>
    <w:rsid w:val="00832425"/>
    <w:rsid w:val="009F6466"/>
    <w:rsid w:val="00A91631"/>
    <w:rsid w:val="00AB70F9"/>
    <w:rsid w:val="00AC31EC"/>
    <w:rsid w:val="00AF3517"/>
    <w:rsid w:val="00B14397"/>
    <w:rsid w:val="00B34EEB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66C5E"/>
  <w15:docId w15:val="{CB39E9E8-0D11-4442-8E15-CD351709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806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806CD"/>
    <w:rPr>
      <w:sz w:val="28"/>
    </w:rPr>
  </w:style>
  <w:style w:type="paragraph" w:styleId="a6">
    <w:name w:val="Balloon Text"/>
    <w:basedOn w:val="a"/>
    <w:link w:val="a7"/>
    <w:semiHidden/>
    <w:unhideWhenUsed/>
    <w:rsid w:val="006806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80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1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2021-06-18T02:03:00Z</cp:lastPrinted>
  <dcterms:created xsi:type="dcterms:W3CDTF">2021-06-21T04:21:00Z</dcterms:created>
  <dcterms:modified xsi:type="dcterms:W3CDTF">2021-06-21T04:21:00Z</dcterms:modified>
</cp:coreProperties>
</file>