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684142107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716DD7" w:rsidRPr="00FF5E85">
        <w:rPr>
          <w:szCs w:val="28"/>
        </w:rPr>
        <w:t>"О внесении изменений в Закон Приморского края "О туризме и туристской деятельности на территории Приморского края"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BA20BA">
              <w:rPr>
                <w:szCs w:val="28"/>
              </w:rPr>
              <w:t>2</w:t>
            </w:r>
            <w:bookmarkStart w:id="0" w:name="_GoBack"/>
            <w:bookmarkEnd w:id="0"/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  <w:t>С.А.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3C7816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Бырса</w:t>
      </w:r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BE48DB">
        <w:rPr>
          <w:sz w:val="20"/>
        </w:rPr>
        <w:t>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014" w:rsidRDefault="007D4014">
      <w:r>
        <w:separator/>
      </w:r>
    </w:p>
  </w:endnote>
  <w:endnote w:type="continuationSeparator" w:id="0">
    <w:p w:rsidR="007D4014" w:rsidRDefault="007D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014" w:rsidRDefault="007D4014">
      <w:r>
        <w:separator/>
      </w:r>
    </w:p>
  </w:footnote>
  <w:footnote w:type="continuationSeparator" w:id="0">
    <w:p w:rsidR="007D4014" w:rsidRDefault="007D4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466B37"/>
    <w:rsid w:val="005172A0"/>
    <w:rsid w:val="00553887"/>
    <w:rsid w:val="0064289D"/>
    <w:rsid w:val="006A501C"/>
    <w:rsid w:val="006F509C"/>
    <w:rsid w:val="00706751"/>
    <w:rsid w:val="00716DD7"/>
    <w:rsid w:val="00746407"/>
    <w:rsid w:val="00751B4D"/>
    <w:rsid w:val="00761E10"/>
    <w:rsid w:val="007D4014"/>
    <w:rsid w:val="00897771"/>
    <w:rsid w:val="008E3F54"/>
    <w:rsid w:val="008E7669"/>
    <w:rsid w:val="008F2E60"/>
    <w:rsid w:val="00937D34"/>
    <w:rsid w:val="009A5A36"/>
    <w:rsid w:val="00A2797E"/>
    <w:rsid w:val="00A72BE4"/>
    <w:rsid w:val="00A83EA6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C071B2"/>
    <w:rsid w:val="00C501BC"/>
    <w:rsid w:val="00C63C3F"/>
    <w:rsid w:val="00CA1CB2"/>
    <w:rsid w:val="00D56466"/>
    <w:rsid w:val="00D62DF7"/>
    <w:rsid w:val="00D74E5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53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31</cp:revision>
  <cp:lastPrinted>2019-01-15T05:35:00Z</cp:lastPrinted>
  <dcterms:created xsi:type="dcterms:W3CDTF">2014-08-03T23:23:00Z</dcterms:created>
  <dcterms:modified xsi:type="dcterms:W3CDTF">2021-06-02T02:28:00Z</dcterms:modified>
</cp:coreProperties>
</file>