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8" o:title="" grayscale="t"/>
          </v:shape>
          <o:OLEObject Type="Embed" ProgID="Word.Picture.8" ShapeID="_x0000_i1025" DrawAspect="Content" ObjectID="_1684141840" r:id="rId9"/>
        </w:object>
      </w:r>
    </w:p>
    <w:tbl>
      <w:tblPr>
        <w:tblW w:w="5074" w:type="pct"/>
        <w:tblInd w:w="-35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42"/>
        <w:gridCol w:w="3241"/>
        <w:gridCol w:w="1472"/>
        <w:gridCol w:w="3162"/>
        <w:gridCol w:w="771"/>
        <w:gridCol w:w="922"/>
      </w:tblGrid>
      <w:tr w:rsidR="00357541" w:rsidTr="0026074E">
        <w:trPr>
          <w:gridBefore w:val="1"/>
          <w:wBefore w:w="73" w:type="pct"/>
          <w:cantSplit/>
          <w:trHeight w:val="1141"/>
        </w:trPr>
        <w:tc>
          <w:tcPr>
            <w:tcW w:w="4927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1669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386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7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5" w:type="pct"/>
          </w:tcPr>
          <w:p w:rsidR="00E207A5" w:rsidRPr="00D17A7A" w:rsidRDefault="00E207A5" w:rsidP="00E207A5">
            <w:pPr>
              <w:ind w:hanging="107"/>
              <w:rPr>
                <w:sz w:val="24"/>
                <w:szCs w:val="24"/>
              </w:rPr>
            </w:pPr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4927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26074E" w:rsidTr="0026074E">
        <w:trPr>
          <w:gridAfter w:val="3"/>
          <w:wAfter w:w="2500" w:type="pct"/>
        </w:trPr>
        <w:tc>
          <w:tcPr>
            <w:tcW w:w="2500" w:type="pct"/>
            <w:gridSpan w:val="3"/>
          </w:tcPr>
          <w:p w:rsidR="0026074E" w:rsidRDefault="00C304AE" w:rsidP="007B207D">
            <w:pPr>
              <w:jc w:val="both"/>
            </w:pPr>
            <w:r w:rsidRPr="00082D1F">
              <w:rPr>
                <w:szCs w:val="28"/>
              </w:rPr>
              <w:t>О проекте закона Приморского края "О внесении изменений в Закон Приморского края "О туризме и туристской деятельности на территории Приморского края"</w:t>
            </w:r>
            <w:r w:rsidR="009C0638">
              <w:rPr>
                <w:szCs w:val="28"/>
              </w:rPr>
              <w:t xml:space="preserve"> </w:t>
            </w:r>
            <w:r w:rsidR="0026074E" w:rsidRPr="003B0E45">
              <w:rPr>
                <w:szCs w:val="28"/>
              </w:rPr>
              <w:t>(</w:t>
            </w:r>
            <w:r w:rsidR="00A77D8A" w:rsidRPr="003B0E45">
              <w:rPr>
                <w:szCs w:val="28"/>
              </w:rPr>
              <w:t>внесение законопроекта в качестве законодательной</w:t>
            </w:r>
            <w:r w:rsidR="00AC7709">
              <w:rPr>
                <w:szCs w:val="28"/>
              </w:rPr>
              <w:t xml:space="preserve"> </w:t>
            </w:r>
            <w:r w:rsidR="00A77D8A" w:rsidRPr="003B0E45">
              <w:rPr>
                <w:szCs w:val="28"/>
              </w:rPr>
              <w:t>инициативы</w:t>
            </w:r>
            <w:r w:rsidR="0026074E" w:rsidRPr="003B0E45">
              <w:rPr>
                <w:szCs w:val="28"/>
              </w:rPr>
              <w:t>)</w:t>
            </w:r>
          </w:p>
        </w:tc>
      </w:tr>
    </w:tbl>
    <w:p w:rsidR="0026074E" w:rsidRPr="007B207D" w:rsidRDefault="0026074E" w:rsidP="0026074E">
      <w:pPr>
        <w:jc w:val="both"/>
      </w:pPr>
    </w:p>
    <w:p w:rsidR="0026074E" w:rsidRPr="003B0E45" w:rsidRDefault="0026074E" w:rsidP="003B0E45">
      <w:pPr>
        <w:pStyle w:val="a6"/>
        <w:jc w:val="both"/>
        <w:rPr>
          <w:b w:val="0"/>
          <w:sz w:val="28"/>
          <w:szCs w:val="28"/>
        </w:rPr>
      </w:pPr>
      <w:r w:rsidRPr="007B207D">
        <w:rPr>
          <w:b w:val="0"/>
        </w:rPr>
        <w:tab/>
      </w:r>
      <w:r w:rsidRPr="007B207D">
        <w:rPr>
          <w:b w:val="0"/>
          <w:sz w:val="28"/>
          <w:szCs w:val="28"/>
        </w:rPr>
        <w:t xml:space="preserve">Рассмотрев проект закона Приморского края </w:t>
      </w:r>
      <w:r w:rsidR="00C304AE" w:rsidRPr="00C304AE">
        <w:rPr>
          <w:b w:val="0"/>
          <w:sz w:val="28"/>
          <w:szCs w:val="28"/>
        </w:rPr>
        <w:t>"О внесении изменений в Закон Приморского края "О туризме и туристской деятельности на территории Приморского края"</w:t>
      </w:r>
      <w:r w:rsidR="00CA1B91" w:rsidRPr="00C304AE">
        <w:rPr>
          <w:b w:val="0"/>
          <w:sz w:val="28"/>
          <w:szCs w:val="28"/>
        </w:rPr>
        <w:t xml:space="preserve">, </w:t>
      </w:r>
      <w:r w:rsidR="00AF305B" w:rsidRPr="009C0638">
        <w:rPr>
          <w:b w:val="0"/>
          <w:sz w:val="28"/>
          <w:szCs w:val="28"/>
        </w:rPr>
        <w:t>подготовленный</w:t>
      </w:r>
      <w:r w:rsidR="00AF305B" w:rsidRPr="003B0E45">
        <w:rPr>
          <w:b w:val="0"/>
          <w:sz w:val="28"/>
          <w:szCs w:val="28"/>
        </w:rPr>
        <w:t xml:space="preserve"> комитетом с целью приведения Закона Приморского края в соответствие с федеральным законодательством, комитет</w:t>
      </w:r>
      <w:r w:rsidRPr="003B0E45">
        <w:rPr>
          <w:b w:val="0"/>
          <w:sz w:val="28"/>
          <w:szCs w:val="28"/>
        </w:rPr>
        <w:t xml:space="preserve"> </w:t>
      </w:r>
    </w:p>
    <w:p w:rsidR="0026074E" w:rsidRDefault="0026074E" w:rsidP="0026074E">
      <w:pPr>
        <w:jc w:val="both"/>
      </w:pPr>
    </w:p>
    <w:p w:rsidR="0026074E" w:rsidRDefault="0026074E" w:rsidP="0026074E">
      <w:pPr>
        <w:jc w:val="both"/>
      </w:pPr>
      <w:r>
        <w:t>РЕШИЛ:</w:t>
      </w:r>
    </w:p>
    <w:p w:rsidR="0026074E" w:rsidRDefault="0026074E" w:rsidP="0026074E">
      <w:pPr>
        <w:jc w:val="both"/>
      </w:pPr>
    </w:p>
    <w:p w:rsidR="0026074E" w:rsidRDefault="0026074E" w:rsidP="00507CAA">
      <w:pPr>
        <w:jc w:val="both"/>
        <w:rPr>
          <w:szCs w:val="28"/>
        </w:rPr>
      </w:pPr>
      <w:r>
        <w:tab/>
      </w:r>
      <w:r w:rsidR="00974122" w:rsidRPr="00974122">
        <w:t xml:space="preserve">Внести проект закона Приморского края </w:t>
      </w:r>
      <w:r w:rsidR="00C304AE" w:rsidRPr="00082D1F">
        <w:rPr>
          <w:szCs w:val="28"/>
        </w:rPr>
        <w:t>"О внесении изменений в Закон Приморского края "О туризме и туристской деятельности на территории Приморского края"</w:t>
      </w:r>
      <w:bookmarkStart w:id="0" w:name="_GoBack"/>
      <w:bookmarkEnd w:id="0"/>
      <w:r w:rsidR="007B207D">
        <w:rPr>
          <w:szCs w:val="28"/>
        </w:rPr>
        <w:t xml:space="preserve"> </w:t>
      </w:r>
      <w:r w:rsidR="00974122" w:rsidRPr="00974122">
        <w:t>в Законодательное Собрание в качестве законодательной инициативы.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8E1E67" w:rsidRDefault="008E1E67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8E1E67" w:rsidRDefault="008E1E67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C200F5" w:rsidP="0026074E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  <w:t>С.А</w:t>
      </w:r>
      <w:r w:rsidR="0026074E">
        <w:rPr>
          <w:szCs w:val="28"/>
        </w:rPr>
        <w:t>. Ищенко</w:t>
      </w:r>
    </w:p>
    <w:sectPr w:rsidR="0026074E" w:rsidSect="008E1E67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61AC" w:rsidRDefault="006361AC">
      <w:r>
        <w:separator/>
      </w:r>
    </w:p>
  </w:endnote>
  <w:endnote w:type="continuationSeparator" w:id="0">
    <w:p w:rsidR="006361AC" w:rsidRDefault="006361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61AC" w:rsidRDefault="006361AC">
      <w:r>
        <w:separator/>
      </w:r>
    </w:p>
  </w:footnote>
  <w:footnote w:type="continuationSeparator" w:id="0">
    <w:p w:rsidR="006361AC" w:rsidRDefault="006361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E67" w:rsidRDefault="008E1E6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E207A5">
      <w:rPr>
        <w:noProof/>
      </w:rPr>
      <w:t>2</w:t>
    </w:r>
    <w:r>
      <w:fldChar w:fldCharType="end"/>
    </w:r>
  </w:p>
  <w:p w:rsidR="008E1E67" w:rsidRDefault="008E1E6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22B36"/>
    <w:rsid w:val="00053C61"/>
    <w:rsid w:val="00061CB0"/>
    <w:rsid w:val="00080DED"/>
    <w:rsid w:val="000873CD"/>
    <w:rsid w:val="00160F97"/>
    <w:rsid w:val="001A3D2F"/>
    <w:rsid w:val="001A6ED2"/>
    <w:rsid w:val="001B3A35"/>
    <w:rsid w:val="001C5162"/>
    <w:rsid w:val="0020003C"/>
    <w:rsid w:val="0026074E"/>
    <w:rsid w:val="002B702F"/>
    <w:rsid w:val="00314966"/>
    <w:rsid w:val="00325976"/>
    <w:rsid w:val="00357541"/>
    <w:rsid w:val="00377CDB"/>
    <w:rsid w:val="00383131"/>
    <w:rsid w:val="003B0E45"/>
    <w:rsid w:val="003B0F18"/>
    <w:rsid w:val="003B4C86"/>
    <w:rsid w:val="003B681C"/>
    <w:rsid w:val="003D3B5A"/>
    <w:rsid w:val="003D4A28"/>
    <w:rsid w:val="003D77DE"/>
    <w:rsid w:val="003F2358"/>
    <w:rsid w:val="00461E2B"/>
    <w:rsid w:val="00507CAA"/>
    <w:rsid w:val="006112DE"/>
    <w:rsid w:val="00624BBF"/>
    <w:rsid w:val="006361AC"/>
    <w:rsid w:val="00664171"/>
    <w:rsid w:val="00692D49"/>
    <w:rsid w:val="006A09B7"/>
    <w:rsid w:val="006C4877"/>
    <w:rsid w:val="007128C1"/>
    <w:rsid w:val="00724815"/>
    <w:rsid w:val="007258FB"/>
    <w:rsid w:val="00751091"/>
    <w:rsid w:val="007A55C0"/>
    <w:rsid w:val="007B207D"/>
    <w:rsid w:val="007E46D2"/>
    <w:rsid w:val="007F0598"/>
    <w:rsid w:val="008045A9"/>
    <w:rsid w:val="00840DA1"/>
    <w:rsid w:val="008602F8"/>
    <w:rsid w:val="0087792E"/>
    <w:rsid w:val="008E1E67"/>
    <w:rsid w:val="009637B6"/>
    <w:rsid w:val="00974122"/>
    <w:rsid w:val="0099314B"/>
    <w:rsid w:val="00994397"/>
    <w:rsid w:val="009C0638"/>
    <w:rsid w:val="009C5931"/>
    <w:rsid w:val="009E5CD9"/>
    <w:rsid w:val="009F0165"/>
    <w:rsid w:val="009F626B"/>
    <w:rsid w:val="00A33F2E"/>
    <w:rsid w:val="00A45FEC"/>
    <w:rsid w:val="00A77D8A"/>
    <w:rsid w:val="00AC7709"/>
    <w:rsid w:val="00AF305B"/>
    <w:rsid w:val="00B668A9"/>
    <w:rsid w:val="00B677BD"/>
    <w:rsid w:val="00B803DE"/>
    <w:rsid w:val="00BE16C2"/>
    <w:rsid w:val="00BE23AF"/>
    <w:rsid w:val="00C200F5"/>
    <w:rsid w:val="00C21DBD"/>
    <w:rsid w:val="00C304AE"/>
    <w:rsid w:val="00C9335B"/>
    <w:rsid w:val="00C958B6"/>
    <w:rsid w:val="00CA1B91"/>
    <w:rsid w:val="00D17A7A"/>
    <w:rsid w:val="00DE4B3F"/>
    <w:rsid w:val="00E207A5"/>
    <w:rsid w:val="00E326C2"/>
    <w:rsid w:val="00E645B0"/>
    <w:rsid w:val="00E77161"/>
    <w:rsid w:val="00E85955"/>
    <w:rsid w:val="00F01DD8"/>
    <w:rsid w:val="00F03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E1E67"/>
    <w:rPr>
      <w:sz w:val="28"/>
    </w:rPr>
  </w:style>
  <w:style w:type="paragraph" w:styleId="a6">
    <w:name w:val="Title"/>
    <w:basedOn w:val="a"/>
    <w:link w:val="a7"/>
    <w:qFormat/>
    <w:rsid w:val="003B0E45"/>
    <w:pPr>
      <w:jc w:val="center"/>
    </w:pPr>
    <w:rPr>
      <w:b/>
      <w:sz w:val="26"/>
    </w:rPr>
  </w:style>
  <w:style w:type="character" w:customStyle="1" w:styleId="a7">
    <w:name w:val="Название Знак"/>
    <w:link w:val="a6"/>
    <w:rsid w:val="003B0E45"/>
    <w:rPr>
      <w:b/>
      <w:sz w:val="26"/>
    </w:rPr>
  </w:style>
  <w:style w:type="paragraph" w:customStyle="1" w:styleId="ConsPlusNormal">
    <w:name w:val="ConsPlusNormal"/>
    <w:rsid w:val="003B0F18"/>
    <w:pPr>
      <w:autoSpaceDE w:val="0"/>
      <w:autoSpaceDN w:val="0"/>
      <w:adjustRightInd w:val="0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B001E2-477F-4AF2-AA4F-764A46D4A9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55</TotalTime>
  <Pages>1</Pages>
  <Words>139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Вдовенко Елена Сергеевна</cp:lastModifiedBy>
  <cp:revision>21</cp:revision>
  <cp:lastPrinted>2019-08-13T00:42:00Z</cp:lastPrinted>
  <dcterms:created xsi:type="dcterms:W3CDTF">2019-01-31T06:05:00Z</dcterms:created>
  <dcterms:modified xsi:type="dcterms:W3CDTF">2021-06-02T02:24:00Z</dcterms:modified>
</cp:coreProperties>
</file>