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396" w:rsidRDefault="00186396" w:rsidP="00186396">
      <w:pPr>
        <w:tabs>
          <w:tab w:val="left" w:pos="2977"/>
        </w:tabs>
        <w:jc w:val="center"/>
      </w:pPr>
      <w:r>
        <w:rPr>
          <w:b/>
        </w:rPr>
        <w:t>ЛИСТ СОГЛАСОВАНИЯ</w:t>
      </w:r>
    </w:p>
    <w:p w:rsidR="00186396" w:rsidRDefault="00186396" w:rsidP="00186396">
      <w:pPr>
        <w:jc w:val="center"/>
      </w:pPr>
      <w:r>
        <w:t xml:space="preserve">проекта закона (постановления Законодательного Собрания) </w:t>
      </w:r>
    </w:p>
    <w:p w:rsidR="00186396" w:rsidRDefault="00186396" w:rsidP="00186396">
      <w:pPr>
        <w:jc w:val="center"/>
        <w:rPr>
          <w:sz w:val="16"/>
          <w:lang w:val="en-US"/>
        </w:rPr>
      </w:pPr>
      <w:r>
        <w:t xml:space="preserve">Приморского края </w:t>
      </w:r>
    </w:p>
    <w:p w:rsidR="00186396" w:rsidRDefault="00186396" w:rsidP="00186396">
      <w:pPr>
        <w:jc w:val="center"/>
        <w:rPr>
          <w:sz w:val="16"/>
          <w:lang w:val="en-US"/>
        </w:rPr>
      </w:pPr>
    </w:p>
    <w:p w:rsidR="00186396" w:rsidRPr="002504D6" w:rsidRDefault="00186396" w:rsidP="00186396">
      <w:pPr>
        <w:jc w:val="center"/>
        <w:rPr>
          <w:sz w:val="16"/>
        </w:rPr>
      </w:pPr>
      <w:r>
        <w:rPr>
          <w:sz w:val="16"/>
        </w:rPr>
        <w:t xml:space="preserve"> </w:t>
      </w:r>
    </w:p>
    <w:tbl>
      <w:tblPr>
        <w:tblW w:w="0" w:type="auto"/>
        <w:tblLayout w:type="fixed"/>
        <w:tblLook w:val="0000"/>
      </w:tblPr>
      <w:tblGrid>
        <w:gridCol w:w="3901"/>
        <w:gridCol w:w="2728"/>
        <w:gridCol w:w="142"/>
        <w:gridCol w:w="2551"/>
      </w:tblGrid>
      <w:tr w:rsidR="00186396" w:rsidTr="00F84A88">
        <w:tc>
          <w:tcPr>
            <w:tcW w:w="6771" w:type="dxa"/>
            <w:gridSpan w:val="3"/>
          </w:tcPr>
          <w:p w:rsidR="00186396" w:rsidRDefault="00186396" w:rsidP="00F84A88"/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</w:tcPr>
          <w:p w:rsidR="00186396" w:rsidRPr="00AC6C4A" w:rsidRDefault="00186396" w:rsidP="00F84A88">
            <w:pPr>
              <w:ind w:left="-108" w:right="-108"/>
              <w:jc w:val="center"/>
              <w:rPr>
                <w:sz w:val="20"/>
              </w:rPr>
            </w:pPr>
            <w:r w:rsidRPr="00AC6C4A">
              <w:rPr>
                <w:sz w:val="20"/>
              </w:rPr>
              <w:t>(номер постановления)</w:t>
            </w:r>
          </w:p>
          <w:p w:rsidR="00186396" w:rsidRPr="00AC6C4A" w:rsidRDefault="00186396" w:rsidP="00F84A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186396" w:rsidTr="00F84A88">
        <w:tc>
          <w:tcPr>
            <w:tcW w:w="6771" w:type="dxa"/>
            <w:gridSpan w:val="3"/>
          </w:tcPr>
          <w:p w:rsidR="00186396" w:rsidRDefault="00186396" w:rsidP="00F84A88"/>
        </w:tc>
        <w:tc>
          <w:tcPr>
            <w:tcW w:w="2551" w:type="dxa"/>
          </w:tcPr>
          <w:p w:rsidR="00186396" w:rsidRPr="00AC6C4A" w:rsidRDefault="00186396" w:rsidP="00F84A88">
            <w:pPr>
              <w:ind w:left="-108" w:right="-108"/>
              <w:jc w:val="center"/>
              <w:rPr>
                <w:sz w:val="20"/>
              </w:rPr>
            </w:pPr>
            <w:r w:rsidRPr="00AC6C4A">
              <w:rPr>
                <w:sz w:val="20"/>
              </w:rPr>
              <w:t>(дата проведения заседания)</w:t>
            </w:r>
          </w:p>
        </w:tc>
      </w:tr>
      <w:tr w:rsidR="00186396" w:rsidTr="00F84A88">
        <w:tc>
          <w:tcPr>
            <w:tcW w:w="9322" w:type="dxa"/>
            <w:gridSpan w:val="4"/>
            <w:tcBorders>
              <w:bottom w:val="single" w:sz="6" w:space="0" w:color="auto"/>
            </w:tcBorders>
          </w:tcPr>
          <w:p w:rsidR="00186396" w:rsidRDefault="00DB200D" w:rsidP="00B763B9">
            <w:r>
              <w:t>О проекте закона Приморского края "О внесении изменени</w:t>
            </w:r>
            <w:r w:rsidR="00B763B9">
              <w:t>я</w:t>
            </w:r>
            <w:r>
              <w:t xml:space="preserve"> </w:t>
            </w:r>
            <w:proofErr w:type="gramStart"/>
            <w:r w:rsidR="00B763B9">
              <w:t>в</w:t>
            </w:r>
            <w:proofErr w:type="gramEnd"/>
            <w:r w:rsidR="00B763B9">
              <w:t xml:space="preserve"> </w:t>
            </w:r>
          </w:p>
        </w:tc>
      </w:tr>
      <w:tr w:rsidR="00186396" w:rsidTr="00F84A88">
        <w:tc>
          <w:tcPr>
            <w:tcW w:w="9322" w:type="dxa"/>
            <w:gridSpan w:val="4"/>
          </w:tcPr>
          <w:p w:rsidR="00186396" w:rsidRDefault="00186396" w:rsidP="00F84A88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sz w:val="24"/>
              </w:rPr>
              <w:t>(наименование вопроса)</w:t>
            </w:r>
          </w:p>
        </w:tc>
      </w:tr>
      <w:tr w:rsidR="00186396" w:rsidTr="00F84A88">
        <w:tc>
          <w:tcPr>
            <w:tcW w:w="9322" w:type="dxa"/>
            <w:gridSpan w:val="4"/>
            <w:tcBorders>
              <w:bottom w:val="single" w:sz="6" w:space="0" w:color="auto"/>
            </w:tcBorders>
          </w:tcPr>
          <w:p w:rsidR="00186396" w:rsidRPr="00DB200D" w:rsidRDefault="00B763B9" w:rsidP="005C51FC">
            <w:r>
              <w:t xml:space="preserve">приложение </w:t>
            </w:r>
            <w:r w:rsidR="005C51FC">
              <w:t>2</w:t>
            </w:r>
            <w:r w:rsidR="00E84A3D">
              <w:t xml:space="preserve"> </w:t>
            </w:r>
            <w:r>
              <w:t>к</w:t>
            </w:r>
            <w:r w:rsidR="002C1007">
              <w:t xml:space="preserve"> Закон</w:t>
            </w:r>
            <w:r>
              <w:t>у</w:t>
            </w:r>
            <w:r w:rsidR="0077297A">
              <w:t xml:space="preserve"> </w:t>
            </w:r>
            <w:r w:rsidR="002C1007" w:rsidRPr="00BD0324">
              <w:rPr>
                <w:szCs w:val="28"/>
              </w:rPr>
              <w:t>Приморского края "</w:t>
            </w:r>
            <w:r w:rsidR="0077297A">
              <w:rPr>
                <w:szCs w:val="28"/>
              </w:rPr>
              <w:t>О  разграничении</w:t>
            </w:r>
            <w:r w:rsidR="001516FA">
              <w:rPr>
                <w:szCs w:val="28"/>
              </w:rPr>
              <w:t xml:space="preserve"> объектов</w:t>
            </w:r>
          </w:p>
        </w:tc>
      </w:tr>
      <w:tr w:rsidR="00186396" w:rsidTr="00F84A88">
        <w:tc>
          <w:tcPr>
            <w:tcW w:w="9322" w:type="dxa"/>
            <w:gridSpan w:val="4"/>
            <w:tcBorders>
              <w:bottom w:val="single" w:sz="6" w:space="0" w:color="auto"/>
            </w:tcBorders>
          </w:tcPr>
          <w:p w:rsidR="00E81B51" w:rsidRDefault="00E81B51" w:rsidP="00E81B51"/>
          <w:p w:rsidR="00186396" w:rsidRPr="00DB200D" w:rsidRDefault="0077297A" w:rsidP="00E11D5A">
            <w:r>
              <w:rPr>
                <w:szCs w:val="28"/>
              </w:rPr>
              <w:t xml:space="preserve">муниципальной собственности  между сельскими </w:t>
            </w:r>
            <w:r w:rsidR="00E11D5A">
              <w:rPr>
                <w:szCs w:val="28"/>
              </w:rPr>
              <w:t xml:space="preserve">поселениями </w:t>
            </w:r>
          </w:p>
        </w:tc>
      </w:tr>
      <w:tr w:rsidR="00186396" w:rsidTr="00F84A88">
        <w:tc>
          <w:tcPr>
            <w:tcW w:w="9322" w:type="dxa"/>
            <w:gridSpan w:val="4"/>
            <w:tcBorders>
              <w:bottom w:val="single" w:sz="6" w:space="0" w:color="auto"/>
            </w:tcBorders>
          </w:tcPr>
          <w:p w:rsidR="0077297A" w:rsidRDefault="0077297A" w:rsidP="0077297A"/>
          <w:p w:rsidR="00186396" w:rsidRPr="00691CB5" w:rsidRDefault="005C51FC" w:rsidP="00E11D5A">
            <w:proofErr w:type="spellStart"/>
            <w:r>
              <w:t>Хасанского</w:t>
            </w:r>
            <w:proofErr w:type="spellEnd"/>
            <w:r w:rsidR="00E11D5A">
              <w:t xml:space="preserve"> </w:t>
            </w:r>
            <w:r w:rsidR="0077297A">
              <w:t xml:space="preserve">муниципального района и </w:t>
            </w:r>
            <w:proofErr w:type="spellStart"/>
            <w:r>
              <w:t>Хасанским</w:t>
            </w:r>
            <w:proofErr w:type="spellEnd"/>
            <w:r w:rsidR="001516FA">
              <w:t xml:space="preserve"> </w:t>
            </w:r>
            <w:r>
              <w:t>муниципальным</w:t>
            </w:r>
          </w:p>
        </w:tc>
      </w:tr>
      <w:tr w:rsidR="00186396" w:rsidTr="00F84A88">
        <w:tc>
          <w:tcPr>
            <w:tcW w:w="9322" w:type="dxa"/>
            <w:gridSpan w:val="4"/>
            <w:tcBorders>
              <w:bottom w:val="single" w:sz="6" w:space="0" w:color="auto"/>
            </w:tcBorders>
          </w:tcPr>
          <w:p w:rsidR="0077297A" w:rsidRDefault="0077297A" w:rsidP="00F84A88">
            <w:pPr>
              <w:rPr>
                <w:szCs w:val="28"/>
              </w:rPr>
            </w:pPr>
          </w:p>
          <w:p w:rsidR="00186396" w:rsidRPr="00DB200D" w:rsidRDefault="0077297A" w:rsidP="0077297A">
            <w:r>
              <w:rPr>
                <w:szCs w:val="28"/>
              </w:rPr>
              <w:t>районом</w:t>
            </w:r>
            <w:r w:rsidR="00E11D5A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</w:t>
            </w:r>
          </w:p>
        </w:tc>
      </w:tr>
      <w:tr w:rsidR="00186396" w:rsidTr="00F84A88">
        <w:tc>
          <w:tcPr>
            <w:tcW w:w="3901" w:type="dxa"/>
            <w:tcBorders>
              <w:top w:val="single" w:sz="6" w:space="0" w:color="auto"/>
              <w:bottom w:val="single" w:sz="6" w:space="0" w:color="auto"/>
            </w:tcBorders>
          </w:tcPr>
          <w:p w:rsidR="00186396" w:rsidRDefault="00186396" w:rsidP="00F84A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Должность</w:t>
            </w:r>
          </w:p>
        </w:tc>
        <w:tc>
          <w:tcPr>
            <w:tcW w:w="2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6396" w:rsidRDefault="00186396" w:rsidP="00F84A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Фамилия, инициалы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186396" w:rsidRDefault="00186396" w:rsidP="00F84A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Замечания, подпись, дата</w:t>
            </w:r>
          </w:p>
        </w:tc>
      </w:tr>
      <w:tr w:rsidR="00186396" w:rsidTr="00F84A88">
        <w:tc>
          <w:tcPr>
            <w:tcW w:w="3901" w:type="dxa"/>
          </w:tcPr>
          <w:p w:rsidR="00186396" w:rsidRDefault="00E86F1B" w:rsidP="00E86F1B">
            <w:pPr>
              <w:rPr>
                <w:sz w:val="24"/>
              </w:rPr>
            </w:pPr>
            <w:r>
              <w:rPr>
                <w:sz w:val="24"/>
              </w:rPr>
              <w:t>З</w:t>
            </w:r>
            <w:r w:rsidR="00186396">
              <w:rPr>
                <w:sz w:val="24"/>
              </w:rPr>
              <w:t xml:space="preserve">аместитель председателя  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186396" w:rsidRDefault="00186396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186396" w:rsidRDefault="00186396" w:rsidP="00F84A88">
            <w:pPr>
              <w:jc w:val="center"/>
              <w:rPr>
                <w:sz w:val="24"/>
              </w:rPr>
            </w:pPr>
          </w:p>
        </w:tc>
      </w:tr>
      <w:tr w:rsidR="00186396" w:rsidTr="00F84A88">
        <w:tc>
          <w:tcPr>
            <w:tcW w:w="3901" w:type="dxa"/>
          </w:tcPr>
          <w:p w:rsidR="00186396" w:rsidRDefault="00186396" w:rsidP="00F84A88">
            <w:pPr>
              <w:rPr>
                <w:sz w:val="24"/>
              </w:rPr>
            </w:pPr>
            <w:r>
              <w:rPr>
                <w:sz w:val="24"/>
              </w:rPr>
              <w:t xml:space="preserve">Законодательного Собрания 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186396" w:rsidRDefault="00186396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186396" w:rsidRDefault="00186396" w:rsidP="00F84A88">
            <w:pPr>
              <w:jc w:val="center"/>
              <w:rPr>
                <w:sz w:val="24"/>
              </w:rPr>
            </w:pPr>
          </w:p>
        </w:tc>
      </w:tr>
      <w:tr w:rsidR="00186396" w:rsidTr="00F84A88">
        <w:tc>
          <w:tcPr>
            <w:tcW w:w="3901" w:type="dxa"/>
          </w:tcPr>
          <w:p w:rsidR="00186396" w:rsidRDefault="00186396" w:rsidP="00F84A88">
            <w:pPr>
              <w:rPr>
                <w:sz w:val="24"/>
              </w:rPr>
            </w:pPr>
            <w:r>
              <w:rPr>
                <w:sz w:val="24"/>
              </w:rPr>
              <w:t>Приморского края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186396" w:rsidRDefault="00E86F1B" w:rsidP="00F84A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Кузьменко С.А</w:t>
            </w: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186396" w:rsidRDefault="00186396" w:rsidP="00F84A88">
            <w:pPr>
              <w:jc w:val="center"/>
              <w:rPr>
                <w:sz w:val="24"/>
              </w:rPr>
            </w:pPr>
          </w:p>
        </w:tc>
      </w:tr>
      <w:tr w:rsidR="00186396" w:rsidTr="00F84A88">
        <w:tc>
          <w:tcPr>
            <w:tcW w:w="3901" w:type="dxa"/>
          </w:tcPr>
          <w:p w:rsidR="00186396" w:rsidRDefault="00186396" w:rsidP="00F84A88">
            <w:pPr>
              <w:rPr>
                <w:sz w:val="24"/>
              </w:rPr>
            </w:pP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186396" w:rsidRDefault="00186396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186396" w:rsidRDefault="00186396" w:rsidP="00F84A88">
            <w:pPr>
              <w:jc w:val="center"/>
              <w:rPr>
                <w:sz w:val="24"/>
              </w:rPr>
            </w:pPr>
          </w:p>
        </w:tc>
      </w:tr>
      <w:tr w:rsidR="00186396" w:rsidTr="00F84A88">
        <w:tc>
          <w:tcPr>
            <w:tcW w:w="3901" w:type="dxa"/>
          </w:tcPr>
          <w:p w:rsidR="00186396" w:rsidRDefault="00186396" w:rsidP="00F84A88">
            <w:pPr>
              <w:rPr>
                <w:sz w:val="24"/>
              </w:rPr>
            </w:pP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186396" w:rsidRDefault="00186396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186396" w:rsidRDefault="00186396" w:rsidP="00F84A88">
            <w:pPr>
              <w:jc w:val="center"/>
              <w:rPr>
                <w:sz w:val="24"/>
              </w:rPr>
            </w:pPr>
          </w:p>
        </w:tc>
      </w:tr>
      <w:tr w:rsidR="00186396" w:rsidTr="00F84A88">
        <w:tc>
          <w:tcPr>
            <w:tcW w:w="3901" w:type="dxa"/>
          </w:tcPr>
          <w:p w:rsidR="00186396" w:rsidRDefault="00186396" w:rsidP="00E86F1B">
            <w:pPr>
              <w:rPr>
                <w:sz w:val="24"/>
              </w:rPr>
            </w:pPr>
            <w:r>
              <w:rPr>
                <w:sz w:val="24"/>
              </w:rPr>
              <w:t xml:space="preserve">Председатель </w:t>
            </w:r>
            <w:r w:rsidR="00E86F1B">
              <w:rPr>
                <w:sz w:val="24"/>
              </w:rPr>
              <w:t>комитета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186396" w:rsidRDefault="00186396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186396" w:rsidRDefault="00186396" w:rsidP="00F84A88">
            <w:pPr>
              <w:jc w:val="center"/>
              <w:rPr>
                <w:sz w:val="24"/>
              </w:rPr>
            </w:pPr>
          </w:p>
        </w:tc>
      </w:tr>
      <w:tr w:rsidR="00075B41" w:rsidTr="00F84A88">
        <w:tc>
          <w:tcPr>
            <w:tcW w:w="3901" w:type="dxa"/>
          </w:tcPr>
          <w:p w:rsidR="00075B41" w:rsidRDefault="00075B41" w:rsidP="007F5EEF">
            <w:pPr>
              <w:rPr>
                <w:sz w:val="24"/>
              </w:rPr>
            </w:pPr>
            <w:r>
              <w:rPr>
                <w:sz w:val="24"/>
              </w:rPr>
              <w:t>Законодательного Собрания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075B41" w:rsidRDefault="00075B41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075B41" w:rsidRDefault="00075B41" w:rsidP="00F84A88">
            <w:pPr>
              <w:jc w:val="center"/>
              <w:rPr>
                <w:sz w:val="24"/>
              </w:rPr>
            </w:pPr>
          </w:p>
        </w:tc>
      </w:tr>
      <w:tr w:rsidR="00075B41" w:rsidTr="00F84A88">
        <w:tc>
          <w:tcPr>
            <w:tcW w:w="3901" w:type="dxa"/>
          </w:tcPr>
          <w:p w:rsidR="00075B41" w:rsidRDefault="00075B41" w:rsidP="00BA64C8">
            <w:pPr>
              <w:rPr>
                <w:sz w:val="24"/>
              </w:rPr>
            </w:pPr>
            <w:r>
              <w:rPr>
                <w:sz w:val="24"/>
              </w:rPr>
              <w:t xml:space="preserve">Приморского края по 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075B41" w:rsidRDefault="00075B41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075B41" w:rsidRDefault="00075B41" w:rsidP="00F84A88">
            <w:pPr>
              <w:jc w:val="center"/>
              <w:rPr>
                <w:sz w:val="24"/>
              </w:rPr>
            </w:pPr>
          </w:p>
        </w:tc>
      </w:tr>
      <w:tr w:rsidR="00075B41" w:rsidTr="00F84A88">
        <w:tc>
          <w:tcPr>
            <w:tcW w:w="3901" w:type="dxa"/>
          </w:tcPr>
          <w:p w:rsidR="00075B41" w:rsidRDefault="00BA64C8" w:rsidP="00F84A88">
            <w:pPr>
              <w:rPr>
                <w:sz w:val="24"/>
              </w:rPr>
            </w:pPr>
            <w:r>
              <w:rPr>
                <w:sz w:val="24"/>
              </w:rPr>
              <w:t>экономической политике и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075B41" w:rsidRDefault="00075B41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075B41" w:rsidRDefault="00075B41" w:rsidP="00F84A88">
            <w:pPr>
              <w:jc w:val="center"/>
              <w:rPr>
                <w:sz w:val="24"/>
              </w:rPr>
            </w:pPr>
          </w:p>
        </w:tc>
      </w:tr>
      <w:tr w:rsidR="00075B41" w:rsidTr="00F84A88">
        <w:tc>
          <w:tcPr>
            <w:tcW w:w="3901" w:type="dxa"/>
          </w:tcPr>
          <w:p w:rsidR="00075B41" w:rsidRDefault="00BA64C8" w:rsidP="00F84A88">
            <w:pPr>
              <w:rPr>
                <w:sz w:val="24"/>
              </w:rPr>
            </w:pPr>
            <w:r>
              <w:rPr>
                <w:sz w:val="24"/>
              </w:rPr>
              <w:t>собственности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075B41" w:rsidRDefault="004E703A" w:rsidP="00F84A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Ищенко С.А.</w:t>
            </w: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075B41" w:rsidRDefault="00075B41" w:rsidP="00F84A88">
            <w:pPr>
              <w:jc w:val="center"/>
              <w:rPr>
                <w:sz w:val="24"/>
              </w:rPr>
            </w:pPr>
          </w:p>
        </w:tc>
      </w:tr>
      <w:tr w:rsidR="00075B41" w:rsidTr="00F84A88">
        <w:tc>
          <w:tcPr>
            <w:tcW w:w="3901" w:type="dxa"/>
          </w:tcPr>
          <w:p w:rsidR="00BA64C8" w:rsidRDefault="00BA64C8" w:rsidP="007A6410">
            <w:pPr>
              <w:rPr>
                <w:sz w:val="24"/>
              </w:rPr>
            </w:pP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075B41" w:rsidRDefault="00075B41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075B41" w:rsidRDefault="00075B41" w:rsidP="00F84A88">
            <w:pPr>
              <w:jc w:val="center"/>
              <w:rPr>
                <w:sz w:val="24"/>
              </w:rPr>
            </w:pPr>
          </w:p>
        </w:tc>
      </w:tr>
      <w:tr w:rsidR="00075B41" w:rsidTr="00F84A88">
        <w:tc>
          <w:tcPr>
            <w:tcW w:w="3901" w:type="dxa"/>
          </w:tcPr>
          <w:p w:rsidR="00075B41" w:rsidRDefault="00075B41" w:rsidP="00BA095A">
            <w:pPr>
              <w:rPr>
                <w:sz w:val="24"/>
              </w:rPr>
            </w:pP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075B41" w:rsidRDefault="00075B41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075B41" w:rsidRDefault="00075B41" w:rsidP="00F84A88">
            <w:pPr>
              <w:jc w:val="center"/>
              <w:rPr>
                <w:sz w:val="24"/>
              </w:rPr>
            </w:pPr>
          </w:p>
        </w:tc>
      </w:tr>
      <w:tr w:rsidR="00BA095A" w:rsidTr="00F84A88">
        <w:tc>
          <w:tcPr>
            <w:tcW w:w="3901" w:type="dxa"/>
          </w:tcPr>
          <w:p w:rsidR="00BA095A" w:rsidRDefault="007A6410" w:rsidP="0087406F">
            <w:pPr>
              <w:rPr>
                <w:sz w:val="24"/>
              </w:rPr>
            </w:pPr>
            <w:r>
              <w:rPr>
                <w:sz w:val="24"/>
              </w:rPr>
              <w:t>Руководитель аппарата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BA095A" w:rsidRDefault="00BA095A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BA095A" w:rsidRDefault="00BA095A" w:rsidP="00F84A88">
            <w:pPr>
              <w:jc w:val="center"/>
              <w:rPr>
                <w:sz w:val="24"/>
              </w:rPr>
            </w:pPr>
          </w:p>
        </w:tc>
      </w:tr>
      <w:tr w:rsidR="00BA095A" w:rsidTr="00F84A88">
        <w:tc>
          <w:tcPr>
            <w:tcW w:w="3901" w:type="dxa"/>
          </w:tcPr>
          <w:p w:rsidR="00BA095A" w:rsidRDefault="007A6410" w:rsidP="0087406F">
            <w:pPr>
              <w:rPr>
                <w:sz w:val="24"/>
              </w:rPr>
            </w:pPr>
            <w:r>
              <w:rPr>
                <w:sz w:val="24"/>
              </w:rPr>
              <w:t>Законодательного Собрания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BA095A" w:rsidRDefault="00BA095A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BA095A" w:rsidRDefault="00BA095A" w:rsidP="00F84A88">
            <w:pPr>
              <w:jc w:val="center"/>
              <w:rPr>
                <w:sz w:val="24"/>
              </w:rPr>
            </w:pPr>
          </w:p>
        </w:tc>
      </w:tr>
      <w:tr w:rsidR="007A6410" w:rsidTr="00F84A88">
        <w:tc>
          <w:tcPr>
            <w:tcW w:w="3901" w:type="dxa"/>
          </w:tcPr>
          <w:p w:rsidR="007A6410" w:rsidRDefault="007A6410" w:rsidP="00E52F35">
            <w:pPr>
              <w:rPr>
                <w:sz w:val="24"/>
              </w:rPr>
            </w:pPr>
            <w:r>
              <w:rPr>
                <w:sz w:val="24"/>
              </w:rPr>
              <w:t>Приморского края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7A6410" w:rsidRDefault="007A6410" w:rsidP="00E52F3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Гончарук В.С.</w:t>
            </w: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</w:tr>
      <w:tr w:rsidR="007A6410" w:rsidTr="00F84A88">
        <w:tc>
          <w:tcPr>
            <w:tcW w:w="3901" w:type="dxa"/>
          </w:tcPr>
          <w:p w:rsidR="007A6410" w:rsidRDefault="007A6410" w:rsidP="00F84A88">
            <w:pPr>
              <w:rPr>
                <w:sz w:val="24"/>
              </w:rPr>
            </w:pP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</w:tr>
      <w:tr w:rsidR="007A6410" w:rsidTr="00F84A88">
        <w:tc>
          <w:tcPr>
            <w:tcW w:w="3901" w:type="dxa"/>
          </w:tcPr>
          <w:p w:rsidR="007A6410" w:rsidRDefault="007A6410" w:rsidP="00F84A88">
            <w:pPr>
              <w:rPr>
                <w:sz w:val="24"/>
              </w:rPr>
            </w:pP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</w:tr>
      <w:tr w:rsidR="007A6410" w:rsidTr="00F84A88">
        <w:tc>
          <w:tcPr>
            <w:tcW w:w="3901" w:type="dxa"/>
          </w:tcPr>
          <w:p w:rsidR="007A6410" w:rsidRDefault="007A6410" w:rsidP="00F84A88">
            <w:pPr>
              <w:rPr>
                <w:sz w:val="24"/>
              </w:rPr>
            </w:pPr>
            <w:r>
              <w:rPr>
                <w:sz w:val="24"/>
              </w:rPr>
              <w:t>Начальник правового управления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</w:tr>
      <w:tr w:rsidR="007A6410" w:rsidTr="00F84A88">
        <w:tc>
          <w:tcPr>
            <w:tcW w:w="3901" w:type="dxa"/>
          </w:tcPr>
          <w:p w:rsidR="007A6410" w:rsidRDefault="007A6410" w:rsidP="00F84A88">
            <w:pPr>
              <w:rPr>
                <w:sz w:val="24"/>
              </w:rPr>
            </w:pPr>
            <w:r>
              <w:rPr>
                <w:sz w:val="24"/>
              </w:rPr>
              <w:t xml:space="preserve">аппарата Законодательного 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</w:tr>
      <w:tr w:rsidR="007A6410" w:rsidTr="00F84A88">
        <w:tc>
          <w:tcPr>
            <w:tcW w:w="3901" w:type="dxa"/>
          </w:tcPr>
          <w:p w:rsidR="007A6410" w:rsidRDefault="007A6410" w:rsidP="00F84A88">
            <w:pPr>
              <w:rPr>
                <w:sz w:val="24"/>
              </w:rPr>
            </w:pPr>
            <w:r>
              <w:rPr>
                <w:sz w:val="24"/>
              </w:rPr>
              <w:t>Собрания Приморского края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Володина И.А.</w:t>
            </w: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</w:tr>
      <w:tr w:rsidR="007A6410" w:rsidTr="00F84A88">
        <w:tc>
          <w:tcPr>
            <w:tcW w:w="3901" w:type="dxa"/>
          </w:tcPr>
          <w:p w:rsidR="007A6410" w:rsidRDefault="007A6410" w:rsidP="00F84A88">
            <w:pPr>
              <w:rPr>
                <w:sz w:val="24"/>
              </w:rPr>
            </w:pP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</w:tr>
      <w:tr w:rsidR="007A6410" w:rsidTr="00F84A88">
        <w:tc>
          <w:tcPr>
            <w:tcW w:w="3901" w:type="dxa"/>
          </w:tcPr>
          <w:p w:rsidR="007A6410" w:rsidRDefault="007A6410" w:rsidP="00F84A88">
            <w:pPr>
              <w:rPr>
                <w:sz w:val="24"/>
              </w:rPr>
            </w:pP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</w:tr>
      <w:tr w:rsidR="007A6410" w:rsidTr="00F84A88">
        <w:tc>
          <w:tcPr>
            <w:tcW w:w="3901" w:type="dxa"/>
          </w:tcPr>
          <w:p w:rsidR="007A6410" w:rsidRDefault="007A6410" w:rsidP="008D0BFF">
            <w:pPr>
              <w:rPr>
                <w:sz w:val="24"/>
              </w:rPr>
            </w:pPr>
            <w:r>
              <w:rPr>
                <w:sz w:val="24"/>
              </w:rPr>
              <w:t>Н</w:t>
            </w:r>
            <w:r w:rsidRPr="00734D9E">
              <w:rPr>
                <w:sz w:val="24"/>
              </w:rPr>
              <w:t>ачальник управления по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</w:tr>
      <w:tr w:rsidR="007A6410" w:rsidTr="00F84A88">
        <w:tc>
          <w:tcPr>
            <w:tcW w:w="3901" w:type="dxa"/>
          </w:tcPr>
          <w:p w:rsidR="007A6410" w:rsidRDefault="007A6410" w:rsidP="00F84A88">
            <w:pPr>
              <w:rPr>
                <w:sz w:val="24"/>
              </w:rPr>
            </w:pPr>
            <w:r w:rsidRPr="00734D9E">
              <w:rPr>
                <w:sz w:val="24"/>
              </w:rPr>
              <w:t>обеспечению деятельности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</w:tr>
      <w:tr w:rsidR="007A6410" w:rsidTr="007A6410">
        <w:trPr>
          <w:trHeight w:val="105"/>
        </w:trPr>
        <w:tc>
          <w:tcPr>
            <w:tcW w:w="3901" w:type="dxa"/>
          </w:tcPr>
          <w:p w:rsidR="007A6410" w:rsidRDefault="007A6410" w:rsidP="00F84A88">
            <w:pPr>
              <w:rPr>
                <w:sz w:val="24"/>
              </w:rPr>
            </w:pPr>
            <w:r w:rsidRPr="00734D9E">
              <w:rPr>
                <w:sz w:val="24"/>
              </w:rPr>
              <w:t>комитета Законодательного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</w:tr>
      <w:tr w:rsidR="007A6410" w:rsidTr="004E703A">
        <w:tc>
          <w:tcPr>
            <w:tcW w:w="3901" w:type="dxa"/>
          </w:tcPr>
          <w:p w:rsidR="007A6410" w:rsidRDefault="007A6410" w:rsidP="002B2598">
            <w:pPr>
              <w:rPr>
                <w:sz w:val="24"/>
              </w:rPr>
            </w:pPr>
            <w:r w:rsidRPr="00734D9E">
              <w:rPr>
                <w:sz w:val="24"/>
              </w:rPr>
              <w:t>Собрания</w:t>
            </w:r>
            <w:r>
              <w:rPr>
                <w:sz w:val="24"/>
              </w:rPr>
              <w:t xml:space="preserve"> </w:t>
            </w:r>
            <w:r w:rsidR="002B2598">
              <w:rPr>
                <w:sz w:val="24"/>
              </w:rPr>
              <w:t xml:space="preserve">Приморского края 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</w:tr>
      <w:tr w:rsidR="007A6410" w:rsidTr="004E703A">
        <w:tc>
          <w:tcPr>
            <w:tcW w:w="3901" w:type="dxa"/>
          </w:tcPr>
          <w:p w:rsidR="007A6410" w:rsidRPr="00734D9E" w:rsidRDefault="002B2598" w:rsidP="002B2598">
            <w:pPr>
              <w:rPr>
                <w:sz w:val="24"/>
              </w:rPr>
            </w:pPr>
            <w:r>
              <w:rPr>
                <w:sz w:val="24"/>
              </w:rPr>
              <w:t xml:space="preserve">по экономической </w:t>
            </w:r>
            <w:r w:rsidR="007A6410">
              <w:rPr>
                <w:sz w:val="24"/>
              </w:rPr>
              <w:t xml:space="preserve">политике и 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</w:tr>
      <w:tr w:rsidR="007A6410" w:rsidTr="004E703A">
        <w:tc>
          <w:tcPr>
            <w:tcW w:w="3901" w:type="dxa"/>
          </w:tcPr>
          <w:p w:rsidR="007A6410" w:rsidRPr="00734D9E" w:rsidRDefault="00D127F5" w:rsidP="00D127F5">
            <w:pPr>
              <w:rPr>
                <w:sz w:val="24"/>
              </w:rPr>
            </w:pPr>
            <w:r>
              <w:rPr>
                <w:sz w:val="24"/>
              </w:rPr>
              <w:t>с</w:t>
            </w:r>
            <w:r w:rsidR="002B2598">
              <w:rPr>
                <w:sz w:val="24"/>
              </w:rPr>
              <w:t>обственности</w:t>
            </w:r>
            <w:r>
              <w:rPr>
                <w:sz w:val="24"/>
              </w:rPr>
              <w:t xml:space="preserve"> аппарата 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</w:tcPr>
          <w:p w:rsidR="007A6410" w:rsidRDefault="007A6410" w:rsidP="003F65AC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</w:tr>
      <w:tr w:rsidR="007A6410" w:rsidTr="00F84A88">
        <w:tc>
          <w:tcPr>
            <w:tcW w:w="3901" w:type="dxa"/>
          </w:tcPr>
          <w:p w:rsidR="007A6410" w:rsidRPr="00734D9E" w:rsidRDefault="00D127F5" w:rsidP="00D127F5">
            <w:pPr>
              <w:rPr>
                <w:sz w:val="24"/>
              </w:rPr>
            </w:pPr>
            <w:r w:rsidRPr="00734D9E">
              <w:rPr>
                <w:sz w:val="24"/>
              </w:rPr>
              <w:t>Законодательного Собрания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7A6410" w:rsidRDefault="007A6410" w:rsidP="00F84A88">
            <w:pPr>
              <w:jc w:val="center"/>
              <w:rPr>
                <w:sz w:val="24"/>
              </w:rPr>
            </w:pPr>
          </w:p>
        </w:tc>
      </w:tr>
      <w:tr w:rsidR="00D127F5" w:rsidTr="00F84A88">
        <w:tc>
          <w:tcPr>
            <w:tcW w:w="3901" w:type="dxa"/>
          </w:tcPr>
          <w:p w:rsidR="00D127F5" w:rsidRPr="00734D9E" w:rsidRDefault="00D127F5" w:rsidP="00F84A88">
            <w:pPr>
              <w:rPr>
                <w:sz w:val="24"/>
              </w:rPr>
            </w:pPr>
            <w:r>
              <w:rPr>
                <w:sz w:val="24"/>
              </w:rPr>
              <w:t>Приморского края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</w:tcPr>
          <w:p w:rsidR="00D127F5" w:rsidRDefault="00D127F5" w:rsidP="00F84A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Медведев Г.В.</w:t>
            </w:r>
          </w:p>
        </w:tc>
        <w:tc>
          <w:tcPr>
            <w:tcW w:w="2693" w:type="dxa"/>
            <w:gridSpan w:val="2"/>
            <w:tcBorders>
              <w:left w:val="nil"/>
            </w:tcBorders>
          </w:tcPr>
          <w:p w:rsidR="00D127F5" w:rsidRDefault="00D127F5" w:rsidP="00F84A88">
            <w:pPr>
              <w:jc w:val="center"/>
              <w:rPr>
                <w:sz w:val="24"/>
              </w:rPr>
            </w:pPr>
          </w:p>
        </w:tc>
      </w:tr>
    </w:tbl>
    <w:p w:rsidR="00186396" w:rsidRDefault="00186396" w:rsidP="00186396">
      <w:pPr>
        <w:rPr>
          <w:sz w:val="20"/>
        </w:rPr>
      </w:pPr>
    </w:p>
    <w:p w:rsidR="008C7288" w:rsidRDefault="008C7288" w:rsidP="00186396">
      <w:pPr>
        <w:rPr>
          <w:sz w:val="20"/>
        </w:rPr>
      </w:pPr>
    </w:p>
    <w:p w:rsidR="008C7288" w:rsidRDefault="008C7288" w:rsidP="00186396">
      <w:pPr>
        <w:rPr>
          <w:sz w:val="20"/>
        </w:rPr>
      </w:pPr>
    </w:p>
    <w:p w:rsidR="008C7288" w:rsidRDefault="008C7288" w:rsidP="00186396">
      <w:pPr>
        <w:rPr>
          <w:sz w:val="20"/>
        </w:rPr>
      </w:pPr>
    </w:p>
    <w:p w:rsidR="00E81B51" w:rsidRDefault="00E81B51" w:rsidP="00186396">
      <w:pPr>
        <w:rPr>
          <w:sz w:val="20"/>
        </w:rPr>
      </w:pPr>
    </w:p>
    <w:p w:rsidR="0015206B" w:rsidRDefault="0015206B" w:rsidP="00186396">
      <w:pPr>
        <w:rPr>
          <w:sz w:val="20"/>
        </w:rPr>
      </w:pPr>
    </w:p>
    <w:tbl>
      <w:tblPr>
        <w:tblW w:w="0" w:type="auto"/>
        <w:tblLayout w:type="fixed"/>
        <w:tblLook w:val="0000"/>
      </w:tblPr>
      <w:tblGrid>
        <w:gridCol w:w="1668"/>
        <w:gridCol w:w="2126"/>
        <w:gridCol w:w="5529"/>
      </w:tblGrid>
      <w:tr w:rsidR="00186396" w:rsidTr="00F84A88">
        <w:tc>
          <w:tcPr>
            <w:tcW w:w="1668" w:type="dxa"/>
          </w:tcPr>
          <w:p w:rsidR="00186396" w:rsidRDefault="00186396" w:rsidP="00F84A88">
            <w:r>
              <w:rPr>
                <w:sz w:val="20"/>
              </w:rPr>
              <w:lastRenderedPageBreak/>
              <w:br w:type="page"/>
            </w:r>
            <w:r>
              <w:rPr>
                <w:sz w:val="20"/>
              </w:rPr>
              <w:br w:type="page"/>
            </w:r>
            <w:r>
              <w:rPr>
                <w:sz w:val="24"/>
              </w:rPr>
              <w:t>Докладывает:</w:t>
            </w:r>
          </w:p>
        </w:tc>
        <w:tc>
          <w:tcPr>
            <w:tcW w:w="7655" w:type="dxa"/>
            <w:gridSpan w:val="2"/>
          </w:tcPr>
          <w:p w:rsidR="00186396" w:rsidRDefault="0077297A" w:rsidP="00775E85">
            <w:pPr>
              <w:rPr>
                <w:sz w:val="24"/>
              </w:rPr>
            </w:pPr>
            <w:r>
              <w:rPr>
                <w:sz w:val="24"/>
              </w:rPr>
              <w:t xml:space="preserve">Марченко Юлия Валерьевна, депутат Законодательного </w:t>
            </w:r>
          </w:p>
        </w:tc>
      </w:tr>
      <w:tr w:rsidR="00186396" w:rsidTr="00F84A88">
        <w:tc>
          <w:tcPr>
            <w:tcW w:w="1668" w:type="dxa"/>
          </w:tcPr>
          <w:p w:rsidR="00186396" w:rsidRPr="00002C41" w:rsidRDefault="00186396" w:rsidP="00F84A88">
            <w:pPr>
              <w:rPr>
                <w:sz w:val="20"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186396" w:rsidRDefault="00186396" w:rsidP="00F84A88">
            <w:pPr>
              <w:ind w:right="34"/>
              <w:jc w:val="center"/>
              <w:rPr>
                <w:sz w:val="20"/>
              </w:rPr>
            </w:pPr>
            <w:r w:rsidRPr="00002C41">
              <w:rPr>
                <w:sz w:val="20"/>
              </w:rPr>
              <w:t>(Ф.И.О., должность)</w:t>
            </w:r>
          </w:p>
          <w:p w:rsidR="00186396" w:rsidRPr="007566B3" w:rsidRDefault="0077297A" w:rsidP="0077297A">
            <w:pPr>
              <w:ind w:right="34"/>
              <w:rPr>
                <w:sz w:val="24"/>
                <w:szCs w:val="24"/>
              </w:rPr>
            </w:pPr>
            <w:bookmarkStart w:id="0" w:name="_GoBack"/>
            <w:r>
              <w:rPr>
                <w:sz w:val="24"/>
              </w:rPr>
              <w:t>Собрания</w:t>
            </w:r>
            <w:r w:rsidR="00775E85">
              <w:rPr>
                <w:sz w:val="24"/>
              </w:rPr>
              <w:t xml:space="preserve"> Приморского края</w:t>
            </w:r>
            <w:bookmarkEnd w:id="0"/>
          </w:p>
        </w:tc>
      </w:tr>
      <w:tr w:rsidR="00186396" w:rsidTr="00F84A88">
        <w:tc>
          <w:tcPr>
            <w:tcW w:w="1668" w:type="dxa"/>
          </w:tcPr>
          <w:p w:rsidR="001F7B76" w:rsidRDefault="001F7B76" w:rsidP="00F84A88">
            <w:pPr>
              <w:rPr>
                <w:sz w:val="24"/>
              </w:rPr>
            </w:pPr>
          </w:p>
          <w:p w:rsidR="00186396" w:rsidRDefault="00186396" w:rsidP="00F84A88">
            <w:pPr>
              <w:rPr>
                <w:sz w:val="24"/>
              </w:rPr>
            </w:pPr>
            <w:r>
              <w:rPr>
                <w:sz w:val="24"/>
              </w:rPr>
              <w:t>Содоклад:</w:t>
            </w:r>
          </w:p>
        </w:tc>
        <w:tc>
          <w:tcPr>
            <w:tcW w:w="7655" w:type="dxa"/>
            <w:gridSpan w:val="2"/>
            <w:tcBorders>
              <w:left w:val="nil"/>
              <w:bottom w:val="single" w:sz="6" w:space="0" w:color="auto"/>
            </w:tcBorders>
          </w:tcPr>
          <w:p w:rsidR="001F7B76" w:rsidRDefault="001F7B76" w:rsidP="00F84A88">
            <w:pPr>
              <w:rPr>
                <w:sz w:val="24"/>
              </w:rPr>
            </w:pPr>
          </w:p>
          <w:p w:rsidR="00186396" w:rsidRPr="00243997" w:rsidRDefault="00186396" w:rsidP="00F84A88">
            <w:pPr>
              <w:rPr>
                <w:sz w:val="24"/>
              </w:rPr>
            </w:pPr>
          </w:p>
        </w:tc>
      </w:tr>
      <w:tr w:rsidR="00186396" w:rsidTr="00F84A88">
        <w:tc>
          <w:tcPr>
            <w:tcW w:w="1668" w:type="dxa"/>
          </w:tcPr>
          <w:p w:rsidR="00186396" w:rsidRPr="00002C41" w:rsidRDefault="00186396" w:rsidP="00F84A88">
            <w:pPr>
              <w:rPr>
                <w:sz w:val="20"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:rsidR="00186396" w:rsidRDefault="00186396" w:rsidP="00F84A88">
            <w:pPr>
              <w:jc w:val="center"/>
              <w:rPr>
                <w:sz w:val="20"/>
              </w:rPr>
            </w:pPr>
            <w:r w:rsidRPr="00002C41">
              <w:rPr>
                <w:sz w:val="20"/>
              </w:rPr>
              <w:t>(Ф.И.О., должность)</w:t>
            </w:r>
          </w:p>
          <w:p w:rsidR="00186396" w:rsidRPr="00002C41" w:rsidRDefault="00186396" w:rsidP="00775E85">
            <w:pPr>
              <w:rPr>
                <w:sz w:val="20"/>
              </w:rPr>
            </w:pPr>
          </w:p>
        </w:tc>
      </w:tr>
      <w:tr w:rsidR="00186396" w:rsidTr="00F84A88">
        <w:tc>
          <w:tcPr>
            <w:tcW w:w="9323" w:type="dxa"/>
            <w:gridSpan w:val="3"/>
          </w:tcPr>
          <w:p w:rsidR="00186396" w:rsidRDefault="00186396" w:rsidP="00F84A88">
            <w:pPr>
              <w:rPr>
                <w:sz w:val="24"/>
              </w:rPr>
            </w:pPr>
            <w:r>
              <w:rPr>
                <w:sz w:val="24"/>
              </w:rPr>
              <w:t xml:space="preserve">Время на рассмотрение вопроса по предложению комитета Законодательного Собрания                        </w:t>
            </w:r>
          </w:p>
          <w:p w:rsidR="00186396" w:rsidRDefault="00186396" w:rsidP="00876557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</w:t>
            </w:r>
            <w:r w:rsidR="00F90BE7">
              <w:rPr>
                <w:sz w:val="24"/>
              </w:rPr>
              <w:t xml:space="preserve">                               </w:t>
            </w:r>
            <w:r>
              <w:rPr>
                <w:sz w:val="24"/>
              </w:rPr>
              <w:t xml:space="preserve">  </w:t>
            </w:r>
            <w:r w:rsidRPr="007566B3">
              <w:rPr>
                <w:sz w:val="24"/>
                <w:u w:val="single"/>
              </w:rPr>
              <w:t>___</w:t>
            </w:r>
            <w:r w:rsidR="00876557">
              <w:rPr>
                <w:sz w:val="24"/>
                <w:u w:val="single"/>
              </w:rPr>
              <w:t>5</w:t>
            </w:r>
            <w:r w:rsidRPr="007566B3">
              <w:rPr>
                <w:sz w:val="24"/>
                <w:u w:val="single"/>
              </w:rPr>
              <w:t>__</w:t>
            </w:r>
            <w:r>
              <w:rPr>
                <w:sz w:val="24"/>
              </w:rPr>
              <w:t xml:space="preserve">  минут</w:t>
            </w:r>
          </w:p>
        </w:tc>
      </w:tr>
      <w:tr w:rsidR="00186396" w:rsidTr="00F84A88">
        <w:tc>
          <w:tcPr>
            <w:tcW w:w="3794" w:type="dxa"/>
            <w:gridSpan w:val="2"/>
          </w:tcPr>
          <w:p w:rsidR="00186396" w:rsidRDefault="00186396" w:rsidP="00F84A88">
            <w:r>
              <w:rPr>
                <w:sz w:val="24"/>
              </w:rPr>
              <w:t xml:space="preserve">На заседание </w:t>
            </w:r>
            <w:proofErr w:type="spellStart"/>
            <w:r>
              <w:rPr>
                <w:sz w:val="24"/>
              </w:rPr>
              <w:t>приглаша</w:t>
            </w:r>
            <w:proofErr w:type="gramStart"/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>(</w:t>
            </w:r>
            <w:proofErr w:type="spellStart"/>
            <w:proofErr w:type="gramEnd"/>
            <w:r>
              <w:rPr>
                <w:sz w:val="24"/>
              </w:rPr>
              <w:t>ю</w:t>
            </w:r>
            <w:proofErr w:type="spellEnd"/>
            <w:r>
              <w:rPr>
                <w:sz w:val="24"/>
              </w:rPr>
              <w:t>)</w:t>
            </w:r>
            <w:proofErr w:type="spellStart"/>
            <w:r>
              <w:rPr>
                <w:sz w:val="24"/>
              </w:rPr>
              <w:t>тся</w:t>
            </w:r>
            <w:proofErr w:type="spellEnd"/>
            <w:r>
              <w:rPr>
                <w:sz w:val="24"/>
              </w:rPr>
              <w:t>:</w:t>
            </w:r>
          </w:p>
        </w:tc>
        <w:tc>
          <w:tcPr>
            <w:tcW w:w="5529" w:type="dxa"/>
            <w:tcBorders>
              <w:bottom w:val="single" w:sz="6" w:space="0" w:color="auto"/>
            </w:tcBorders>
          </w:tcPr>
          <w:p w:rsidR="00186396" w:rsidRDefault="00186396" w:rsidP="00F84A88">
            <w:pPr>
              <w:rPr>
                <w:sz w:val="24"/>
              </w:rPr>
            </w:pPr>
          </w:p>
        </w:tc>
      </w:tr>
      <w:tr w:rsidR="00186396" w:rsidTr="000D06E9">
        <w:tc>
          <w:tcPr>
            <w:tcW w:w="9323" w:type="dxa"/>
            <w:gridSpan w:val="3"/>
            <w:vAlign w:val="bottom"/>
          </w:tcPr>
          <w:p w:rsidR="00186396" w:rsidRDefault="00186396" w:rsidP="000D06E9">
            <w:pPr>
              <w:spacing w:line="360" w:lineRule="auto"/>
              <w:rPr>
                <w:sz w:val="24"/>
              </w:rPr>
            </w:pPr>
          </w:p>
        </w:tc>
      </w:tr>
      <w:tr w:rsidR="00186396" w:rsidTr="00F84A88">
        <w:tc>
          <w:tcPr>
            <w:tcW w:w="9323" w:type="dxa"/>
            <w:gridSpan w:val="3"/>
            <w:tcBorders>
              <w:top w:val="single" w:sz="6" w:space="0" w:color="auto"/>
            </w:tcBorders>
          </w:tcPr>
          <w:p w:rsidR="00186396" w:rsidRPr="00002C41" w:rsidRDefault="00186396" w:rsidP="00F84A88">
            <w:pPr>
              <w:jc w:val="center"/>
              <w:rPr>
                <w:sz w:val="20"/>
              </w:rPr>
            </w:pPr>
            <w:r w:rsidRPr="00002C41">
              <w:rPr>
                <w:sz w:val="20"/>
              </w:rPr>
              <w:t xml:space="preserve">(Ф.И.О., должность, № телефона) </w:t>
            </w:r>
          </w:p>
        </w:tc>
      </w:tr>
      <w:tr w:rsidR="00186396" w:rsidTr="00F84A88">
        <w:tc>
          <w:tcPr>
            <w:tcW w:w="9323" w:type="dxa"/>
            <w:gridSpan w:val="3"/>
            <w:tcBorders>
              <w:bottom w:val="single" w:sz="6" w:space="0" w:color="auto"/>
            </w:tcBorders>
          </w:tcPr>
          <w:p w:rsidR="00186396" w:rsidRDefault="00186396" w:rsidP="00F84A88">
            <w:pPr>
              <w:spacing w:line="360" w:lineRule="auto"/>
              <w:rPr>
                <w:sz w:val="24"/>
              </w:rPr>
            </w:pPr>
          </w:p>
        </w:tc>
      </w:tr>
      <w:tr w:rsidR="00186396" w:rsidTr="00F84A88">
        <w:tc>
          <w:tcPr>
            <w:tcW w:w="9323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186396" w:rsidRDefault="00186396" w:rsidP="00F84A88">
            <w:pPr>
              <w:spacing w:line="360" w:lineRule="auto"/>
              <w:rPr>
                <w:sz w:val="24"/>
              </w:rPr>
            </w:pPr>
          </w:p>
        </w:tc>
      </w:tr>
      <w:tr w:rsidR="00186396" w:rsidTr="00F84A88">
        <w:tc>
          <w:tcPr>
            <w:tcW w:w="9323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186396" w:rsidRDefault="00186396" w:rsidP="00F84A88">
            <w:pPr>
              <w:spacing w:line="360" w:lineRule="auto"/>
              <w:rPr>
                <w:sz w:val="24"/>
              </w:rPr>
            </w:pPr>
          </w:p>
        </w:tc>
      </w:tr>
    </w:tbl>
    <w:p w:rsidR="00186396" w:rsidRDefault="00186396" w:rsidP="001863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77"/>
        <w:gridCol w:w="1276"/>
        <w:gridCol w:w="284"/>
        <w:gridCol w:w="1701"/>
        <w:gridCol w:w="283"/>
        <w:gridCol w:w="1843"/>
      </w:tblGrid>
      <w:tr w:rsidR="00186396" w:rsidTr="00876557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86396" w:rsidRDefault="00186396" w:rsidP="00F84A88">
            <w:pPr>
              <w:rPr>
                <w:sz w:val="22"/>
              </w:rPr>
            </w:pPr>
            <w:r>
              <w:rPr>
                <w:sz w:val="22"/>
              </w:rPr>
              <w:t>Сдано для включения в повестку дня заседания: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86396" w:rsidRDefault="00186396" w:rsidP="00F84A88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6396" w:rsidRDefault="00186396" w:rsidP="00F84A88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86396" w:rsidRDefault="00186396" w:rsidP="00F84A88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876557" w:rsidRDefault="00186396" w:rsidP="00876557">
            <w:pPr>
              <w:ind w:left="-108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876557" w:rsidRDefault="00186396" w:rsidP="00F84A88">
            <w:pPr>
              <w:rPr>
                <w:sz w:val="18"/>
                <w:szCs w:val="18"/>
              </w:rPr>
            </w:pPr>
          </w:p>
        </w:tc>
      </w:tr>
      <w:tr w:rsidR="00876557" w:rsidTr="00876557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876557" w:rsidRPr="0056555C" w:rsidRDefault="00876557" w:rsidP="00876557">
            <w:pPr>
              <w:rPr>
                <w:sz w:val="22"/>
              </w:rPr>
            </w:pPr>
            <w:r>
              <w:rPr>
                <w:sz w:val="22"/>
              </w:rPr>
              <w:t xml:space="preserve">главный специалист </w:t>
            </w:r>
            <w:r w:rsidRPr="0056555C">
              <w:rPr>
                <w:sz w:val="22"/>
              </w:rPr>
              <w:t>управления по обеспечению деятельности комитета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6557" w:rsidRDefault="00876557" w:rsidP="00F84A88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76557" w:rsidRDefault="00876557" w:rsidP="00F84A88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6557" w:rsidRDefault="00876557" w:rsidP="00F84A88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76557" w:rsidRPr="00876557" w:rsidRDefault="00876557" w:rsidP="00876557">
            <w:pPr>
              <w:ind w:left="-108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6557" w:rsidRPr="00876557" w:rsidRDefault="00876557" w:rsidP="00876557">
            <w:pPr>
              <w:ind w:right="-108"/>
              <w:jc w:val="center"/>
              <w:rPr>
                <w:sz w:val="24"/>
                <w:szCs w:val="24"/>
              </w:rPr>
            </w:pPr>
            <w:r w:rsidRPr="00876557">
              <w:rPr>
                <w:sz w:val="24"/>
                <w:szCs w:val="24"/>
              </w:rPr>
              <w:t xml:space="preserve">В.М. </w:t>
            </w:r>
            <w:r>
              <w:rPr>
                <w:sz w:val="24"/>
                <w:szCs w:val="24"/>
              </w:rPr>
              <w:t>Ха</w:t>
            </w:r>
            <w:r w:rsidRPr="00876557">
              <w:rPr>
                <w:sz w:val="24"/>
                <w:szCs w:val="24"/>
              </w:rPr>
              <w:t>рламова</w:t>
            </w:r>
          </w:p>
        </w:tc>
      </w:tr>
      <w:tr w:rsidR="00876557" w:rsidTr="00876557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876557" w:rsidRDefault="00876557" w:rsidP="00F84A88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76557" w:rsidRDefault="00876557" w:rsidP="00F84A88">
            <w:pPr>
              <w:jc w:val="center"/>
            </w:pPr>
            <w:r>
              <w:rPr>
                <w:sz w:val="20"/>
              </w:rPr>
              <w:t>(дата)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76557" w:rsidRDefault="00876557" w:rsidP="00F84A88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76557" w:rsidRDefault="00876557" w:rsidP="00F84A88">
            <w:pPr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76557" w:rsidRPr="00876557" w:rsidRDefault="00876557" w:rsidP="00876557">
            <w:pPr>
              <w:ind w:left="-108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76557" w:rsidRDefault="00876557" w:rsidP="00F84A88">
            <w:pPr>
              <w:jc w:val="center"/>
            </w:pPr>
            <w:r>
              <w:rPr>
                <w:sz w:val="20"/>
              </w:rPr>
              <w:t>(расшифровка подписи)</w:t>
            </w:r>
          </w:p>
        </w:tc>
      </w:tr>
      <w:tr w:rsidR="00876557" w:rsidTr="00876557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876557" w:rsidRDefault="00876557" w:rsidP="00F84A88">
            <w:pPr>
              <w:rPr>
                <w:sz w:val="22"/>
              </w:rPr>
            </w:pPr>
            <w:r>
              <w:rPr>
                <w:sz w:val="22"/>
              </w:rPr>
              <w:t>Принято для включения в повестку дня заседания: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76557" w:rsidRDefault="00876557" w:rsidP="00F84A88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76557" w:rsidRDefault="00876557" w:rsidP="00F84A88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76557" w:rsidRDefault="00876557" w:rsidP="00F84A88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76557" w:rsidRPr="00876557" w:rsidRDefault="00876557" w:rsidP="00876557">
            <w:pPr>
              <w:ind w:left="-108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76557" w:rsidRDefault="00876557" w:rsidP="00F84A88"/>
        </w:tc>
      </w:tr>
      <w:tr w:rsidR="00876557" w:rsidTr="00876557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876557" w:rsidRDefault="00876557" w:rsidP="00F84A88">
            <w:pPr>
              <w:rPr>
                <w:sz w:val="22"/>
              </w:rPr>
            </w:pPr>
            <w:r>
              <w:rPr>
                <w:sz w:val="22"/>
              </w:rPr>
              <w:t>главный консультант управления документационного обеспечения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6557" w:rsidRDefault="00876557" w:rsidP="00F84A88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76557" w:rsidRDefault="00876557" w:rsidP="00F84A88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6557" w:rsidRDefault="00876557" w:rsidP="00F84A88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76557" w:rsidRPr="00876557" w:rsidRDefault="00876557" w:rsidP="00876557">
            <w:pPr>
              <w:ind w:left="-108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6557" w:rsidRDefault="00876557" w:rsidP="00117499">
            <w:pPr>
              <w:jc w:val="center"/>
            </w:pPr>
            <w:r w:rsidRPr="00DE6422">
              <w:rPr>
                <w:sz w:val="24"/>
                <w:szCs w:val="24"/>
              </w:rPr>
              <w:t>О.Н</w:t>
            </w:r>
            <w:r>
              <w:t xml:space="preserve">. </w:t>
            </w:r>
            <w:proofErr w:type="spellStart"/>
            <w:r w:rsidRPr="00DE6422">
              <w:rPr>
                <w:sz w:val="24"/>
                <w:szCs w:val="24"/>
              </w:rPr>
              <w:t>Сотова</w:t>
            </w:r>
            <w:proofErr w:type="spellEnd"/>
            <w:r w:rsidRPr="00DE6422">
              <w:rPr>
                <w:sz w:val="24"/>
                <w:szCs w:val="24"/>
              </w:rPr>
              <w:t xml:space="preserve"> </w:t>
            </w:r>
          </w:p>
        </w:tc>
      </w:tr>
      <w:tr w:rsidR="00876557" w:rsidTr="00876557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876557" w:rsidRDefault="00876557" w:rsidP="00F84A88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76557" w:rsidRDefault="00876557" w:rsidP="00F84A88">
            <w:pPr>
              <w:jc w:val="center"/>
            </w:pPr>
            <w:r>
              <w:rPr>
                <w:sz w:val="20"/>
              </w:rPr>
              <w:t>(дата)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76557" w:rsidRDefault="00876557" w:rsidP="00F84A88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76557" w:rsidRDefault="00876557" w:rsidP="00F84A88">
            <w:pPr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76557" w:rsidRPr="00876557" w:rsidRDefault="00876557" w:rsidP="00876557">
            <w:pPr>
              <w:ind w:left="-108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76557" w:rsidRDefault="00876557" w:rsidP="00F84A88">
            <w:pPr>
              <w:jc w:val="center"/>
            </w:pPr>
            <w:r>
              <w:rPr>
                <w:sz w:val="20"/>
              </w:rPr>
              <w:t>(расшифровка подписи)</w:t>
            </w:r>
          </w:p>
        </w:tc>
      </w:tr>
    </w:tbl>
    <w:p w:rsidR="00186396" w:rsidRDefault="00186396" w:rsidP="00186396">
      <w:pPr>
        <w:rPr>
          <w:sz w:val="20"/>
        </w:rPr>
      </w:pPr>
      <w:r>
        <w:tab/>
      </w:r>
      <w:r>
        <w:tab/>
      </w:r>
      <w:r>
        <w:tab/>
        <w:t xml:space="preserve"> </w:t>
      </w:r>
    </w:p>
    <w:tbl>
      <w:tblPr>
        <w:tblW w:w="0" w:type="auto"/>
        <w:tblLayout w:type="fixed"/>
        <w:tblLook w:val="0000"/>
      </w:tblPr>
      <w:tblGrid>
        <w:gridCol w:w="4077"/>
        <w:gridCol w:w="5245"/>
      </w:tblGrid>
      <w:tr w:rsidR="00186396" w:rsidTr="00F84A88">
        <w:tc>
          <w:tcPr>
            <w:tcW w:w="4077" w:type="dxa"/>
          </w:tcPr>
          <w:p w:rsidR="00186396" w:rsidRDefault="00186396" w:rsidP="00F84A88">
            <w:pPr>
              <w:rPr>
                <w:sz w:val="20"/>
              </w:rPr>
            </w:pPr>
            <w:r>
              <w:rPr>
                <w:sz w:val="24"/>
              </w:rPr>
              <w:t>Закон (постановление) разослать:</w:t>
            </w:r>
          </w:p>
        </w:tc>
        <w:tc>
          <w:tcPr>
            <w:tcW w:w="5245" w:type="dxa"/>
          </w:tcPr>
          <w:p w:rsidR="00186396" w:rsidRDefault="00186396" w:rsidP="00F84A88">
            <w:pPr>
              <w:rPr>
                <w:sz w:val="20"/>
              </w:rPr>
            </w:pPr>
          </w:p>
        </w:tc>
      </w:tr>
      <w:tr w:rsidR="00186396" w:rsidTr="00F84A88">
        <w:tc>
          <w:tcPr>
            <w:tcW w:w="9322" w:type="dxa"/>
            <w:gridSpan w:val="2"/>
          </w:tcPr>
          <w:p w:rsidR="00186396" w:rsidRDefault="00186396" w:rsidP="00F84A88">
            <w:pPr>
              <w:spacing w:line="360" w:lineRule="auto"/>
              <w:rPr>
                <w:sz w:val="22"/>
              </w:rPr>
            </w:pPr>
          </w:p>
        </w:tc>
      </w:tr>
      <w:tr w:rsidR="00186396" w:rsidTr="00F84A88">
        <w:tc>
          <w:tcPr>
            <w:tcW w:w="9322" w:type="dxa"/>
            <w:gridSpan w:val="2"/>
            <w:tcBorders>
              <w:top w:val="single" w:sz="6" w:space="0" w:color="auto"/>
            </w:tcBorders>
          </w:tcPr>
          <w:p w:rsidR="00186396" w:rsidRPr="009628F4" w:rsidRDefault="00186396" w:rsidP="00F84A88">
            <w:pPr>
              <w:jc w:val="center"/>
              <w:rPr>
                <w:sz w:val="16"/>
                <w:szCs w:val="16"/>
              </w:rPr>
            </w:pPr>
            <w:r w:rsidRPr="009628F4">
              <w:rPr>
                <w:sz w:val="16"/>
                <w:szCs w:val="16"/>
              </w:rPr>
              <w:t>(полное наименование организации, адрес)</w:t>
            </w:r>
          </w:p>
        </w:tc>
      </w:tr>
      <w:tr w:rsidR="00186396" w:rsidTr="00F84A88">
        <w:tc>
          <w:tcPr>
            <w:tcW w:w="9322" w:type="dxa"/>
            <w:gridSpan w:val="2"/>
            <w:tcBorders>
              <w:bottom w:val="single" w:sz="6" w:space="0" w:color="auto"/>
            </w:tcBorders>
          </w:tcPr>
          <w:p w:rsidR="00186396" w:rsidRDefault="00186396" w:rsidP="00F84A88">
            <w:pPr>
              <w:spacing w:line="360" w:lineRule="auto"/>
              <w:rPr>
                <w:sz w:val="22"/>
              </w:rPr>
            </w:pPr>
          </w:p>
        </w:tc>
      </w:tr>
      <w:tr w:rsidR="00186396" w:rsidTr="00F84A88">
        <w:tc>
          <w:tcPr>
            <w:tcW w:w="932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186396" w:rsidRDefault="00186396" w:rsidP="00F84A88">
            <w:pPr>
              <w:spacing w:line="360" w:lineRule="auto"/>
              <w:rPr>
                <w:sz w:val="22"/>
              </w:rPr>
            </w:pPr>
          </w:p>
        </w:tc>
      </w:tr>
      <w:tr w:rsidR="00186396" w:rsidTr="00F84A88">
        <w:tc>
          <w:tcPr>
            <w:tcW w:w="932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186396" w:rsidRDefault="00186396" w:rsidP="00F84A88">
            <w:pPr>
              <w:spacing w:line="360" w:lineRule="auto"/>
              <w:rPr>
                <w:sz w:val="22"/>
              </w:rPr>
            </w:pPr>
          </w:p>
        </w:tc>
      </w:tr>
    </w:tbl>
    <w:p w:rsidR="00186396" w:rsidRPr="009628F4" w:rsidRDefault="00186396" w:rsidP="00186396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77"/>
        <w:gridCol w:w="1276"/>
        <w:gridCol w:w="284"/>
        <w:gridCol w:w="1605"/>
        <w:gridCol w:w="236"/>
        <w:gridCol w:w="1844"/>
      </w:tblGrid>
      <w:tr w:rsidR="00186396" w:rsidTr="000D06E9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86396" w:rsidRDefault="00186396" w:rsidP="00F84A88">
            <w:pPr>
              <w:rPr>
                <w:sz w:val="22"/>
              </w:rPr>
            </w:pPr>
            <w:r>
              <w:rPr>
                <w:sz w:val="22"/>
              </w:rPr>
              <w:t xml:space="preserve">Доработано в соответствии с фонограммой: </w:t>
            </w:r>
          </w:p>
          <w:p w:rsidR="00186396" w:rsidRPr="0056555C" w:rsidRDefault="00876557" w:rsidP="00876557">
            <w:pPr>
              <w:rPr>
                <w:sz w:val="22"/>
              </w:rPr>
            </w:pPr>
            <w:r>
              <w:rPr>
                <w:sz w:val="22"/>
              </w:rPr>
              <w:t>главный специалист</w:t>
            </w:r>
            <w:r w:rsidR="000D06E9">
              <w:rPr>
                <w:sz w:val="22"/>
              </w:rPr>
              <w:t xml:space="preserve"> </w:t>
            </w:r>
            <w:r w:rsidR="00186396" w:rsidRPr="0056555C">
              <w:rPr>
                <w:sz w:val="22"/>
              </w:rPr>
              <w:t>управления по обеспечению деятельности комитета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6396" w:rsidRDefault="00186396" w:rsidP="00F84A88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6396" w:rsidRDefault="00186396" w:rsidP="00F84A88"/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6396" w:rsidRDefault="00186396" w:rsidP="00F84A88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86396" w:rsidRDefault="00186396" w:rsidP="00876557">
            <w:pPr>
              <w:ind w:left="-12"/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6396" w:rsidRPr="008A6D77" w:rsidRDefault="00876557" w:rsidP="008A6D77">
            <w:pPr>
              <w:ind w:left="-107"/>
              <w:jc w:val="center"/>
              <w:rPr>
                <w:sz w:val="24"/>
                <w:szCs w:val="24"/>
              </w:rPr>
            </w:pPr>
            <w:r w:rsidRPr="008A6D77">
              <w:rPr>
                <w:sz w:val="24"/>
                <w:szCs w:val="24"/>
              </w:rPr>
              <w:t>В.М.</w:t>
            </w:r>
            <w:r w:rsidR="00661E1A" w:rsidRPr="008A6D77">
              <w:rPr>
                <w:sz w:val="24"/>
                <w:szCs w:val="24"/>
              </w:rPr>
              <w:t xml:space="preserve"> </w:t>
            </w:r>
            <w:r w:rsidRPr="008A6D77">
              <w:rPr>
                <w:sz w:val="24"/>
                <w:szCs w:val="24"/>
              </w:rPr>
              <w:t>Харламова</w:t>
            </w:r>
          </w:p>
        </w:tc>
      </w:tr>
      <w:tr w:rsidR="00186396" w:rsidTr="00F84A88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86396" w:rsidRDefault="00186396" w:rsidP="00F84A88">
            <w:pPr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jc w:val="center"/>
              <w:rPr>
                <w:sz w:val="18"/>
                <w:szCs w:val="18"/>
              </w:rPr>
            </w:pPr>
            <w:r w:rsidRPr="00912B39">
              <w:rPr>
                <w:sz w:val="18"/>
                <w:szCs w:val="18"/>
              </w:rPr>
              <w:t>(дата)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jc w:val="center"/>
              <w:rPr>
                <w:sz w:val="18"/>
                <w:szCs w:val="18"/>
              </w:rPr>
            </w:pPr>
            <w:r w:rsidRPr="00912B39">
              <w:rPr>
                <w:sz w:val="18"/>
                <w:szCs w:val="18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jc w:val="center"/>
              <w:rPr>
                <w:sz w:val="18"/>
                <w:szCs w:val="18"/>
              </w:rPr>
            </w:pPr>
            <w:r w:rsidRPr="00912B39">
              <w:rPr>
                <w:sz w:val="18"/>
                <w:szCs w:val="18"/>
              </w:rPr>
              <w:t>(расшифровка подписи)</w:t>
            </w:r>
          </w:p>
        </w:tc>
      </w:tr>
      <w:tr w:rsidR="00186396" w:rsidTr="00235B40">
        <w:trPr>
          <w:trHeight w:val="526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86396" w:rsidRDefault="000D06E9" w:rsidP="00F84A88">
            <w:pPr>
              <w:rPr>
                <w:sz w:val="22"/>
              </w:rPr>
            </w:pPr>
            <w:r>
              <w:rPr>
                <w:sz w:val="22"/>
              </w:rPr>
              <w:t xml:space="preserve">Начальник </w:t>
            </w:r>
            <w:r w:rsidR="00186396">
              <w:rPr>
                <w:sz w:val="22"/>
              </w:rPr>
              <w:t xml:space="preserve">отдела </w:t>
            </w:r>
          </w:p>
          <w:p w:rsidR="00186396" w:rsidRDefault="00186396" w:rsidP="00F84A88">
            <w:pPr>
              <w:rPr>
                <w:sz w:val="22"/>
              </w:rPr>
            </w:pPr>
            <w:r>
              <w:rPr>
                <w:sz w:val="22"/>
              </w:rPr>
              <w:t xml:space="preserve">правовой экспертизы 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186396" w:rsidRPr="00912B39" w:rsidRDefault="00186396" w:rsidP="00F84A88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</w:tcPr>
          <w:p w:rsidR="00186396" w:rsidRPr="00912B39" w:rsidRDefault="00186396" w:rsidP="00F84A88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right w:val="nil"/>
            </w:tcBorders>
            <w:vAlign w:val="bottom"/>
          </w:tcPr>
          <w:p w:rsidR="00186396" w:rsidRPr="00235B40" w:rsidRDefault="00117499" w:rsidP="00117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В.В.</w:t>
            </w:r>
            <w:r w:rsidR="001A49BE">
              <w:rPr>
                <w:sz w:val="24"/>
                <w:szCs w:val="24"/>
              </w:rPr>
              <w:t xml:space="preserve"> </w:t>
            </w:r>
            <w:r w:rsidR="00235B40">
              <w:rPr>
                <w:sz w:val="24"/>
                <w:szCs w:val="24"/>
              </w:rPr>
              <w:t xml:space="preserve">Боровая </w:t>
            </w:r>
          </w:p>
        </w:tc>
      </w:tr>
      <w:tr w:rsidR="00186396" w:rsidTr="00F84A88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86396" w:rsidRDefault="00186396" w:rsidP="00F84A88">
            <w:pPr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jc w:val="center"/>
              <w:rPr>
                <w:sz w:val="18"/>
                <w:szCs w:val="18"/>
              </w:rPr>
            </w:pPr>
            <w:r w:rsidRPr="00912B39">
              <w:rPr>
                <w:sz w:val="18"/>
                <w:szCs w:val="18"/>
              </w:rPr>
              <w:t>(дата)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jc w:val="center"/>
              <w:rPr>
                <w:sz w:val="18"/>
                <w:szCs w:val="18"/>
              </w:rPr>
            </w:pPr>
            <w:r w:rsidRPr="00912B39">
              <w:rPr>
                <w:sz w:val="18"/>
                <w:szCs w:val="18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jc w:val="center"/>
              <w:rPr>
                <w:sz w:val="18"/>
                <w:szCs w:val="18"/>
              </w:rPr>
            </w:pPr>
            <w:r w:rsidRPr="00912B39">
              <w:rPr>
                <w:sz w:val="18"/>
                <w:szCs w:val="18"/>
              </w:rPr>
              <w:t>(расшифровка подписи)</w:t>
            </w:r>
          </w:p>
        </w:tc>
      </w:tr>
      <w:tr w:rsidR="00186396" w:rsidTr="00235B40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86396" w:rsidRDefault="00186396" w:rsidP="00F84A88">
            <w:pPr>
              <w:rPr>
                <w:sz w:val="22"/>
              </w:rPr>
            </w:pPr>
            <w:r>
              <w:rPr>
                <w:sz w:val="22"/>
              </w:rPr>
              <w:t>Начальник отдела</w:t>
            </w:r>
          </w:p>
          <w:p w:rsidR="00186396" w:rsidRDefault="00186396" w:rsidP="00F84A88">
            <w:pPr>
              <w:rPr>
                <w:sz w:val="22"/>
              </w:rPr>
            </w:pPr>
            <w:r>
              <w:rPr>
                <w:sz w:val="22"/>
              </w:rPr>
              <w:t>лингвистической экспертизы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6396" w:rsidRPr="00912B39" w:rsidRDefault="00186396" w:rsidP="00F84A88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6396" w:rsidRPr="00912B39" w:rsidRDefault="00186396" w:rsidP="00F84A88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6396" w:rsidRPr="00235B40" w:rsidRDefault="00117499" w:rsidP="00117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</w:t>
            </w:r>
            <w:r w:rsidR="001A49BE">
              <w:rPr>
                <w:sz w:val="24"/>
                <w:szCs w:val="24"/>
              </w:rPr>
              <w:t xml:space="preserve"> </w:t>
            </w:r>
            <w:r w:rsidR="00321A1D">
              <w:rPr>
                <w:sz w:val="24"/>
                <w:szCs w:val="24"/>
              </w:rPr>
              <w:t xml:space="preserve">Левченко </w:t>
            </w:r>
          </w:p>
        </w:tc>
      </w:tr>
      <w:tr w:rsidR="00186396" w:rsidTr="00F84A88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86396" w:rsidRDefault="00186396" w:rsidP="00F84A88">
            <w:pPr>
              <w:rPr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jc w:val="center"/>
              <w:rPr>
                <w:sz w:val="18"/>
                <w:szCs w:val="18"/>
              </w:rPr>
            </w:pPr>
            <w:r w:rsidRPr="00912B39">
              <w:rPr>
                <w:sz w:val="18"/>
                <w:szCs w:val="18"/>
              </w:rPr>
              <w:t>(дата)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jc w:val="center"/>
              <w:rPr>
                <w:sz w:val="18"/>
                <w:szCs w:val="18"/>
              </w:rPr>
            </w:pPr>
            <w:r w:rsidRPr="00912B39">
              <w:rPr>
                <w:sz w:val="18"/>
                <w:szCs w:val="18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jc w:val="center"/>
              <w:rPr>
                <w:sz w:val="18"/>
                <w:szCs w:val="18"/>
              </w:rPr>
            </w:pPr>
            <w:r w:rsidRPr="00912B39">
              <w:rPr>
                <w:sz w:val="18"/>
                <w:szCs w:val="18"/>
              </w:rPr>
              <w:t>(расшифровка подписи)</w:t>
            </w:r>
          </w:p>
        </w:tc>
      </w:tr>
      <w:tr w:rsidR="00186396" w:rsidTr="00321A1D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86396" w:rsidRDefault="00186396" w:rsidP="00F84A88">
            <w:pPr>
              <w:rPr>
                <w:sz w:val="22"/>
              </w:rPr>
            </w:pPr>
            <w:r>
              <w:rPr>
                <w:sz w:val="22"/>
              </w:rPr>
              <w:t>Начальник управления</w:t>
            </w:r>
          </w:p>
          <w:p w:rsidR="00186396" w:rsidRDefault="00186396" w:rsidP="00F84A88">
            <w:pPr>
              <w:rPr>
                <w:sz w:val="22"/>
              </w:rPr>
            </w:pPr>
            <w:r>
              <w:rPr>
                <w:sz w:val="22"/>
              </w:rPr>
              <w:t>документационного обеспечения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6396" w:rsidRPr="00912B39" w:rsidRDefault="00186396" w:rsidP="00F84A88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6396" w:rsidRPr="00912B39" w:rsidRDefault="00186396" w:rsidP="00F84A88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6396" w:rsidRPr="00321A1D" w:rsidRDefault="00117499" w:rsidP="00117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</w:t>
            </w:r>
            <w:r w:rsidR="001A49BE">
              <w:rPr>
                <w:sz w:val="24"/>
                <w:szCs w:val="24"/>
              </w:rPr>
              <w:t xml:space="preserve"> </w:t>
            </w:r>
            <w:r w:rsidR="00321A1D">
              <w:rPr>
                <w:sz w:val="24"/>
                <w:szCs w:val="24"/>
              </w:rPr>
              <w:t xml:space="preserve">Иванова </w:t>
            </w:r>
          </w:p>
        </w:tc>
      </w:tr>
      <w:tr w:rsidR="00186396" w:rsidTr="00F84A88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86396" w:rsidRDefault="00186396" w:rsidP="00F84A88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jc w:val="center"/>
              <w:rPr>
                <w:sz w:val="18"/>
                <w:szCs w:val="18"/>
              </w:rPr>
            </w:pPr>
            <w:r w:rsidRPr="00912B39">
              <w:rPr>
                <w:sz w:val="18"/>
                <w:szCs w:val="18"/>
              </w:rPr>
              <w:t>(дата)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jc w:val="center"/>
              <w:rPr>
                <w:sz w:val="18"/>
                <w:szCs w:val="18"/>
              </w:rPr>
            </w:pPr>
            <w:r w:rsidRPr="00912B39">
              <w:rPr>
                <w:sz w:val="18"/>
                <w:szCs w:val="18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186396" w:rsidRPr="00912B39" w:rsidRDefault="00186396" w:rsidP="00F84A88">
            <w:pPr>
              <w:jc w:val="center"/>
              <w:rPr>
                <w:sz w:val="18"/>
                <w:szCs w:val="18"/>
              </w:rPr>
            </w:pPr>
            <w:r w:rsidRPr="00912B39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1F72DB" w:rsidRPr="00186396" w:rsidRDefault="001F72DB" w:rsidP="00186396"/>
    <w:sectPr w:rsidR="001F72DB" w:rsidRPr="00186396" w:rsidSect="00912B39">
      <w:pgSz w:w="11906" w:h="16838"/>
      <w:pgMar w:top="567" w:right="851" w:bottom="709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E76" w:rsidRDefault="00224E76">
      <w:r>
        <w:separator/>
      </w:r>
    </w:p>
  </w:endnote>
  <w:endnote w:type="continuationSeparator" w:id="0">
    <w:p w:rsidR="00224E76" w:rsidRDefault="00224E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E76" w:rsidRDefault="00224E76">
      <w:r>
        <w:separator/>
      </w:r>
    </w:p>
  </w:footnote>
  <w:footnote w:type="continuationSeparator" w:id="0">
    <w:p w:rsidR="00224E76" w:rsidRDefault="00224E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80A6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692F0CA6"/>
    <w:multiLevelType w:val="singleLevel"/>
    <w:tmpl w:val="E398F6F0"/>
    <w:lvl w:ilvl="0">
      <w:start w:val="2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>
    <w:nsid w:val="698D25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6C205B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6C682B1D"/>
    <w:multiLevelType w:val="singleLevel"/>
    <w:tmpl w:val="5B8C9F88"/>
    <w:lvl w:ilvl="0">
      <w:start w:val="2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DB200D"/>
    <w:rsid w:val="00017531"/>
    <w:rsid w:val="00057502"/>
    <w:rsid w:val="00075B41"/>
    <w:rsid w:val="000B28B5"/>
    <w:rsid w:val="000C41DB"/>
    <w:rsid w:val="000D06E9"/>
    <w:rsid w:val="000F3A0C"/>
    <w:rsid w:val="00117499"/>
    <w:rsid w:val="00145B7C"/>
    <w:rsid w:val="001516FA"/>
    <w:rsid w:val="0015206B"/>
    <w:rsid w:val="00186396"/>
    <w:rsid w:val="001A49BE"/>
    <w:rsid w:val="001A5B96"/>
    <w:rsid w:val="001D2879"/>
    <w:rsid w:val="001E63BB"/>
    <w:rsid w:val="001F393E"/>
    <w:rsid w:val="001F72DB"/>
    <w:rsid w:val="001F7B76"/>
    <w:rsid w:val="00216DEA"/>
    <w:rsid w:val="00224E76"/>
    <w:rsid w:val="002334E2"/>
    <w:rsid w:val="00235B40"/>
    <w:rsid w:val="00243997"/>
    <w:rsid w:val="002504D6"/>
    <w:rsid w:val="0028032A"/>
    <w:rsid w:val="00297FB4"/>
    <w:rsid w:val="002B2598"/>
    <w:rsid w:val="002C1007"/>
    <w:rsid w:val="002C3A07"/>
    <w:rsid w:val="002E0455"/>
    <w:rsid w:val="00321A1D"/>
    <w:rsid w:val="0032203F"/>
    <w:rsid w:val="00365799"/>
    <w:rsid w:val="003E7D92"/>
    <w:rsid w:val="003F773D"/>
    <w:rsid w:val="003F796A"/>
    <w:rsid w:val="00481C4A"/>
    <w:rsid w:val="004826FF"/>
    <w:rsid w:val="004C3C10"/>
    <w:rsid w:val="004E703A"/>
    <w:rsid w:val="00512C09"/>
    <w:rsid w:val="00535574"/>
    <w:rsid w:val="0056328C"/>
    <w:rsid w:val="005864CD"/>
    <w:rsid w:val="005C51FC"/>
    <w:rsid w:val="005D0F8E"/>
    <w:rsid w:val="006176E4"/>
    <w:rsid w:val="00645CAC"/>
    <w:rsid w:val="00661E1A"/>
    <w:rsid w:val="006854A4"/>
    <w:rsid w:val="00691CB5"/>
    <w:rsid w:val="006E42D1"/>
    <w:rsid w:val="00702DF1"/>
    <w:rsid w:val="00704899"/>
    <w:rsid w:val="00706B1F"/>
    <w:rsid w:val="007566B3"/>
    <w:rsid w:val="0077297A"/>
    <w:rsid w:val="00775E85"/>
    <w:rsid w:val="007970DB"/>
    <w:rsid w:val="007A6410"/>
    <w:rsid w:val="007C4F79"/>
    <w:rsid w:val="007E44C5"/>
    <w:rsid w:val="00804B40"/>
    <w:rsid w:val="00876557"/>
    <w:rsid w:val="008A6D77"/>
    <w:rsid w:val="008C7288"/>
    <w:rsid w:val="008E510D"/>
    <w:rsid w:val="008E5173"/>
    <w:rsid w:val="008E74F5"/>
    <w:rsid w:val="00912B39"/>
    <w:rsid w:val="009277F6"/>
    <w:rsid w:val="009315F3"/>
    <w:rsid w:val="00984643"/>
    <w:rsid w:val="00986922"/>
    <w:rsid w:val="009B2774"/>
    <w:rsid w:val="009B6C6C"/>
    <w:rsid w:val="009C7876"/>
    <w:rsid w:val="00A270CA"/>
    <w:rsid w:val="00A4248A"/>
    <w:rsid w:val="00A559ED"/>
    <w:rsid w:val="00AB4148"/>
    <w:rsid w:val="00AC6C4A"/>
    <w:rsid w:val="00AF3750"/>
    <w:rsid w:val="00B12B3F"/>
    <w:rsid w:val="00B64BB0"/>
    <w:rsid w:val="00B6768F"/>
    <w:rsid w:val="00B763B9"/>
    <w:rsid w:val="00BA095A"/>
    <w:rsid w:val="00BA155E"/>
    <w:rsid w:val="00BA64C8"/>
    <w:rsid w:val="00CA59A2"/>
    <w:rsid w:val="00D127F5"/>
    <w:rsid w:val="00D16121"/>
    <w:rsid w:val="00D757FB"/>
    <w:rsid w:val="00DA0249"/>
    <w:rsid w:val="00DB200D"/>
    <w:rsid w:val="00DC2FED"/>
    <w:rsid w:val="00DE245B"/>
    <w:rsid w:val="00DE4817"/>
    <w:rsid w:val="00DE6422"/>
    <w:rsid w:val="00DE7CBE"/>
    <w:rsid w:val="00DF413C"/>
    <w:rsid w:val="00E11D5A"/>
    <w:rsid w:val="00E702BF"/>
    <w:rsid w:val="00E81B51"/>
    <w:rsid w:val="00E82D0D"/>
    <w:rsid w:val="00E84A3D"/>
    <w:rsid w:val="00E86F1B"/>
    <w:rsid w:val="00EA3126"/>
    <w:rsid w:val="00ED464C"/>
    <w:rsid w:val="00ED54CD"/>
    <w:rsid w:val="00F32BFF"/>
    <w:rsid w:val="00F4592C"/>
    <w:rsid w:val="00F90BE7"/>
    <w:rsid w:val="00FA3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C09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12C09"/>
    <w:pPr>
      <w:tabs>
        <w:tab w:val="center" w:pos="4153"/>
        <w:tab w:val="right" w:pos="8306"/>
      </w:tabs>
    </w:pPr>
  </w:style>
  <w:style w:type="paragraph" w:styleId="a4">
    <w:name w:val="header"/>
    <w:basedOn w:val="a"/>
    <w:rsid w:val="00512C09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1520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1520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C09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12C09"/>
    <w:pPr>
      <w:tabs>
        <w:tab w:val="center" w:pos="4153"/>
        <w:tab w:val="right" w:pos="8306"/>
      </w:tabs>
    </w:pPr>
  </w:style>
  <w:style w:type="paragraph" w:styleId="a4">
    <w:name w:val="header"/>
    <w:basedOn w:val="a"/>
    <w:rsid w:val="00512C09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1520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1520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3;&#1080;&#1089;&#1090;&#1072;%20&#1089;&#1086;&#1075;&#1083;&#1072;&#1089;&#1086;&#1074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листа согласования</Template>
  <TotalTime>7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 СОГЛАСОВАНИЯ</vt:lpstr>
    </vt:vector>
  </TitlesOfParts>
  <Company>дума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 СОГЛАСОВАНИЯ</dc:title>
  <dc:creator>Шмелева</dc:creator>
  <cp:lastModifiedBy>harlamova_v_m</cp:lastModifiedBy>
  <cp:revision>5</cp:revision>
  <cp:lastPrinted>2021-01-14T05:27:00Z</cp:lastPrinted>
  <dcterms:created xsi:type="dcterms:W3CDTF">2020-11-10T04:30:00Z</dcterms:created>
  <dcterms:modified xsi:type="dcterms:W3CDTF">2021-05-16T23:35:00Z</dcterms:modified>
</cp:coreProperties>
</file>