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6.2pt" o:ole="" fillcolor="window">
            <v:imagedata r:id="rId7" o:title="" grayscale="t"/>
          </v:shape>
          <o:OLEObject Type="Embed" ProgID="Word.Picture.8" ShapeID="_x0000_i1025" DrawAspect="Content" ObjectID="_1683094026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63F1D" w:rsidP="00B63F1D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</w:t>
            </w:r>
            <w:r w:rsidR="00942C88">
              <w:rPr>
                <w:szCs w:val="28"/>
              </w:rPr>
              <w:t xml:space="preserve">ского края "О </w:t>
            </w:r>
            <w:r w:rsidR="00373C5F">
              <w:rPr>
                <w:szCs w:val="28"/>
              </w:rPr>
              <w:t>внесении изменени</w:t>
            </w:r>
            <w:r w:rsidR="00607761">
              <w:rPr>
                <w:szCs w:val="28"/>
              </w:rPr>
              <w:t>я</w:t>
            </w:r>
            <w:r w:rsidR="00373C5F">
              <w:rPr>
                <w:szCs w:val="28"/>
              </w:rPr>
              <w:t xml:space="preserve"> в </w:t>
            </w:r>
            <w:r w:rsidR="003F0CFF">
              <w:rPr>
                <w:szCs w:val="28"/>
              </w:rPr>
              <w:t xml:space="preserve">статью </w:t>
            </w:r>
            <w:r w:rsidR="00607761">
              <w:rPr>
                <w:szCs w:val="28"/>
              </w:rPr>
              <w:t>1</w:t>
            </w:r>
            <w:r w:rsidR="003F0CFF">
              <w:rPr>
                <w:szCs w:val="28"/>
              </w:rPr>
              <w:t xml:space="preserve"> </w:t>
            </w:r>
            <w:r w:rsidR="00373C5F">
              <w:rPr>
                <w:szCs w:val="28"/>
              </w:rPr>
              <w:t>Закон</w:t>
            </w:r>
            <w:r w:rsidR="003F0CFF">
              <w:rPr>
                <w:szCs w:val="28"/>
              </w:rPr>
              <w:t>а</w:t>
            </w:r>
            <w:r w:rsidR="00373C5F">
              <w:rPr>
                <w:szCs w:val="28"/>
              </w:rPr>
              <w:t xml:space="preserve"> Приморского края </w:t>
            </w:r>
            <w:r w:rsidR="003F0CFF">
              <w:rPr>
                <w:szCs w:val="28"/>
              </w:rPr>
              <w:br/>
            </w:r>
            <w:r w:rsidR="00242F2B">
              <w:rPr>
                <w:szCs w:val="28"/>
              </w:rPr>
              <w:t>"</w:t>
            </w:r>
            <w:r w:rsidR="00607761">
              <w:rPr>
                <w:szCs w:val="28"/>
              </w:rPr>
              <w:t xml:space="preserve">Об обеспечении бесплатным питанием детей, обучающихся </w:t>
            </w:r>
            <w:r w:rsidR="00607761">
              <w:rPr>
                <w:szCs w:val="28"/>
              </w:rPr>
              <w:br/>
              <w:t xml:space="preserve">в государственных (краевых) </w:t>
            </w:r>
            <w:r w:rsidR="00607761">
              <w:rPr>
                <w:szCs w:val="28"/>
              </w:rPr>
              <w:br/>
              <w:t xml:space="preserve">и муниципальных </w:t>
            </w:r>
            <w:proofErr w:type="spellStart"/>
            <w:r w:rsidR="00607761">
              <w:rPr>
                <w:szCs w:val="28"/>
              </w:rPr>
              <w:t>общеобразова</w:t>
            </w:r>
            <w:proofErr w:type="spellEnd"/>
            <w:r w:rsidR="00607761">
              <w:rPr>
                <w:szCs w:val="28"/>
              </w:rPr>
              <w:t>-тельных организациях Приморского края</w:t>
            </w:r>
            <w:r w:rsidR="002F240A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(первое чтение)</w:t>
            </w:r>
          </w:p>
          <w:p w:rsidR="00357541" w:rsidRDefault="00357541"/>
        </w:tc>
      </w:tr>
    </w:tbl>
    <w:p w:rsidR="002320C9" w:rsidRPr="00BA55B0" w:rsidRDefault="00F65753" w:rsidP="002F240A">
      <w:pPr>
        <w:autoSpaceDE w:val="0"/>
        <w:autoSpaceDN w:val="0"/>
        <w:adjustRightInd w:val="0"/>
        <w:ind w:firstLine="708"/>
        <w:jc w:val="both"/>
      </w:pPr>
      <w:r w:rsidRPr="00373C5F">
        <w:t>Рассмотрев проект закона Приморского края "</w:t>
      </w:r>
      <w:r w:rsidR="00607761">
        <w:rPr>
          <w:szCs w:val="28"/>
        </w:rPr>
        <w:t xml:space="preserve">О внесении изменения </w:t>
      </w:r>
      <w:r w:rsidR="00607761">
        <w:rPr>
          <w:szCs w:val="28"/>
        </w:rPr>
        <w:br/>
      </w:r>
      <w:r w:rsidR="00607761">
        <w:rPr>
          <w:szCs w:val="28"/>
        </w:rPr>
        <w:t>в статью 1 Закона Приморского края "Об обеспечении бесплатным питанием детей, обучающихся в государственных (краевых) и муниципальных общеобразовательных организациях Приморского края</w:t>
      </w:r>
      <w:r w:rsidRPr="00373C5F">
        <w:t xml:space="preserve">", внесенный </w:t>
      </w:r>
      <w:r w:rsidR="002F240A">
        <w:t>прокурором</w:t>
      </w:r>
      <w:r w:rsidRPr="00373C5F">
        <w:t xml:space="preserve"> Приморского края в качестве законодательной инициативы, </w:t>
      </w:r>
      <w:r w:rsidR="00B63F1D" w:rsidRPr="00373C5F">
        <w:t>которым</w:t>
      </w:r>
      <w:r w:rsidR="00607761">
        <w:t xml:space="preserve"> предлагается исключить положение, препятствующее обеспечению бесплатным питанием обучающих 1-4 классах детей-сирот и детей, оставшихся без попечения родителей, в связи с их нахождением на полном государственном обеспечении</w:t>
      </w:r>
      <w:r w:rsidR="005547D0">
        <w:t>,</w:t>
      </w:r>
      <w:r w:rsidR="00130E21">
        <w:t xml:space="preserve"> </w:t>
      </w:r>
      <w:r w:rsidR="005E4470">
        <w:rPr>
          <w:szCs w:val="28"/>
        </w:rPr>
        <w:t xml:space="preserve">а также заключение Губернатора Приморского края на данный проект закона, который поддерживает его принятие, </w:t>
      </w:r>
      <w:r w:rsidR="00315381" w:rsidRPr="00BA55B0">
        <w:t>комитет</w:t>
      </w:r>
    </w:p>
    <w:p w:rsidR="00DF0C00" w:rsidRDefault="00DF0C00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DF0C00" w:rsidRPr="00303027">
        <w:rPr>
          <w:szCs w:val="28"/>
        </w:rPr>
        <w:t>"</w:t>
      </w:r>
      <w:r w:rsidR="00607761">
        <w:rPr>
          <w:szCs w:val="28"/>
        </w:rPr>
        <w:t>О внесении изменения в статью 1 Закона Приморского края "Об обеспечении бесплатным питанием детей, обучающихся в государственных (краевых) и муниципальных общеобразовательных организациях Приморского края</w:t>
      </w:r>
      <w:r w:rsidR="00DF0C00" w:rsidRPr="00303027">
        <w:rPr>
          <w:szCs w:val="28"/>
        </w:rPr>
        <w:t>"</w:t>
      </w:r>
      <w:r>
        <w:t>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DF0C00" w:rsidRPr="00303027">
        <w:rPr>
          <w:szCs w:val="28"/>
        </w:rPr>
        <w:t>"</w:t>
      </w:r>
      <w:r w:rsidR="00607761">
        <w:rPr>
          <w:szCs w:val="28"/>
        </w:rPr>
        <w:t xml:space="preserve">О внесении изменения </w:t>
      </w:r>
      <w:r w:rsidR="00607761">
        <w:rPr>
          <w:szCs w:val="28"/>
        </w:rPr>
        <w:br/>
        <w:t>в статью 1 Закона Приморского края "Об обеспечении бесплатным питанием детей, обучающихся в государственных (краевых) и муниципальных общеобразовательных организациях Приморского края</w:t>
      </w:r>
      <w:r w:rsidR="00DF0C00" w:rsidRPr="00303027">
        <w:rPr>
          <w:szCs w:val="28"/>
        </w:rPr>
        <w:t>"</w:t>
      </w:r>
      <w:r w:rsidR="00DF0C00">
        <w:rPr>
          <w:szCs w:val="28"/>
        </w:rPr>
        <w:t xml:space="preserve"> </w:t>
      </w:r>
      <w:r>
        <w:t xml:space="preserve">в первом чтении </w:t>
      </w:r>
      <w:r w:rsidR="00607761">
        <w:br/>
      </w:r>
      <w:bookmarkStart w:id="0" w:name="_GoBack"/>
      <w:bookmarkEnd w:id="0"/>
      <w:r>
        <w:t xml:space="preserve">на очередном заседании Законодательного Собрания.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4.Поручить </w:t>
      </w:r>
      <w:r w:rsidR="00B63F1D">
        <w:t>Косьяненко Т.</w:t>
      </w:r>
      <w:r>
        <w:t xml:space="preserve">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B63F1D">
        <w:rPr>
          <w:szCs w:val="28"/>
        </w:rPr>
        <w:t>Т.С. Косьяненко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2B599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E8E" w:rsidRDefault="00460E8E">
      <w:r>
        <w:separator/>
      </w:r>
    </w:p>
  </w:endnote>
  <w:endnote w:type="continuationSeparator" w:id="0">
    <w:p w:rsidR="00460E8E" w:rsidRDefault="00460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E8E" w:rsidRDefault="00460E8E">
      <w:r>
        <w:separator/>
      </w:r>
    </w:p>
  </w:footnote>
  <w:footnote w:type="continuationSeparator" w:id="0">
    <w:p w:rsidR="00460E8E" w:rsidRDefault="00460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76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53C61"/>
    <w:rsid w:val="00080DED"/>
    <w:rsid w:val="00130E21"/>
    <w:rsid w:val="00160F97"/>
    <w:rsid w:val="00173627"/>
    <w:rsid w:val="00183DC4"/>
    <w:rsid w:val="001B3A35"/>
    <w:rsid w:val="001B71DB"/>
    <w:rsid w:val="001C5162"/>
    <w:rsid w:val="0020003C"/>
    <w:rsid w:val="00200976"/>
    <w:rsid w:val="0021751F"/>
    <w:rsid w:val="002320C9"/>
    <w:rsid w:val="00242F2B"/>
    <w:rsid w:val="002B599A"/>
    <w:rsid w:val="002F240A"/>
    <w:rsid w:val="00315381"/>
    <w:rsid w:val="00316C88"/>
    <w:rsid w:val="00357541"/>
    <w:rsid w:val="00373C5F"/>
    <w:rsid w:val="00383131"/>
    <w:rsid w:val="003B4C86"/>
    <w:rsid w:val="003D4A28"/>
    <w:rsid w:val="003E0080"/>
    <w:rsid w:val="003F0CFF"/>
    <w:rsid w:val="003F2358"/>
    <w:rsid w:val="004060BD"/>
    <w:rsid w:val="004118C6"/>
    <w:rsid w:val="00441B18"/>
    <w:rsid w:val="00460E8E"/>
    <w:rsid w:val="00461E2B"/>
    <w:rsid w:val="004A15B0"/>
    <w:rsid w:val="00541140"/>
    <w:rsid w:val="005547D0"/>
    <w:rsid w:val="005E271D"/>
    <w:rsid w:val="005E4470"/>
    <w:rsid w:val="00607761"/>
    <w:rsid w:val="00645CFF"/>
    <w:rsid w:val="00692D49"/>
    <w:rsid w:val="00700FF0"/>
    <w:rsid w:val="00710037"/>
    <w:rsid w:val="007128C1"/>
    <w:rsid w:val="0072434C"/>
    <w:rsid w:val="007258FB"/>
    <w:rsid w:val="00751091"/>
    <w:rsid w:val="0077731F"/>
    <w:rsid w:val="007F0598"/>
    <w:rsid w:val="008602F8"/>
    <w:rsid w:val="0087792E"/>
    <w:rsid w:val="008C2299"/>
    <w:rsid w:val="00942C88"/>
    <w:rsid w:val="00950EE9"/>
    <w:rsid w:val="0099314B"/>
    <w:rsid w:val="009E5CD9"/>
    <w:rsid w:val="009F0165"/>
    <w:rsid w:val="009F626B"/>
    <w:rsid w:val="00A448E7"/>
    <w:rsid w:val="00A97609"/>
    <w:rsid w:val="00AC324E"/>
    <w:rsid w:val="00B22E26"/>
    <w:rsid w:val="00B63F1D"/>
    <w:rsid w:val="00B668A9"/>
    <w:rsid w:val="00B803DE"/>
    <w:rsid w:val="00B8778E"/>
    <w:rsid w:val="00B96E8E"/>
    <w:rsid w:val="00BA1287"/>
    <w:rsid w:val="00BA55B0"/>
    <w:rsid w:val="00BC3118"/>
    <w:rsid w:val="00BD6CDC"/>
    <w:rsid w:val="00BE16C2"/>
    <w:rsid w:val="00BF4EAD"/>
    <w:rsid w:val="00C705ED"/>
    <w:rsid w:val="00C749DB"/>
    <w:rsid w:val="00C87DB1"/>
    <w:rsid w:val="00C9335B"/>
    <w:rsid w:val="00C958B6"/>
    <w:rsid w:val="00CF52FF"/>
    <w:rsid w:val="00D17A7A"/>
    <w:rsid w:val="00D637DB"/>
    <w:rsid w:val="00DF0C00"/>
    <w:rsid w:val="00E326C2"/>
    <w:rsid w:val="00E7004D"/>
    <w:rsid w:val="00E77161"/>
    <w:rsid w:val="00E85955"/>
    <w:rsid w:val="00EB267E"/>
    <w:rsid w:val="00EB6176"/>
    <w:rsid w:val="00EE155B"/>
    <w:rsid w:val="00F01DD8"/>
    <w:rsid w:val="00F34152"/>
    <w:rsid w:val="00F65753"/>
    <w:rsid w:val="00F7061A"/>
    <w:rsid w:val="00F7541A"/>
    <w:rsid w:val="00F9264F"/>
    <w:rsid w:val="00F9530F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FFA5C4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16C88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A4DC7-A601-4494-A0E0-A2DA8A6C6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141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30</cp:revision>
  <cp:lastPrinted>2021-04-22T03:08:00Z</cp:lastPrinted>
  <dcterms:created xsi:type="dcterms:W3CDTF">2019-01-10T02:44:00Z</dcterms:created>
  <dcterms:modified xsi:type="dcterms:W3CDTF">2021-05-20T23:21:00Z</dcterms:modified>
</cp:coreProperties>
</file>