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405519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62B58" w:rsidRDefault="00362B58" w:rsidP="00362B58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362B58" w:rsidRDefault="00362B58" w:rsidP="00362B58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"О КИРОВСКОМ МУНИЦИПАЛЬНОМ РАЙОНЕ" </w:t>
      </w:r>
    </w:p>
    <w:p w:rsidR="00362B58" w:rsidRDefault="00362B58" w:rsidP="00362B58">
      <w:pPr>
        <w:widowControl w:val="0"/>
        <w:rPr>
          <w:sz w:val="24"/>
          <w:szCs w:val="24"/>
        </w:rPr>
      </w:pPr>
    </w:p>
    <w:p w:rsidR="00362B58" w:rsidRDefault="00362B58" w:rsidP="00362B58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26 мая </w:t>
      </w:r>
      <w:r>
        <w:rPr>
          <w:szCs w:val="28"/>
        </w:rPr>
        <w:br/>
        <w:t>2021 года</w:t>
      </w:r>
    </w:p>
    <w:p w:rsidR="00362B58" w:rsidRDefault="00362B58" w:rsidP="00362B58">
      <w:pPr>
        <w:widowControl w:val="0"/>
        <w:ind w:firstLine="708"/>
        <w:jc w:val="both"/>
        <w:rPr>
          <w:szCs w:val="28"/>
        </w:rPr>
      </w:pPr>
    </w:p>
    <w:p w:rsidR="00362B58" w:rsidRDefault="00362B58" w:rsidP="00362B58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362B58" w:rsidRDefault="00362B58" w:rsidP="00362B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29 декабря 2004 года № 215-КЗ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 xml:space="preserve"> Кировском муниципальном районе" (Ведомости Законодательного Собрания Приморского края</w:t>
      </w:r>
      <w:r w:rsidRPr="00CD1B14">
        <w:rPr>
          <w:szCs w:val="28"/>
        </w:rPr>
        <w:t xml:space="preserve">, </w:t>
      </w:r>
      <w:r>
        <w:rPr>
          <w:szCs w:val="28"/>
        </w:rPr>
        <w:t>2004, № 84, стр. 15; 2006, № 122</w:t>
      </w:r>
      <w:r w:rsidRPr="00C05FF8">
        <w:rPr>
          <w:szCs w:val="28"/>
        </w:rPr>
        <w:t>, стр.</w:t>
      </w:r>
      <w:r>
        <w:rPr>
          <w:szCs w:val="28"/>
        </w:rPr>
        <w:t xml:space="preserve"> 5; 2007, № 16, стр. 17, стр. 20; 2008, № 92, стр. 10; 2012, № 27, стр. 74; 2013, № 64, стр. 145; 2014, № 103, стр. 33; 2019, № 91, стр. 62)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362B58" w:rsidRDefault="00362B58" w:rsidP="00362B5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362B58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Закону;</w:t>
      </w:r>
    </w:p>
    <w:p w:rsidR="00362B58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>3)приложение 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362B58" w:rsidRPr="0051252A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>4)приложение 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4</w:t>
      </w:r>
      <w:r w:rsidRPr="0051252A">
        <w:rPr>
          <w:szCs w:val="28"/>
        </w:rPr>
        <w:t xml:space="preserve"> </w:t>
      </w:r>
      <w:r w:rsidRPr="0051252A">
        <w:rPr>
          <w:szCs w:val="28"/>
        </w:rPr>
        <w:br/>
        <w:t>к настоящему Закону;</w:t>
      </w:r>
    </w:p>
    <w:p w:rsidR="00362B58" w:rsidRPr="00EA2346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>5)приложение 5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5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Закону;</w:t>
      </w:r>
    </w:p>
    <w:p w:rsidR="00362B58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>6)приложение 6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6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</w:t>
      </w:r>
      <w:r>
        <w:rPr>
          <w:szCs w:val="28"/>
        </w:rPr>
        <w:t>ну;</w:t>
      </w:r>
    </w:p>
    <w:p w:rsidR="00362B58" w:rsidRDefault="00362B58" w:rsidP="00362B5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7)приложение 7 к Закону изложить в редакции приложения 7 </w:t>
      </w:r>
      <w:r>
        <w:rPr>
          <w:szCs w:val="28"/>
        </w:rPr>
        <w:br/>
        <w:t xml:space="preserve">к настоящему Закону; </w:t>
      </w:r>
    </w:p>
    <w:p w:rsidR="00362B58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 xml:space="preserve">8)приложение 8 к Закону изложить в редакции приложения 8 </w:t>
      </w:r>
      <w:r>
        <w:rPr>
          <w:szCs w:val="28"/>
        </w:rPr>
        <w:br/>
        <w:t>к настоящему Закону;</w:t>
      </w:r>
    </w:p>
    <w:p w:rsidR="00362B58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>9)приложение 9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9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362B58" w:rsidRDefault="00362B58" w:rsidP="00362B5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10)приложение 10 к Закону изложить в редакции приложения 10 </w:t>
      </w:r>
      <w:r>
        <w:rPr>
          <w:szCs w:val="28"/>
        </w:rPr>
        <w:br/>
        <w:t xml:space="preserve">к настоящему Закону; </w:t>
      </w:r>
    </w:p>
    <w:p w:rsidR="00362B58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 xml:space="preserve">11)приложение 11 к Закону изложить в редакции приложения 11 </w:t>
      </w:r>
      <w:r>
        <w:rPr>
          <w:szCs w:val="28"/>
        </w:rPr>
        <w:br/>
        <w:t>к настоящему Закону;</w:t>
      </w:r>
    </w:p>
    <w:p w:rsidR="00362B58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>12)приложение 12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12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362B58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>13)приложение 13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362B58" w:rsidRDefault="00362B58" w:rsidP="00362B58">
      <w:pPr>
        <w:ind w:firstLine="709"/>
        <w:jc w:val="both"/>
        <w:rPr>
          <w:szCs w:val="28"/>
        </w:rPr>
      </w:pPr>
      <w:r>
        <w:rPr>
          <w:szCs w:val="28"/>
        </w:rPr>
        <w:t>14)приложение 14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</w:t>
      </w:r>
      <w:bookmarkStart w:id="0" w:name="_GoBack"/>
      <w:bookmarkEnd w:id="0"/>
      <w:r>
        <w:rPr>
          <w:szCs w:val="28"/>
        </w:rPr>
        <w:t>ить в редакции приложения 14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Закону.</w:t>
      </w:r>
    </w:p>
    <w:p w:rsidR="00362B58" w:rsidRDefault="00362B58" w:rsidP="00362B58">
      <w:pPr>
        <w:ind w:firstLine="709"/>
        <w:jc w:val="both"/>
        <w:rPr>
          <w:szCs w:val="28"/>
        </w:rPr>
      </w:pPr>
    </w:p>
    <w:p w:rsidR="00362B58" w:rsidRDefault="00362B58" w:rsidP="00362B5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СТАТЬЯ 2.</w:t>
      </w:r>
    </w:p>
    <w:p w:rsidR="00362B58" w:rsidRPr="00C05FF8" w:rsidRDefault="00362B58" w:rsidP="00362B5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Style w:val="a6"/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 xml:space="preserve">официального </w:t>
      </w:r>
      <w:r w:rsidRPr="00C05FF8">
        <w:rPr>
          <w:szCs w:val="28"/>
        </w:rPr>
        <w:t>опубликования.</w:t>
      </w:r>
    </w:p>
    <w:p w:rsidR="00362B58" w:rsidRPr="00D76362" w:rsidRDefault="00362B58" w:rsidP="00362B58">
      <w:pPr>
        <w:widowControl w:val="0"/>
        <w:jc w:val="both"/>
        <w:rPr>
          <w:rStyle w:val="a6"/>
          <w:szCs w:val="28"/>
        </w:rPr>
      </w:pPr>
    </w:p>
    <w:p w:rsidR="00362B58" w:rsidRPr="00D76362" w:rsidRDefault="00362B58" w:rsidP="00362B58">
      <w:pPr>
        <w:widowControl w:val="0"/>
        <w:jc w:val="both"/>
        <w:rPr>
          <w:rStyle w:val="a6"/>
          <w:szCs w:val="28"/>
        </w:rPr>
      </w:pPr>
    </w:p>
    <w:p w:rsidR="00362B58" w:rsidRPr="00D76362" w:rsidRDefault="00362B58" w:rsidP="00362B58">
      <w:pPr>
        <w:widowControl w:val="0"/>
        <w:jc w:val="both"/>
        <w:rPr>
          <w:rStyle w:val="a6"/>
          <w:szCs w:val="28"/>
        </w:rPr>
      </w:pPr>
    </w:p>
    <w:p w:rsidR="00BE0544" w:rsidRDefault="00362B58" w:rsidP="00362B58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F94882" w:rsidRDefault="00F94882" w:rsidP="00362B58">
      <w:pPr>
        <w:rPr>
          <w:szCs w:val="28"/>
        </w:rPr>
      </w:pPr>
    </w:p>
    <w:p w:rsidR="00F94882" w:rsidRDefault="00F94882" w:rsidP="00F94882">
      <w:pPr>
        <w:jc w:val="both"/>
        <w:rPr>
          <w:szCs w:val="28"/>
        </w:rPr>
      </w:pPr>
      <w:r>
        <w:rPr>
          <w:szCs w:val="28"/>
        </w:rPr>
        <w:t>г. Владивосток</w:t>
      </w:r>
    </w:p>
    <w:p w:rsidR="00F94882" w:rsidRDefault="00F94882" w:rsidP="00F94882">
      <w:pPr>
        <w:jc w:val="both"/>
        <w:rPr>
          <w:szCs w:val="28"/>
        </w:rPr>
      </w:pPr>
      <w:r>
        <w:rPr>
          <w:szCs w:val="28"/>
        </w:rPr>
        <w:t>1 июня 2021 года</w:t>
      </w:r>
    </w:p>
    <w:p w:rsidR="00F94882" w:rsidRDefault="00F94882" w:rsidP="00F94882">
      <w:r>
        <w:rPr>
          <w:szCs w:val="28"/>
        </w:rPr>
        <w:t>№ 1053-КЗ</w:t>
      </w:r>
    </w:p>
    <w:sectPr w:rsidR="00F94882" w:rsidSect="00362B5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B58" w:rsidRDefault="00362B58">
      <w:r>
        <w:separator/>
      </w:r>
    </w:p>
  </w:endnote>
  <w:endnote w:type="continuationSeparator" w:id="0">
    <w:p w:rsidR="00362B58" w:rsidRDefault="00362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B58" w:rsidRDefault="00362B58">
      <w:r>
        <w:separator/>
      </w:r>
    </w:p>
  </w:footnote>
  <w:footnote w:type="continuationSeparator" w:id="0">
    <w:p w:rsidR="00362B58" w:rsidRDefault="00362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62B58" w:rsidP="00362B5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9488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2B58"/>
    <w:rsid w:val="0003291F"/>
    <w:rsid w:val="00070CED"/>
    <w:rsid w:val="00347DEE"/>
    <w:rsid w:val="00357555"/>
    <w:rsid w:val="00362B58"/>
    <w:rsid w:val="00380EE1"/>
    <w:rsid w:val="003A180C"/>
    <w:rsid w:val="003B26E7"/>
    <w:rsid w:val="0047435B"/>
    <w:rsid w:val="00536A70"/>
    <w:rsid w:val="005A2827"/>
    <w:rsid w:val="00667E5A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9488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106F778"/>
  <w15:docId w15:val="{61F16D9C-E0D6-4FC9-9C48-08C53C29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semiHidden/>
    <w:unhideWhenUsed/>
    <w:rsid w:val="00362B58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362B58"/>
    <w:rPr>
      <w:sz w:val="28"/>
    </w:rPr>
  </w:style>
  <w:style w:type="paragraph" w:styleId="a7">
    <w:name w:val="Balloon Text"/>
    <w:basedOn w:val="a"/>
    <w:link w:val="a8"/>
    <w:semiHidden/>
    <w:unhideWhenUsed/>
    <w:rsid w:val="00362B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62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Иванникова Алена Валерьевна</dc:creator>
  <cp:lastModifiedBy>Иванникова Алена Валерьевна</cp:lastModifiedBy>
  <cp:revision>3</cp:revision>
  <cp:lastPrinted>2021-05-26T04:18:00Z</cp:lastPrinted>
  <dcterms:created xsi:type="dcterms:W3CDTF">2021-05-26T04:18:00Z</dcterms:created>
  <dcterms:modified xsi:type="dcterms:W3CDTF">2021-06-01T02:16:00Z</dcterms:modified>
</cp:coreProperties>
</file>