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36382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5654" w:rsidRPr="00BE44B0" w:rsidRDefault="001F5654" w:rsidP="001F5654">
      <w:pPr>
        <w:pStyle w:val="a6"/>
        <w:jc w:val="center"/>
        <w:rPr>
          <w:rFonts w:eastAsia="Calibri"/>
          <w:b/>
          <w:sz w:val="28"/>
          <w:szCs w:val="28"/>
          <w:lang w:eastAsia="en-US"/>
        </w:rPr>
      </w:pPr>
      <w:r w:rsidRPr="00BE44B0">
        <w:rPr>
          <w:rFonts w:eastAsia="Calibri"/>
          <w:b/>
          <w:sz w:val="28"/>
          <w:szCs w:val="28"/>
          <w:lang w:eastAsia="en-US"/>
        </w:rPr>
        <w:t>О ВНЕСЕНИИ ИЗМЕНЕНИЙ В ОТДЕЛЬНЫЕ</w:t>
      </w:r>
    </w:p>
    <w:p w:rsidR="001F5654" w:rsidRPr="00BE44B0" w:rsidRDefault="001F5654" w:rsidP="001F5654">
      <w:pPr>
        <w:pStyle w:val="a6"/>
        <w:jc w:val="center"/>
        <w:rPr>
          <w:rFonts w:eastAsia="Calibri"/>
          <w:b/>
          <w:sz w:val="28"/>
          <w:szCs w:val="28"/>
          <w:lang w:eastAsia="en-US"/>
        </w:rPr>
      </w:pPr>
      <w:r w:rsidRPr="00BE44B0">
        <w:rPr>
          <w:rFonts w:eastAsia="Calibri"/>
          <w:b/>
          <w:sz w:val="28"/>
          <w:szCs w:val="28"/>
          <w:lang w:eastAsia="en-US"/>
        </w:rPr>
        <w:t>ЗАКОНОДАТЕЛЬНЫЕ АКТЫ ПРИМОРСКОГО КРАЯ</w:t>
      </w:r>
    </w:p>
    <w:p w:rsidR="001F5654" w:rsidRPr="005A49D7" w:rsidRDefault="001F5654" w:rsidP="001F5654">
      <w:pPr>
        <w:jc w:val="center"/>
      </w:pPr>
    </w:p>
    <w:p w:rsidR="001F5654" w:rsidRPr="005A49D7" w:rsidRDefault="001F5654" w:rsidP="001F5654">
      <w:pPr>
        <w:ind w:firstLine="709"/>
        <w:jc w:val="both"/>
      </w:pPr>
      <w:r>
        <w:t xml:space="preserve">Принят Законодательным Собранием Приморского края 26 мая </w:t>
      </w:r>
      <w:r>
        <w:br/>
        <w:t>2021 года</w:t>
      </w:r>
    </w:p>
    <w:p w:rsidR="001F5654" w:rsidRPr="005A49D7" w:rsidRDefault="001F5654" w:rsidP="001F5654">
      <w:pPr>
        <w:jc w:val="both"/>
      </w:pPr>
      <w:r>
        <w:tab/>
      </w:r>
    </w:p>
    <w:p w:rsidR="001F5654" w:rsidRPr="005A49D7" w:rsidRDefault="001F5654" w:rsidP="001F5654">
      <w:pPr>
        <w:ind w:firstLine="709"/>
        <w:jc w:val="both"/>
        <w:rPr>
          <w:szCs w:val="28"/>
        </w:rPr>
      </w:pPr>
      <w:r w:rsidRPr="005A49D7">
        <w:rPr>
          <w:szCs w:val="28"/>
        </w:rPr>
        <w:t>СТАТЬЯ 1.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 xml:space="preserve">Внести в Закон Приморского края от 28 ноября 2002 года </w:t>
      </w:r>
      <w:r w:rsidRPr="005A49D7">
        <w:rPr>
          <w:rFonts w:eastAsia="Calibri"/>
          <w:szCs w:val="28"/>
          <w:lang w:eastAsia="en-US"/>
        </w:rPr>
        <w:br/>
        <w:t>№ 24-КЗ "</w:t>
      </w:r>
      <w:r w:rsidRPr="005A49D7">
        <w:rPr>
          <w:szCs w:val="28"/>
        </w:rPr>
        <w:t xml:space="preserve">О транспортном </w:t>
      </w:r>
      <w:r w:rsidRPr="005A49D7">
        <w:rPr>
          <w:rFonts w:eastAsia="Calibri"/>
          <w:szCs w:val="28"/>
          <w:lang w:eastAsia="en-US"/>
        </w:rPr>
        <w:t xml:space="preserve">налоге" </w:t>
      </w:r>
      <w:r w:rsidRPr="005A49D7">
        <w:rPr>
          <w:szCs w:val="28"/>
        </w:rPr>
        <w:t>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 2007, № 23, стр. 6; 2009,</w:t>
      </w:r>
      <w:r w:rsidRPr="005A49D7">
        <w:rPr>
          <w:szCs w:val="28"/>
        </w:rPr>
        <w:br/>
        <w:t xml:space="preserve">№ 101, стр. 18, </w:t>
      </w:r>
      <w:r>
        <w:rPr>
          <w:szCs w:val="28"/>
        </w:rPr>
        <w:t>№ 110, стр. 42; 2010, № 13</w:t>
      </w:r>
      <w:r w:rsidRPr="005A49D7">
        <w:rPr>
          <w:szCs w:val="28"/>
        </w:rPr>
        <w:t xml:space="preserve">8, стр. 3, № 157, стр. 3, № 167, </w:t>
      </w:r>
      <w:r w:rsidRPr="005A49D7">
        <w:rPr>
          <w:szCs w:val="28"/>
        </w:rPr>
        <w:br/>
        <w:t>стр. 63; 2012, № 27, стр. 63; 2013, № 39, стр. 2, № 52, стр. 36, № 57, стр. 60; 2014, № 70, стр. 75, № 97, стр. 65; 2016, № 151, стр. 5, № 156, стр. 67, № 10, стр. 9; 2017, № 39, стр. 61; 2018, № 49, стр. 7, № 64, стр. 9, № 70, стр. 20,</w:t>
      </w:r>
      <w:r w:rsidRPr="005A49D7">
        <w:rPr>
          <w:szCs w:val="28"/>
        </w:rPr>
        <w:br/>
        <w:t xml:space="preserve">№ 72, стр. 8; 2019, № 94, стр. 17, № 107, стр. 67; 2020, № 129, стр. 12, № 133, стр. 59) следующие </w:t>
      </w:r>
      <w:r w:rsidRPr="005A49D7">
        <w:rPr>
          <w:rFonts w:eastAsia="Calibri"/>
          <w:szCs w:val="28"/>
          <w:lang w:eastAsia="en-US"/>
        </w:rPr>
        <w:t>изменения: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1)в пункте 2 статьи 2: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rFonts w:eastAsia="Calibri"/>
          <w:szCs w:val="28"/>
          <w:lang w:eastAsia="en-US"/>
        </w:rPr>
        <w:t xml:space="preserve">а)подпункт 6 </w:t>
      </w:r>
      <w:r w:rsidRPr="005A49D7">
        <w:rPr>
          <w:szCs w:val="28"/>
        </w:rPr>
        <w:t>изложить в следующей редакции: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 xml:space="preserve">"6)транспортные средства, принадлежащие на </w:t>
      </w:r>
      <w:hyperlink r:id="rId8" w:history="1">
        <w:r w:rsidRPr="005A49D7">
          <w:rPr>
            <w:rFonts w:eastAsia="Calibri"/>
            <w:szCs w:val="28"/>
            <w:lang w:eastAsia="en-US"/>
          </w:rPr>
          <w:t>праве</w:t>
        </w:r>
      </w:hyperlink>
      <w:r w:rsidRPr="005A49D7">
        <w:rPr>
          <w:rFonts w:eastAsia="Calibri"/>
          <w:szCs w:val="28"/>
          <w:lang w:eastAsia="en-US"/>
        </w:rPr>
        <w:t xml:space="preserve"> оперативного управления федеральным органам исполнительной власти и федеральным государственным органам, в которых </w:t>
      </w:r>
      <w:hyperlink r:id="rId9" w:history="1">
        <w:r w:rsidRPr="005A49D7">
          <w:rPr>
            <w:rFonts w:eastAsia="Calibri"/>
            <w:szCs w:val="28"/>
            <w:lang w:eastAsia="en-US"/>
          </w:rPr>
          <w:t>законодательством</w:t>
        </w:r>
      </w:hyperlink>
      <w:r w:rsidRPr="005A49D7">
        <w:rPr>
          <w:rFonts w:eastAsia="Calibri"/>
          <w:szCs w:val="28"/>
          <w:lang w:eastAsia="en-US"/>
        </w:rPr>
        <w:t xml:space="preserve"> Российской Федерации предусмотрена военная и (или) приравненная к ней служба;";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б)дополнить подпунктами 11 и 12 следующего содержания: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 xml:space="preserve">"11)суда, зарегистрированные в Российском открытом реестре судов лицами, получившими статус участника специального административного района в соответствии с Федеральным </w:t>
      </w:r>
      <w:hyperlink r:id="rId10" w:history="1">
        <w:r w:rsidRPr="005A49D7">
          <w:rPr>
            <w:szCs w:val="28"/>
          </w:rPr>
          <w:t>законом</w:t>
        </w:r>
      </w:hyperlink>
      <w:r w:rsidRPr="005A49D7">
        <w:rPr>
          <w:szCs w:val="28"/>
        </w:rPr>
        <w:t xml:space="preserve"> от 3 августа 2018 года </w:t>
      </w:r>
      <w:r w:rsidRPr="005A49D7">
        <w:rPr>
          <w:szCs w:val="28"/>
        </w:rPr>
        <w:br/>
        <w:t>№ 291-ФЗ "О специальных административных районах на территориях Калининградской области и Приморского края";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 xml:space="preserve">12)воздушные суда, зарегистрированные в Государственном реестре гражданских воздушных судов лицами, получившими статус участника специального административного района в соответствии с Федеральным </w:t>
      </w:r>
      <w:hyperlink r:id="rId11" w:history="1">
        <w:r w:rsidRPr="005A49D7">
          <w:rPr>
            <w:szCs w:val="28"/>
          </w:rPr>
          <w:t>законом</w:t>
        </w:r>
      </w:hyperlink>
      <w:r w:rsidRPr="005A49D7">
        <w:rPr>
          <w:szCs w:val="28"/>
        </w:rPr>
        <w:t xml:space="preserve"> "О специальных административных районах на территориях Калининградской области и Приморского края".";</w:t>
      </w:r>
    </w:p>
    <w:p w:rsidR="001F5654" w:rsidRPr="000C105A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05A">
        <w:rPr>
          <w:rFonts w:eastAsia="Calibri"/>
          <w:szCs w:val="28"/>
          <w:lang w:eastAsia="en-US"/>
        </w:rPr>
        <w:t xml:space="preserve">2)пункт 6 статьи 6 изложить в следующей редакции: </w:t>
      </w:r>
    </w:p>
    <w:p w:rsidR="001F5654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05A">
        <w:rPr>
          <w:rFonts w:eastAsia="Calibri"/>
          <w:szCs w:val="28"/>
          <w:lang w:eastAsia="en-US"/>
        </w:rPr>
        <w:t xml:space="preserve">"6)один из родителей (приемных родителей, усыновителей, опекунов, попечителей) в многодетной семье, имеющей в соответствующем налоговом (отчетном) периоде среднедушевой доход ниже двукратной величины прожиточного минимума, рассчитанной с учетом основных социально-демографических групп населения в порядке, определенном Правительством </w:t>
      </w:r>
      <w:r w:rsidRPr="000C105A">
        <w:rPr>
          <w:rFonts w:eastAsia="Calibri"/>
          <w:szCs w:val="28"/>
          <w:lang w:eastAsia="en-US"/>
        </w:rPr>
        <w:lastRenderedPageBreak/>
        <w:t>Приморского края,</w:t>
      </w:r>
      <w:r>
        <w:rPr>
          <w:rFonts w:eastAsia="Calibri"/>
          <w:szCs w:val="28"/>
          <w:lang w:eastAsia="en-US"/>
        </w:rPr>
        <w:t xml:space="preserve"> в отношении одного легкового автомобиля с мощностью двигателя не свыше 150 лошадиных сил или одного грузового автомобиля с мощностью двигателя не свыше 150 лошадиных сил, или одного автобуса с мощностью двигателя не свыше 200 лошадиных сил."; 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 xml:space="preserve">3)в </w:t>
      </w:r>
      <w:r>
        <w:rPr>
          <w:rFonts w:eastAsia="Calibri"/>
          <w:szCs w:val="28"/>
          <w:lang w:eastAsia="en-US"/>
        </w:rPr>
        <w:t>статье</w:t>
      </w:r>
      <w:r w:rsidRPr="005A49D7">
        <w:rPr>
          <w:rFonts w:eastAsia="Calibri"/>
          <w:szCs w:val="28"/>
          <w:lang w:eastAsia="en-US"/>
        </w:rPr>
        <w:t xml:space="preserve"> 8:</w:t>
      </w:r>
    </w:p>
    <w:p w:rsidR="001F5654" w:rsidRDefault="001F5654" w:rsidP="001F565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а)</w:t>
      </w:r>
      <w:r>
        <w:rPr>
          <w:rFonts w:eastAsia="Calibri"/>
          <w:szCs w:val="28"/>
          <w:lang w:eastAsia="en-US"/>
        </w:rPr>
        <w:t>в пункте 2: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rFonts w:eastAsia="Calibri"/>
          <w:szCs w:val="28"/>
          <w:lang w:eastAsia="en-US"/>
        </w:rPr>
        <w:t xml:space="preserve">абзац седьмой </w:t>
      </w:r>
      <w:r w:rsidRPr="005A49D7">
        <w:rPr>
          <w:szCs w:val="28"/>
        </w:rPr>
        <w:t>изложить в следующей редакции: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"В случае, если налогоплательщик</w:t>
      </w:r>
      <w:r>
        <w:rPr>
          <w:szCs w:val="28"/>
        </w:rPr>
        <w:t xml:space="preserve"> </w:t>
      </w:r>
      <w:r w:rsidRPr="005A49D7">
        <w:rPr>
          <w:szCs w:val="28"/>
        </w:rPr>
        <w:t>-</w:t>
      </w:r>
      <w:r>
        <w:rPr>
          <w:szCs w:val="28"/>
        </w:rPr>
        <w:t xml:space="preserve"> </w:t>
      </w:r>
      <w:r w:rsidRPr="005A49D7">
        <w:rPr>
          <w:szCs w:val="28"/>
        </w:rPr>
        <w:t xml:space="preserve">физическое лицо,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</w:t>
      </w:r>
      <w:r>
        <w:rPr>
          <w:szCs w:val="28"/>
        </w:rPr>
        <w:t>-</w:t>
      </w:r>
      <w:r w:rsidRPr="005A49D7">
        <w:rPr>
          <w:szCs w:val="28"/>
        </w:rPr>
        <w:t xml:space="preserve"> физического лица возникло право на налоговую льготу."; 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дополнить новым абзацем восьмым следующего содержания:</w:t>
      </w:r>
    </w:p>
    <w:p w:rsidR="001F5654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"При этом налоговая льгота предоставляется на одно транспортное средство с максимальной исчисленной суммой налога, в отношении которого льгота может применяться.</w:t>
      </w:r>
      <w:r>
        <w:rPr>
          <w:szCs w:val="28"/>
        </w:rPr>
        <w:t>";</w:t>
      </w:r>
    </w:p>
    <w:p w:rsidR="001F5654" w:rsidRPr="0023714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7147">
        <w:rPr>
          <w:szCs w:val="28"/>
        </w:rPr>
        <w:t>б)пункт 2</w:t>
      </w:r>
      <w:r w:rsidRPr="00237147">
        <w:rPr>
          <w:szCs w:val="28"/>
          <w:vertAlign w:val="superscript"/>
        </w:rPr>
        <w:t>1</w:t>
      </w:r>
      <w:r w:rsidRPr="00237147">
        <w:rPr>
          <w:szCs w:val="28"/>
        </w:rPr>
        <w:t xml:space="preserve"> изложить в следующей редакции: </w:t>
      </w:r>
    </w:p>
    <w:p w:rsidR="001F5654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7147">
        <w:rPr>
          <w:szCs w:val="28"/>
        </w:rPr>
        <w:t>"2</w:t>
      </w:r>
      <w:r w:rsidRPr="00237147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237147">
        <w:rPr>
          <w:szCs w:val="28"/>
        </w:rPr>
        <w:t>В целях реализации прав налогоплательщиков</w:t>
      </w:r>
      <w:r>
        <w:rPr>
          <w:szCs w:val="28"/>
        </w:rPr>
        <w:t xml:space="preserve"> </w:t>
      </w:r>
      <w:r w:rsidRPr="00237147">
        <w:rPr>
          <w:szCs w:val="28"/>
        </w:rPr>
        <w:t>-</w:t>
      </w:r>
      <w:r>
        <w:rPr>
          <w:szCs w:val="28"/>
        </w:rPr>
        <w:t xml:space="preserve"> </w:t>
      </w:r>
      <w:r w:rsidRPr="00237147">
        <w:rPr>
          <w:szCs w:val="28"/>
        </w:rPr>
        <w:t>физических лиц на налоговую льготу, предусмотренную пунктом 6 статьи 6 настоящего Закона, краевое государственное казенное учреждение, подведомственное органу исполнительной власти Приморского края, осуществляющему в пределах своих полномочий государственное управление в сфере социальной защиты населения (далее - краевое учреждение), представляет в налоговый орган сведения о лицах, указанных в пункте 6 статьи 6 настоящего Зако</w:t>
      </w:r>
      <w:r>
        <w:rPr>
          <w:szCs w:val="28"/>
        </w:rPr>
        <w:t>на. Порядок пред</w:t>
      </w:r>
      <w:r w:rsidRPr="00237147">
        <w:rPr>
          <w:szCs w:val="28"/>
        </w:rPr>
        <w:t xml:space="preserve">ставления указанных сведений определяется соглашением, заключаемым краевым учреждением с налоговым органом с учетом требований Федерального закона от 27 июля 2006 года № 152-ФЗ </w:t>
      </w:r>
      <w:r w:rsidRPr="00237147">
        <w:rPr>
          <w:szCs w:val="28"/>
        </w:rPr>
        <w:br/>
        <w:t>"О персональных данных".</w:t>
      </w:r>
      <w:r>
        <w:rPr>
          <w:szCs w:val="28"/>
        </w:rPr>
        <w:t>".</w:t>
      </w: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5654" w:rsidRPr="001D48F2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8F2">
        <w:rPr>
          <w:szCs w:val="28"/>
        </w:rPr>
        <w:t xml:space="preserve">СТАТЬЯ 2. </w:t>
      </w:r>
    </w:p>
    <w:p w:rsidR="001F5654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05A">
        <w:rPr>
          <w:szCs w:val="28"/>
        </w:rPr>
        <w:t xml:space="preserve">Внести в статью 6 Закона Приморского края от 23 ноября 2018 года </w:t>
      </w:r>
      <w:r w:rsidRPr="000C105A">
        <w:rPr>
          <w:szCs w:val="28"/>
        </w:rPr>
        <w:br/>
        <w:t xml:space="preserve">№ 392-КЗ "О социальной поддержке многодетных семей, проживающих на территории Приморского края" (Ведомости Законодательного Собрания Приморского края, 2018, № 72, стр. 48; 2019, № 87, стр. 34, № 97, стр. 37, </w:t>
      </w:r>
      <w:r>
        <w:rPr>
          <w:szCs w:val="28"/>
        </w:rPr>
        <w:br/>
      </w:r>
      <w:r w:rsidRPr="000C105A">
        <w:rPr>
          <w:szCs w:val="28"/>
        </w:rPr>
        <w:t>№ 107, стр. 86, № 116, стр. 107; 2020, № 124, стр. 54, № 154, стр. 22, № 163, стр. 20; 2021, № 168, с</w:t>
      </w:r>
      <w:r>
        <w:rPr>
          <w:szCs w:val="28"/>
        </w:rPr>
        <w:t>тр</w:t>
      </w:r>
      <w:r w:rsidRPr="000C105A">
        <w:rPr>
          <w:szCs w:val="28"/>
        </w:rPr>
        <w:t>. 3) изменени</w:t>
      </w:r>
      <w:r>
        <w:rPr>
          <w:szCs w:val="28"/>
        </w:rPr>
        <w:t>я</w:t>
      </w:r>
      <w:r w:rsidRPr="000C105A">
        <w:rPr>
          <w:szCs w:val="28"/>
        </w:rPr>
        <w:t>, изложив ее в следующей</w:t>
      </w:r>
      <w:r w:rsidRPr="001D48F2">
        <w:rPr>
          <w:szCs w:val="28"/>
        </w:rPr>
        <w:t xml:space="preserve"> редакции: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7194"/>
      </w:tblGrid>
      <w:tr w:rsidR="001F5654" w:rsidTr="001F5654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5654" w:rsidRPr="001F5654" w:rsidRDefault="001F5654" w:rsidP="001F5654">
            <w:pPr>
              <w:autoSpaceDE w:val="0"/>
              <w:autoSpaceDN w:val="0"/>
              <w:adjustRightInd w:val="0"/>
              <w:ind w:left="-108" w:right="-108"/>
              <w:jc w:val="both"/>
              <w:rPr>
                <w:szCs w:val="28"/>
              </w:rPr>
            </w:pPr>
            <w:r w:rsidRPr="001F5654">
              <w:rPr>
                <w:szCs w:val="28"/>
              </w:rPr>
              <w:t>"СТАТЬЯ 6.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5654" w:rsidRPr="001F5654" w:rsidRDefault="001F5654" w:rsidP="001F5654">
            <w:pPr>
              <w:autoSpaceDE w:val="0"/>
              <w:autoSpaceDN w:val="0"/>
              <w:adjustRightInd w:val="0"/>
              <w:ind w:left="-108"/>
              <w:rPr>
                <w:szCs w:val="28"/>
              </w:rPr>
            </w:pPr>
            <w:r w:rsidRPr="001F5654">
              <w:rPr>
                <w:szCs w:val="28"/>
              </w:rPr>
              <w:t>МЕРЫ СОЦИАЛЬНОЙ ПОДДЕРЖКИ МНОГОДЕТНЫХ СЕМЕЙ В СФЕРЕ НАЛОГООБЛОЖЕНИЯ</w:t>
            </w:r>
          </w:p>
        </w:tc>
      </w:tr>
    </w:tbl>
    <w:p w:rsidR="001F5654" w:rsidRPr="001D48F2" w:rsidRDefault="001F5654" w:rsidP="001F5654">
      <w:pPr>
        <w:autoSpaceDE w:val="0"/>
        <w:autoSpaceDN w:val="0"/>
        <w:adjustRightInd w:val="0"/>
        <w:ind w:firstLine="624"/>
        <w:jc w:val="both"/>
        <w:rPr>
          <w:szCs w:val="28"/>
        </w:rPr>
      </w:pPr>
    </w:p>
    <w:p w:rsidR="001F5654" w:rsidRPr="005A49D7" w:rsidRDefault="001F5654" w:rsidP="001F56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8F2">
        <w:rPr>
          <w:szCs w:val="28"/>
        </w:rPr>
        <w:t xml:space="preserve">Многодетным семьям, имеющим в соответствующем налоговом (отчетном) периоде среднедушевой доход ниже двукратной величины прожиточного минимума, рассчитанной с учетом основных социально-демографических групп населения в порядке, определенном Правительством </w:t>
      </w:r>
      <w:r w:rsidRPr="001D48F2">
        <w:rPr>
          <w:szCs w:val="28"/>
        </w:rPr>
        <w:lastRenderedPageBreak/>
        <w:t>Приморского края, предоставляются налоговые льготы по транспортному налогу в соответствии с Законом Приморского края от 28 ноября 2002 года</w:t>
      </w:r>
      <w:r w:rsidRPr="001D48F2">
        <w:rPr>
          <w:szCs w:val="28"/>
        </w:rPr>
        <w:br/>
        <w:t>№ 24-КЗ "О транспортном налоге"."</w:t>
      </w:r>
      <w:r>
        <w:rPr>
          <w:szCs w:val="28"/>
        </w:rPr>
        <w:t>.</w:t>
      </w:r>
    </w:p>
    <w:p w:rsidR="001F5654" w:rsidRDefault="001F5654" w:rsidP="001F5654">
      <w:pPr>
        <w:widowControl w:val="0"/>
        <w:shd w:val="clear" w:color="auto" w:fill="FFFFFF"/>
        <w:ind w:firstLine="709"/>
        <w:rPr>
          <w:szCs w:val="28"/>
        </w:rPr>
      </w:pPr>
    </w:p>
    <w:p w:rsidR="001F5654" w:rsidRPr="005A49D7" w:rsidRDefault="001F5654" w:rsidP="001F5654">
      <w:pPr>
        <w:widowControl w:val="0"/>
        <w:shd w:val="clear" w:color="auto" w:fill="FFFFFF"/>
        <w:ind w:firstLine="709"/>
        <w:rPr>
          <w:szCs w:val="28"/>
        </w:rPr>
      </w:pPr>
      <w:r w:rsidRPr="005A49D7">
        <w:rPr>
          <w:szCs w:val="28"/>
        </w:rPr>
        <w:t>СТАТЬЯ 3.</w:t>
      </w:r>
    </w:p>
    <w:p w:rsidR="001F5654" w:rsidRPr="005A49D7" w:rsidRDefault="001F5654" w:rsidP="001F5654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5A49D7">
        <w:rPr>
          <w:szCs w:val="28"/>
        </w:rPr>
        <w:t xml:space="preserve">1.Настоящий Закон вступает в силу со дня его официального опубликования. </w:t>
      </w:r>
    </w:p>
    <w:p w:rsidR="001F5654" w:rsidRPr="000322C4" w:rsidRDefault="001F5654" w:rsidP="001F5654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5A49D7">
        <w:rPr>
          <w:szCs w:val="28"/>
        </w:rPr>
        <w:t>2.</w:t>
      </w:r>
      <w:r w:rsidRPr="00C84DE7">
        <w:rPr>
          <w:szCs w:val="28"/>
        </w:rPr>
        <w:t xml:space="preserve">Абзацы </w:t>
      </w:r>
      <w:r>
        <w:rPr>
          <w:szCs w:val="28"/>
        </w:rPr>
        <w:t>четвертый и пятый</w:t>
      </w:r>
      <w:r w:rsidRPr="00C84DE7">
        <w:rPr>
          <w:szCs w:val="28"/>
        </w:rPr>
        <w:t xml:space="preserve"> подпункта </w:t>
      </w:r>
      <w:r w:rsidRPr="00C84DE7">
        <w:rPr>
          <w:rFonts w:eastAsia="Calibri"/>
          <w:szCs w:val="28"/>
          <w:lang w:eastAsia="en-US"/>
        </w:rPr>
        <w:t xml:space="preserve">"а" </w:t>
      </w:r>
      <w:r w:rsidRPr="00C84DE7">
        <w:rPr>
          <w:szCs w:val="28"/>
        </w:rPr>
        <w:t>пункта 3</w:t>
      </w:r>
      <w:r w:rsidRPr="00E913F7">
        <w:rPr>
          <w:szCs w:val="28"/>
        </w:rPr>
        <w:t xml:space="preserve"> статьи 1 н</w:t>
      </w:r>
      <w:r w:rsidRPr="005A49D7">
        <w:rPr>
          <w:szCs w:val="28"/>
        </w:rPr>
        <w:t>астоящего Закона распространяют свое действие на правоотношения, возникшие с 1 января 2020 года.</w:t>
      </w:r>
      <w:r w:rsidRPr="000322C4">
        <w:rPr>
          <w:szCs w:val="28"/>
        </w:rPr>
        <w:t xml:space="preserve"> </w:t>
      </w:r>
    </w:p>
    <w:p w:rsidR="001F5654" w:rsidRPr="00F13BBD" w:rsidRDefault="001F5654" w:rsidP="001F5654">
      <w:pPr>
        <w:widowControl w:val="0"/>
        <w:shd w:val="clear" w:color="auto" w:fill="FFFFFF"/>
        <w:jc w:val="both"/>
        <w:rPr>
          <w:szCs w:val="28"/>
        </w:rPr>
      </w:pPr>
    </w:p>
    <w:p w:rsidR="001F5654" w:rsidRPr="00F13BBD" w:rsidRDefault="001F5654" w:rsidP="001F5654">
      <w:pPr>
        <w:widowControl w:val="0"/>
        <w:shd w:val="clear" w:color="auto" w:fill="FFFFFF"/>
        <w:jc w:val="both"/>
        <w:rPr>
          <w:szCs w:val="28"/>
        </w:rPr>
      </w:pPr>
    </w:p>
    <w:p w:rsidR="001F5654" w:rsidRPr="00F13BBD" w:rsidRDefault="001F5654" w:rsidP="001F5654">
      <w:pPr>
        <w:widowControl w:val="0"/>
        <w:shd w:val="clear" w:color="auto" w:fill="FFFFFF"/>
        <w:jc w:val="both"/>
        <w:rPr>
          <w:szCs w:val="28"/>
        </w:rPr>
      </w:pPr>
    </w:p>
    <w:p w:rsidR="00BE0544" w:rsidRDefault="00161F68" w:rsidP="00161F68">
      <w:pPr>
        <w:tabs>
          <w:tab w:val="right" w:pos="9354"/>
        </w:tabs>
        <w:rPr>
          <w:szCs w:val="28"/>
        </w:rPr>
      </w:pPr>
      <w:r>
        <w:rPr>
          <w:szCs w:val="28"/>
        </w:rPr>
        <w:t>Исполняющая обязанности</w:t>
      </w:r>
      <w:r>
        <w:rPr>
          <w:szCs w:val="28"/>
        </w:rPr>
        <w:br/>
      </w:r>
      <w:r w:rsidRPr="00C20629">
        <w:rPr>
          <w:szCs w:val="28"/>
        </w:rPr>
        <w:t>Губернатор</w:t>
      </w:r>
      <w:r>
        <w:rPr>
          <w:szCs w:val="28"/>
        </w:rPr>
        <w:t>а</w:t>
      </w:r>
      <w:r w:rsidRPr="00C20629">
        <w:rPr>
          <w:szCs w:val="28"/>
        </w:rPr>
        <w:t xml:space="preserve"> края</w:t>
      </w:r>
      <w:r>
        <w:rPr>
          <w:szCs w:val="28"/>
        </w:rPr>
        <w:tab/>
        <w:t>В.Г. Щербина</w:t>
      </w:r>
    </w:p>
    <w:p w:rsidR="00161F68" w:rsidRDefault="00161F68" w:rsidP="00161F68">
      <w:pPr>
        <w:tabs>
          <w:tab w:val="right" w:pos="9354"/>
        </w:tabs>
        <w:rPr>
          <w:szCs w:val="28"/>
        </w:rPr>
      </w:pPr>
    </w:p>
    <w:p w:rsidR="00C80A1F" w:rsidRDefault="00C80A1F" w:rsidP="00C80A1F">
      <w:pPr>
        <w:jc w:val="both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C80A1F" w:rsidRDefault="00C80A1F" w:rsidP="00C80A1F">
      <w:pPr>
        <w:jc w:val="both"/>
        <w:rPr>
          <w:szCs w:val="28"/>
        </w:rPr>
      </w:pPr>
      <w:r>
        <w:rPr>
          <w:szCs w:val="28"/>
        </w:rPr>
        <w:t>27 мая 2021 года</w:t>
      </w:r>
    </w:p>
    <w:p w:rsidR="00161F68" w:rsidRDefault="00C80A1F" w:rsidP="00C80A1F">
      <w:pPr>
        <w:tabs>
          <w:tab w:val="right" w:pos="9354"/>
        </w:tabs>
      </w:pPr>
      <w:r>
        <w:rPr>
          <w:szCs w:val="28"/>
        </w:rPr>
        <w:t>№ 1045-КЗ</w:t>
      </w:r>
    </w:p>
    <w:sectPr w:rsidR="00161F68" w:rsidSect="001F5654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654" w:rsidRDefault="001F5654">
      <w:r>
        <w:separator/>
      </w:r>
    </w:p>
  </w:endnote>
  <w:endnote w:type="continuationSeparator" w:id="0">
    <w:p w:rsidR="001F5654" w:rsidRDefault="001F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654" w:rsidRDefault="001F5654">
      <w:r>
        <w:separator/>
      </w:r>
    </w:p>
  </w:footnote>
  <w:footnote w:type="continuationSeparator" w:id="0">
    <w:p w:rsidR="001F5654" w:rsidRDefault="001F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F5654" w:rsidP="001F565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80A1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5654"/>
    <w:rsid w:val="0003291F"/>
    <w:rsid w:val="00070CED"/>
    <w:rsid w:val="00161F68"/>
    <w:rsid w:val="001F5654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C80A1F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F093B258-523F-488F-926E-6B2F9768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1F5654"/>
    <w:rPr>
      <w:sz w:val="24"/>
      <w:szCs w:val="24"/>
    </w:rPr>
  </w:style>
  <w:style w:type="table" w:styleId="a7">
    <w:name w:val="Table Grid"/>
    <w:basedOn w:val="a1"/>
    <w:rsid w:val="001F5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1F5654"/>
    <w:rPr>
      <w:sz w:val="28"/>
    </w:rPr>
  </w:style>
  <w:style w:type="paragraph" w:styleId="a8">
    <w:name w:val="Balloon Text"/>
    <w:basedOn w:val="a"/>
    <w:link w:val="a9"/>
    <w:semiHidden/>
    <w:unhideWhenUsed/>
    <w:rsid w:val="001F565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1F5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6C6DFBBDFB0196796828E398FD94261DD95AA17AC077961E053EF1C9EC4226288680608B3F2F3A6726FAF158CCEA863BB3AFF4G5q0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1C141DA5A392AE30828C402582760457952072D4A5F6446098FCE67CFC38219A9FCCBE53B92325D3DC6DA4C84CW158D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1C141DA5A392AE30828C402582760457952072D4A5F6446098FCE67CFC38219A9FCCBE53B92325D3DC6DA4C84CW158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A6C6DFBBDFB0196796828E398FD94261DD953A07CC477961E053EF1C9EC4226288680668532703F7237A2FE53DBF48221AFADF653G6qBE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2021-05-26T23:28:00Z</cp:lastPrinted>
  <dcterms:created xsi:type="dcterms:W3CDTF">2021-05-27T06:17:00Z</dcterms:created>
  <dcterms:modified xsi:type="dcterms:W3CDTF">2021-05-27T06:17:00Z</dcterms:modified>
</cp:coreProperties>
</file>