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A6" w:rsidRPr="000532A6" w:rsidRDefault="000532A6" w:rsidP="000532A6">
      <w:pPr>
        <w:ind w:left="5812"/>
        <w:rPr>
          <w:sz w:val="20"/>
        </w:rPr>
      </w:pPr>
      <w:r w:rsidRPr="000532A6">
        <w:rPr>
          <w:sz w:val="20"/>
        </w:rPr>
        <w:t>Проект подготовлен комитет</w:t>
      </w:r>
      <w:r>
        <w:rPr>
          <w:sz w:val="20"/>
        </w:rPr>
        <w:t>ом</w:t>
      </w:r>
      <w:r w:rsidRPr="000532A6">
        <w:rPr>
          <w:sz w:val="20"/>
        </w:rPr>
        <w:t xml:space="preserve"> Законодательного Собрания по </w:t>
      </w:r>
      <w:proofErr w:type="gramStart"/>
      <w:r w:rsidRPr="000532A6">
        <w:rPr>
          <w:sz w:val="20"/>
        </w:rPr>
        <w:t>бюджетно-налоговой</w:t>
      </w:r>
      <w:proofErr w:type="gramEnd"/>
      <w:r w:rsidRPr="000532A6">
        <w:rPr>
          <w:sz w:val="20"/>
        </w:rPr>
        <w:t xml:space="preserve"> политике и финансовым ресурсам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44378A">
        <w:tc>
          <w:tcPr>
            <w:tcW w:w="9570" w:type="dxa"/>
          </w:tcPr>
          <w:p w:rsidR="00787A3D" w:rsidRPr="00787A3D" w:rsidRDefault="00787A3D" w:rsidP="00787A3D"/>
        </w:tc>
      </w:tr>
      <w:tr w:rsidR="00BE0544" w:rsidRPr="0044378A">
        <w:tc>
          <w:tcPr>
            <w:tcW w:w="9570" w:type="dxa"/>
          </w:tcPr>
          <w:p w:rsidR="00BE0544" w:rsidRPr="00787A3D" w:rsidRDefault="00BE0544">
            <w:pPr>
              <w:pStyle w:val="1"/>
              <w:jc w:val="center"/>
              <w:rPr>
                <w:spacing w:val="20"/>
                <w:sz w:val="32"/>
              </w:rPr>
            </w:pPr>
            <w:r w:rsidRPr="00787A3D">
              <w:rPr>
                <w:spacing w:val="20"/>
                <w:sz w:val="32"/>
              </w:rPr>
              <w:t>ЗАКОН ПРИМОРСКОГО КРАЯ</w:t>
            </w:r>
          </w:p>
        </w:tc>
      </w:tr>
    </w:tbl>
    <w:p w:rsidR="00106071" w:rsidRPr="0044378A" w:rsidRDefault="00106071" w:rsidP="00106071">
      <w:pPr>
        <w:pStyle w:val="a3"/>
        <w:jc w:val="center"/>
        <w:rPr>
          <w:b/>
        </w:rPr>
      </w:pPr>
      <w:r w:rsidRPr="0044378A">
        <w:rPr>
          <w:b/>
        </w:rPr>
        <w:t>О ВНЕСЕНИИ ИЗМЕНЕНИЙ В ЗАКОН ПРИМОРСКОГО КРАЯ</w:t>
      </w:r>
    </w:p>
    <w:p w:rsidR="00106071" w:rsidRPr="0044378A" w:rsidRDefault="00106071" w:rsidP="00106071">
      <w:pPr>
        <w:pStyle w:val="a3"/>
        <w:jc w:val="center"/>
        <w:rPr>
          <w:b/>
        </w:rPr>
      </w:pPr>
      <w:r w:rsidRPr="0044378A">
        <w:rPr>
          <w:b/>
        </w:rPr>
        <w:t xml:space="preserve">"О КРАЕВОМ БЮДЖЕТЕ НА 2021 ГОД И </w:t>
      </w:r>
    </w:p>
    <w:p w:rsidR="00106071" w:rsidRPr="0044378A" w:rsidRDefault="00106071" w:rsidP="00106071">
      <w:pPr>
        <w:pStyle w:val="a3"/>
        <w:jc w:val="center"/>
        <w:rPr>
          <w:b/>
        </w:rPr>
      </w:pPr>
      <w:r w:rsidRPr="0044378A">
        <w:rPr>
          <w:b/>
        </w:rPr>
        <w:t>ПЛАНОВЫЙ ПЕРИОД 2022</w:t>
      </w:r>
      <w:proofErr w:type="gramStart"/>
      <w:r w:rsidRPr="0044378A">
        <w:rPr>
          <w:b/>
        </w:rPr>
        <w:t xml:space="preserve"> И</w:t>
      </w:r>
      <w:proofErr w:type="gramEnd"/>
      <w:r w:rsidRPr="0044378A">
        <w:rPr>
          <w:b/>
        </w:rPr>
        <w:t xml:space="preserve"> 2023 ГОДОВ"</w:t>
      </w:r>
    </w:p>
    <w:p w:rsidR="00106071" w:rsidRPr="0044378A" w:rsidRDefault="00106071" w:rsidP="00106071">
      <w:pPr>
        <w:pStyle w:val="a3"/>
        <w:tabs>
          <w:tab w:val="left" w:pos="720"/>
        </w:tabs>
        <w:jc w:val="center"/>
        <w:rPr>
          <w:szCs w:val="28"/>
        </w:rPr>
      </w:pPr>
    </w:p>
    <w:p w:rsidR="00106071" w:rsidRDefault="00106071" w:rsidP="0041568C">
      <w:pPr>
        <w:ind w:firstLine="709"/>
        <w:jc w:val="both"/>
      </w:pPr>
      <w:proofErr w:type="gramStart"/>
      <w:r w:rsidRPr="0044378A">
        <w:t>Принят</w:t>
      </w:r>
      <w:proofErr w:type="gramEnd"/>
      <w:r w:rsidRPr="0044378A">
        <w:t xml:space="preserve"> Законодательным Собранием Приморского края </w:t>
      </w:r>
      <w:r w:rsidR="000532A6">
        <w:t xml:space="preserve">в первом чтении </w:t>
      </w:r>
    </w:p>
    <w:p w:rsidR="000532A6" w:rsidRPr="0044378A" w:rsidRDefault="000532A6" w:rsidP="0041568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106071" w:rsidRPr="0044378A" w:rsidRDefault="00106071" w:rsidP="00106071"/>
    <w:p w:rsidR="00106071" w:rsidRPr="0044378A" w:rsidRDefault="00106071" w:rsidP="00106071">
      <w:pPr>
        <w:ind w:firstLine="708"/>
      </w:pPr>
      <w:bookmarkStart w:id="0" w:name="OLE_LINK1"/>
      <w:r w:rsidRPr="0044378A">
        <w:t xml:space="preserve">Статья 1. </w:t>
      </w:r>
    </w:p>
    <w:p w:rsidR="00106071" w:rsidRPr="0044378A" w:rsidRDefault="00106071" w:rsidP="00106071">
      <w:pPr>
        <w:ind w:firstLine="708"/>
        <w:jc w:val="both"/>
      </w:pPr>
      <w:r w:rsidRPr="0044378A">
        <w:t>Внести в Закон Приморского края от 21 декабря 2020 года № 969-КЗ</w:t>
      </w:r>
      <w:r w:rsidRPr="0044378A">
        <w:br/>
        <w:t xml:space="preserve">"О краевом бюджете на 2021 год и плановый период 2022 и 2023 годов" (Ведомости Законодательного Собрания Приморского края, 2020, № 159, </w:t>
      </w:r>
      <w:r w:rsidRPr="0044378A">
        <w:br/>
        <w:t xml:space="preserve">стр. 2; 2021, № 163, стр. 5, № 165, стр. 2, № 170, стр. 2) следующие изменения: 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1)в статье 1: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а</w:t>
      </w:r>
      <w:proofErr w:type="gramStart"/>
      <w:r w:rsidRPr="0044378A">
        <w:rPr>
          <w:snapToGrid/>
          <w:szCs w:val="28"/>
        </w:rPr>
        <w:t>)ч</w:t>
      </w:r>
      <w:proofErr w:type="gramEnd"/>
      <w:r w:rsidRPr="0044378A">
        <w:rPr>
          <w:snapToGrid/>
          <w:szCs w:val="28"/>
        </w:rPr>
        <w:t>асть 1 изложить в следующей редакции: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"1.Утвердить основные характеристики краевого бюджета на 2021 год: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1)общий объем доходов краевого бюджета - в сумме</w:t>
      </w:r>
      <w:r w:rsidRPr="0044378A">
        <w:rPr>
          <w:bCs/>
          <w:szCs w:val="28"/>
        </w:rPr>
        <w:br/>
        <w:t>144 003 854 460,40 рубля, в том числе объем межбюджетных трансфертов, получаемых из других бюджетов бюджетной системы Российской Федерации, - в сумме 45 292 036 198,00 рубля;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2)общий объем расходов краевого бюджета - в сумме 152 340 382 161,77 рубля, в том числе общий объем бюджетных ассигнований на исполнение государственных гарантий Приморского края по возможным гарантийным случаям - 891 578 980,06 рубля;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3)размер дефицита краевого бюджета - в сумме 8 336 527 701,37 рубля;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4)верхний предел государственного внутреннего долга Приморского края на 1 января 2022 года - в сумме 11 505 549 147,48 рубля, в том числе верхний предел долга по государственным гарантиям Приморского края - 438 430 006,66 рубля</w:t>
      </w:r>
      <w:proofErr w:type="gramStart"/>
      <w:r w:rsidRPr="0044378A">
        <w:rPr>
          <w:bCs/>
          <w:szCs w:val="28"/>
        </w:rPr>
        <w:t>.";</w:t>
      </w:r>
      <w:proofErr w:type="gramEnd"/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б</w:t>
      </w:r>
      <w:proofErr w:type="gramStart"/>
      <w:r w:rsidRPr="0044378A">
        <w:rPr>
          <w:snapToGrid/>
          <w:szCs w:val="28"/>
        </w:rPr>
        <w:t>)в</w:t>
      </w:r>
      <w:proofErr w:type="gramEnd"/>
      <w:r w:rsidRPr="0044378A">
        <w:rPr>
          <w:snapToGrid/>
          <w:szCs w:val="28"/>
        </w:rPr>
        <w:t xml:space="preserve"> части 2: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1: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"133 493 964 765,38" заменить цифрами "134 907 689 597,44";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"140 228 859 520,49" заменить цифрами "137 531 371 891,00";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2: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"135 845 743 075,04" заменить цифрами "137 259 467 907,10";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"2 697 395 858,13" заменить цифрами "2 736 197 540,23";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"141 713 686 763,62" заменить цифрами "139 016 199 134,13";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2)в части 2 статьи 9:</w:t>
      </w:r>
    </w:p>
    <w:p w:rsidR="000532A6" w:rsidRDefault="000532A6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532A6" w:rsidRDefault="000532A6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  <w:r w:rsidRPr="0044378A">
        <w:rPr>
          <w:szCs w:val="28"/>
        </w:rPr>
        <w:lastRenderedPageBreak/>
        <w:t>в пункте 1: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абзаце первом цифры "41 423 835 400,13" заменить цифрами "43 032 009 690,12";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подпункте "б" цифры "14 402 494 481,95" заменить цифрами "16 010 668 771,94";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4378A">
        <w:rPr>
          <w:szCs w:val="28"/>
        </w:rPr>
        <w:t>пункте</w:t>
      </w:r>
      <w:proofErr w:type="gramEnd"/>
      <w:r w:rsidRPr="0044378A">
        <w:rPr>
          <w:szCs w:val="28"/>
        </w:rPr>
        <w:t xml:space="preserve"> 2:</w:t>
      </w:r>
    </w:p>
    <w:p w:rsidR="00106071" w:rsidRPr="0044378A" w:rsidRDefault="00106071" w:rsidP="00106071">
      <w:pPr>
        <w:ind w:firstLine="708"/>
        <w:jc w:val="both"/>
      </w:pPr>
      <w:r w:rsidRPr="0044378A">
        <w:t>в абзаце первом цифры "32 619 684 763,75" заменить цифрами "34 341 407 321,28";</w:t>
      </w:r>
    </w:p>
    <w:p w:rsidR="00106071" w:rsidRPr="0044378A" w:rsidRDefault="00106071" w:rsidP="00106071">
      <w:pPr>
        <w:ind w:firstLine="708"/>
        <w:jc w:val="both"/>
      </w:pPr>
      <w:r w:rsidRPr="0044378A">
        <w:t>в подпункте "а" цифры "1</w:t>
      </w:r>
      <w:r w:rsidRPr="0044378A">
        <w:rPr>
          <w:lang w:val="en-US"/>
        </w:rPr>
        <w:t> </w:t>
      </w:r>
      <w:r w:rsidRPr="0044378A">
        <w:t>775</w:t>
      </w:r>
      <w:r w:rsidRPr="0044378A">
        <w:rPr>
          <w:lang w:val="en-US"/>
        </w:rPr>
        <w:t> </w:t>
      </w:r>
      <w:r w:rsidRPr="0044378A">
        <w:t>463</w:t>
      </w:r>
      <w:r w:rsidRPr="0044378A">
        <w:rPr>
          <w:lang w:val="en-US"/>
        </w:rPr>
        <w:t> </w:t>
      </w:r>
      <w:r w:rsidRPr="0044378A">
        <w:t>939,07" заменить цифрами "1 736 662 256,97";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подпункте "б" цифры "6 583 562 979,73" заменить цифрами "8 344 087 219,36";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3: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абзаце первом цифры "35 490 103 580,30" заменить цифрами "32 189 733 893,69";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подпункте "б" цифры "8 222 088 571,66" заменить цифрами "4 921 718 885,05";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 xml:space="preserve">3)приложение 1 к Закону изложить в редакции приложения 1 </w:t>
      </w:r>
      <w:r w:rsidR="00F973E8" w:rsidRPr="0044378A">
        <w:rPr>
          <w:snapToGrid/>
          <w:szCs w:val="28"/>
        </w:rPr>
        <w:br/>
      </w:r>
      <w:r w:rsidRPr="0044378A">
        <w:rPr>
          <w:snapToGrid/>
          <w:szCs w:val="28"/>
        </w:rPr>
        <w:t>к настоящему Закону;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 xml:space="preserve">4)приложение 9 к Закону изложить в редакции приложения 2 </w:t>
      </w:r>
      <w:r w:rsidR="00F973E8" w:rsidRPr="0044378A">
        <w:rPr>
          <w:snapToGrid/>
          <w:szCs w:val="28"/>
        </w:rPr>
        <w:br/>
      </w:r>
      <w:r w:rsidRPr="0044378A">
        <w:rPr>
          <w:snapToGrid/>
          <w:szCs w:val="28"/>
        </w:rPr>
        <w:t>к настоящему Закону;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zCs w:val="28"/>
        </w:rPr>
        <w:t>5)</w:t>
      </w:r>
      <w:r w:rsidRPr="0044378A">
        <w:rPr>
          <w:snapToGrid/>
          <w:szCs w:val="28"/>
        </w:rPr>
        <w:t>в приложении 10 к Закону:</w:t>
      </w:r>
    </w:p>
    <w:p w:rsidR="00106071" w:rsidRPr="0044378A" w:rsidRDefault="00106071" w:rsidP="00106071">
      <w:pPr>
        <w:pStyle w:val="aa"/>
        <w:spacing w:before="0" w:line="240" w:lineRule="auto"/>
        <w:ind w:right="-2"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9426" w:type="dxa"/>
        <w:jc w:val="center"/>
        <w:tblLayout w:type="fixed"/>
        <w:tblLook w:val="04A0" w:firstRow="1" w:lastRow="0" w:firstColumn="1" w:lastColumn="0" w:noHBand="0" w:noVBand="1"/>
      </w:tblPr>
      <w:tblGrid>
        <w:gridCol w:w="1737"/>
        <w:gridCol w:w="284"/>
        <w:gridCol w:w="283"/>
        <w:gridCol w:w="1276"/>
        <w:gridCol w:w="425"/>
        <w:gridCol w:w="1701"/>
        <w:gridCol w:w="1843"/>
        <w:gridCol w:w="1877"/>
      </w:tblGrid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568C" w:rsidRPr="008E5633" w:rsidRDefault="00106071" w:rsidP="0041568C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pacing w:val="-20"/>
                <w:sz w:val="20"/>
              </w:rPr>
            </w:pPr>
            <w:r w:rsidRPr="008E5633">
              <w:rPr>
                <w:bCs/>
                <w:color w:val="000000"/>
                <w:spacing w:val="-20"/>
                <w:sz w:val="20"/>
              </w:rPr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13 367 985 560,00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12 461 181 693,41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11 996 148 720,96</w:t>
            </w:r>
          </w:p>
        </w:tc>
      </w:tr>
      <w:tr w:rsidR="00106071" w:rsidRPr="0044378A" w:rsidTr="005524F4">
        <w:trPr>
          <w:cantSplit/>
          <w:trHeight w:val="161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1 652 129 098,92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916 333 790,72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3 400 369 686,61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8E5633">
              <w:rPr>
                <w:bCs/>
                <w:color w:val="000000"/>
                <w:sz w:val="20"/>
              </w:rPr>
              <w:br/>
            </w:r>
            <w:r w:rsidRPr="0044378A">
              <w:rPr>
                <w:bCs/>
                <w:color w:val="000000"/>
                <w:sz w:val="20"/>
              </w:rPr>
              <w:t>2020-2027 годы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1 652 129 098,92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916 333 790,72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3 400 369 686,61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1 581 194 346,92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816 333 790,72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3 300 369 686,61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1 104 889 210,28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662 074 082,58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2 697 487 629,49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1 104 889 210,28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662 074 082,58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2 697 487 629,49</w:t>
            </w:r>
          </w:p>
        </w:tc>
      </w:tr>
      <w:tr w:rsidR="00106071" w:rsidRPr="0044378A" w:rsidTr="005524F4">
        <w:trPr>
          <w:cantSplit/>
          <w:trHeight w:val="226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1 104 889 210,28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662 074 082,58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2 697 487 629,49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44378A">
              <w:rPr>
                <w:bCs/>
                <w:color w:val="000000"/>
                <w:sz w:val="20"/>
              </w:rPr>
              <w:t>дств кр</w:t>
            </w:r>
            <w:proofErr w:type="gramEnd"/>
            <w:r w:rsidRPr="0044378A">
              <w:rPr>
                <w:bCs/>
                <w:color w:val="000000"/>
                <w:sz w:val="20"/>
              </w:rPr>
              <w:t>аевого бюджета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476 305 136,64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154 259 708,14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602 882 057,12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476 305 136,64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154 259 708,14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602 882 057,12</w:t>
            </w:r>
          </w:p>
        </w:tc>
      </w:tr>
      <w:tr w:rsidR="00106071" w:rsidRPr="0044378A" w:rsidTr="005524F4">
        <w:trPr>
          <w:cantSplit/>
          <w:trHeight w:val="155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476 305 136,64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154 259 708,14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602 882 057,12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411" w:type="dxa"/>
        <w:jc w:val="center"/>
        <w:tblLayout w:type="fixed"/>
        <w:tblLook w:val="04A0" w:firstRow="1" w:lastRow="0" w:firstColumn="1" w:lastColumn="0" w:noHBand="0" w:noVBand="1"/>
      </w:tblPr>
      <w:tblGrid>
        <w:gridCol w:w="1738"/>
        <w:gridCol w:w="284"/>
        <w:gridCol w:w="283"/>
        <w:gridCol w:w="1276"/>
        <w:gridCol w:w="425"/>
        <w:gridCol w:w="1693"/>
        <w:gridCol w:w="1843"/>
        <w:gridCol w:w="1869"/>
      </w:tblGrid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ind w:left="34" w:right="34"/>
              <w:rPr>
                <w:color w:val="000000"/>
                <w:spacing w:val="-20"/>
                <w:sz w:val="20"/>
              </w:rPr>
            </w:pPr>
            <w:r w:rsidRPr="008E5633">
              <w:rPr>
                <w:color w:val="000000"/>
                <w:spacing w:val="-20"/>
                <w:sz w:val="20"/>
              </w:rPr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14 976 159 849,99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13 874 906 525,47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9 298 661 091,47</w:t>
            </w:r>
          </w:p>
        </w:tc>
      </w:tr>
      <w:tr w:rsidR="00106071" w:rsidRPr="0044378A" w:rsidTr="005524F4">
        <w:trPr>
          <w:cantSplit/>
          <w:trHeight w:val="18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3 260 303 388,91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2 676 858 030,35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100 000 000,00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8E5633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Государственная программа Приморско</w:t>
            </w:r>
            <w:r w:rsidR="008E5633">
              <w:rPr>
                <w:color w:val="000000"/>
                <w:sz w:val="20"/>
              </w:rPr>
              <w:t xml:space="preserve">го края "Обеспечение доступным </w:t>
            </w:r>
            <w:r w:rsidRPr="0044378A">
              <w:rPr>
                <w:color w:val="000000"/>
                <w:sz w:val="20"/>
              </w:rPr>
              <w:t xml:space="preserve">жильем </w:t>
            </w:r>
            <w:r w:rsidR="008E5633">
              <w:rPr>
                <w:color w:val="000000"/>
                <w:sz w:val="20"/>
              </w:rPr>
              <w:t xml:space="preserve">и качественными услугами </w:t>
            </w:r>
            <w:r w:rsidRPr="0044378A">
              <w:rPr>
                <w:color w:val="000000"/>
                <w:sz w:val="20"/>
              </w:rPr>
              <w:t xml:space="preserve">жилищно-коммунального хозяйства населения Приморского края" на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2020</w:t>
            </w:r>
            <w:r w:rsidR="008E5633">
              <w:rPr>
                <w:color w:val="000000"/>
                <w:sz w:val="20"/>
              </w:rPr>
              <w:t>-2</w:t>
            </w:r>
            <w:r w:rsidRPr="0044378A">
              <w:rPr>
                <w:color w:val="000000"/>
                <w:sz w:val="20"/>
              </w:rPr>
              <w:t>027 годы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3 260 303 388,91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2 676 858 030,35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100 000 000,00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lastRenderedPageBreak/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3 189 368 636,91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2 576 858 030,35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2 427 901 430,92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2 075 798 914,64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2 427 901 430,92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2 075 798 914,64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520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2 427 901 430,92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2 075 798 914,64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44378A">
              <w:rPr>
                <w:color w:val="000000"/>
                <w:sz w:val="20"/>
              </w:rPr>
              <w:t>дств кр</w:t>
            </w:r>
            <w:proofErr w:type="gramEnd"/>
            <w:r w:rsidRPr="0044378A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761 467 205,99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501 059 115,71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761 467 205,99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501 059 115,71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176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520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761 467 205,99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501 059 115,71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48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39"/>
        <w:gridCol w:w="286"/>
        <w:gridCol w:w="276"/>
        <w:gridCol w:w="1140"/>
        <w:gridCol w:w="529"/>
        <w:gridCol w:w="1771"/>
        <w:gridCol w:w="1697"/>
        <w:gridCol w:w="1935"/>
      </w:tblGrid>
      <w:tr w:rsidR="00106071" w:rsidRPr="0044378A" w:rsidTr="005524F4">
        <w:trPr>
          <w:trHeight w:val="89"/>
        </w:trPr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-37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10 224 296 484,13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9 525 152 458,95</w:t>
            </w:r>
          </w:p>
        </w:tc>
        <w:tc>
          <w:tcPr>
            <w:tcW w:w="10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6 571 729 610,75</w:t>
            </w:r>
          </w:p>
        </w:tc>
      </w:tr>
      <w:tr w:rsidR="00106071" w:rsidRPr="0044378A" w:rsidTr="005524F4">
        <w:trPr>
          <w:trHeight w:val="297"/>
        </w:trPr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2020-2027 годы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0600000000</w:t>
            </w:r>
          </w:p>
        </w:tc>
        <w:tc>
          <w:tcPr>
            <w:tcW w:w="2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8 280 923 778,73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8 030 670 867,93</w:t>
            </w:r>
          </w:p>
        </w:tc>
        <w:tc>
          <w:tcPr>
            <w:tcW w:w="10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5 846 003 820,67</w:t>
            </w:r>
          </w:p>
        </w:tc>
      </w:tr>
    </w:tbl>
    <w:p w:rsidR="0044378A" w:rsidRDefault="0044378A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44378A" w:rsidP="0044378A">
      <w:pPr>
        <w:ind w:firstLine="709"/>
      </w:pPr>
      <w:r>
        <w:br w:type="page"/>
      </w:r>
      <w:r w:rsidR="00106071" w:rsidRPr="0044378A">
        <w:lastRenderedPageBreak/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283"/>
        <w:gridCol w:w="1136"/>
        <w:gridCol w:w="565"/>
        <w:gridCol w:w="1847"/>
        <w:gridCol w:w="1703"/>
        <w:gridCol w:w="1838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10 224 296 484,13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9 178 353 051,38</w:t>
            </w:r>
          </w:p>
        </w:tc>
        <w:tc>
          <w:tcPr>
            <w:tcW w:w="9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7 174 611 667,87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8E5633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2020-2027 годы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0600000000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8 280 923 778,73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7 683 871 460,36</w:t>
            </w:r>
          </w:p>
        </w:tc>
        <w:tc>
          <w:tcPr>
            <w:tcW w:w="9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6 448 885 877,79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134"/>
        <w:gridCol w:w="567"/>
        <w:gridCol w:w="1843"/>
        <w:gridCol w:w="1701"/>
        <w:gridCol w:w="1843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0660000000</w:t>
            </w:r>
          </w:p>
        </w:tc>
        <w:tc>
          <w:tcPr>
            <w:tcW w:w="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6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8 242 103 272,73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7 991 850 361,93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6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5 807 183 314,67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134"/>
        <w:gridCol w:w="569"/>
        <w:gridCol w:w="1843"/>
        <w:gridCol w:w="1703"/>
        <w:gridCol w:w="1839"/>
      </w:tblGrid>
      <w:tr w:rsidR="00106071" w:rsidRPr="0044378A" w:rsidTr="008E5633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0660000000</w:t>
            </w:r>
          </w:p>
        </w:tc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8E5633">
            <w:pPr>
              <w:jc w:val="right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8 242 103 272,73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8E5633" w:rsidRDefault="00106071" w:rsidP="008E5633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7 645 050 954,36</w:t>
            </w:r>
          </w:p>
        </w:tc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8E5633">
            <w:pPr>
              <w:jc w:val="right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6 410 065 371,79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276"/>
        <w:gridCol w:w="427"/>
        <w:gridCol w:w="1985"/>
        <w:gridCol w:w="1708"/>
        <w:gridCol w:w="1692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</w:t>
            </w:r>
          </w:p>
          <w:p w:rsidR="00106071" w:rsidRPr="0044378A" w:rsidRDefault="00106071" w:rsidP="005524F4">
            <w:pPr>
              <w:ind w:lef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льготного тарифа на тепловую энергию (мощность)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5 310 113 302,00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3 497 424 911,41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44378A" w:rsidP="005524F4">
            <w:pPr>
              <w:ind w:left="34"/>
              <w:outlineLvl w:val="4"/>
              <w:rPr>
                <w:color w:val="000000"/>
                <w:sz w:val="20"/>
              </w:rPr>
            </w:pPr>
            <w:r>
              <w:br w:type="page"/>
            </w:r>
            <w:r w:rsidR="00106071" w:rsidRPr="0044378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5 310 113 302,00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3 497 424 911,41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44378A" w:rsidP="00C956E7">
            <w:pPr>
              <w:pageBreakBefore/>
              <w:ind w:left="34"/>
              <w:outlineLvl w:val="5"/>
              <w:rPr>
                <w:color w:val="000000"/>
                <w:sz w:val="20"/>
              </w:rPr>
            </w:pPr>
            <w:r>
              <w:lastRenderedPageBreak/>
              <w:br w:type="page"/>
            </w:r>
            <w:r>
              <w:br w:type="page"/>
            </w:r>
            <w:r w:rsidR="00106071" w:rsidRPr="0044378A">
              <w:rPr>
                <w:color w:val="000000"/>
                <w:sz w:val="20"/>
              </w:rPr>
              <w:t xml:space="preserve">Субсидии юридическим лицам (кроме некоммерческих организаций), индивидуальным </w:t>
            </w:r>
            <w:r w:rsidR="00106071" w:rsidRPr="0044378A">
              <w:rPr>
                <w:color w:val="000000"/>
                <w:spacing w:val="-8"/>
                <w:sz w:val="20"/>
              </w:rPr>
              <w:t>предпринимателям,</w:t>
            </w:r>
            <w:r w:rsidR="00106071" w:rsidRPr="0044378A">
              <w:rPr>
                <w:color w:val="000000"/>
                <w:sz w:val="20"/>
              </w:rPr>
              <w:t xml:space="preserve"> физическим </w:t>
            </w:r>
            <w:r w:rsidR="008E5633">
              <w:rPr>
                <w:color w:val="000000"/>
                <w:sz w:val="20"/>
              </w:rPr>
              <w:br/>
            </w:r>
            <w:r w:rsidR="00106071" w:rsidRPr="0044378A">
              <w:rPr>
                <w:color w:val="000000"/>
                <w:sz w:val="20"/>
              </w:rPr>
              <w:t>лицам - производителям товаров, работ, услуг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5 310 113 302,00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3 497 424 911,41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276"/>
        <w:gridCol w:w="427"/>
        <w:gridCol w:w="1985"/>
        <w:gridCol w:w="1708"/>
        <w:gridCol w:w="1692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D72DD9">
            <w:pPr>
              <w:ind w:lef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Субсидии </w:t>
            </w:r>
            <w:r w:rsidRPr="008E5633">
              <w:rPr>
                <w:color w:val="000000"/>
                <w:spacing w:val="-20"/>
                <w:sz w:val="20"/>
              </w:rPr>
              <w:t>т</w:t>
            </w:r>
            <w:r w:rsidRPr="00F9556E">
              <w:rPr>
                <w:color w:val="000000"/>
                <w:sz w:val="20"/>
              </w:rPr>
              <w:t>еплоснабжающим</w:t>
            </w:r>
            <w:r w:rsidRPr="0044378A">
              <w:rPr>
                <w:color w:val="000000"/>
                <w:sz w:val="20"/>
              </w:rPr>
              <w:t xml:space="preserve">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4 963 313 894,43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4 100 306 968,53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4 963 313 894,43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4 100 306 968,53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proofErr w:type="gramStart"/>
            <w:r w:rsidRPr="0044378A">
              <w:rPr>
                <w:color w:val="000000"/>
                <w:sz w:val="20"/>
              </w:rPr>
              <w:t xml:space="preserve">Субсидии юридическим лицам (кроме </w:t>
            </w:r>
            <w:proofErr w:type="gramEnd"/>
          </w:p>
          <w:p w:rsidR="00106071" w:rsidRPr="0044378A" w:rsidRDefault="00106071" w:rsidP="00F9556E">
            <w:pPr>
              <w:ind w:lef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некоммерческих организаций), индивидуальным </w:t>
            </w:r>
            <w:r w:rsidRPr="000A5DB4">
              <w:rPr>
                <w:color w:val="000000"/>
                <w:sz w:val="19"/>
                <w:szCs w:val="19"/>
              </w:rPr>
              <w:t>предпринимателям,</w:t>
            </w:r>
            <w:r w:rsidRPr="0044378A">
              <w:rPr>
                <w:color w:val="000000"/>
                <w:sz w:val="20"/>
              </w:rPr>
              <w:t xml:space="preserve"> физическим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лицам - производителям товаров, работ, услуг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4 963 313 894,43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4 100 306 968,53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276"/>
        <w:gridCol w:w="425"/>
        <w:gridCol w:w="1843"/>
        <w:gridCol w:w="1701"/>
        <w:gridCol w:w="1843"/>
      </w:tblGrid>
      <w:tr w:rsidR="00106071" w:rsidRPr="0044378A" w:rsidTr="005524F4">
        <w:trPr>
          <w:trHeight w:val="1651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8E5633">
            <w:pPr>
              <w:ind w:left="57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jc w:val="right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3 507 808 833,28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2 061 443 281,07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jc w:val="right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2 225 623 876,50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4"/>
        <w:gridCol w:w="284"/>
        <w:gridCol w:w="284"/>
        <w:gridCol w:w="1134"/>
        <w:gridCol w:w="425"/>
        <w:gridCol w:w="1843"/>
        <w:gridCol w:w="1701"/>
        <w:gridCol w:w="1841"/>
      </w:tblGrid>
      <w:tr w:rsidR="00106071" w:rsidRPr="0044378A" w:rsidTr="005524F4">
        <w:trPr>
          <w:cantSplit/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3 507 808 833,28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2 022 641 598,97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2 225 623 876,50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283"/>
        <w:gridCol w:w="1134"/>
        <w:gridCol w:w="530"/>
        <w:gridCol w:w="1738"/>
        <w:gridCol w:w="1701"/>
        <w:gridCol w:w="1843"/>
      </w:tblGrid>
      <w:tr w:rsidR="00106071" w:rsidRPr="0044378A" w:rsidTr="005524F4">
        <w:trPr>
          <w:trHeight w:val="159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Иные дотации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497 230 464,07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8E5633">
        <w:trPr>
          <w:cantSplit/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lastRenderedPageBreak/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1700000000</w:t>
            </w:r>
          </w:p>
        </w:tc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497 230 464,07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1730000000</w:t>
            </w:r>
          </w:p>
        </w:tc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497 230 464,07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283"/>
        <w:gridCol w:w="1134"/>
        <w:gridCol w:w="425"/>
        <w:gridCol w:w="1843"/>
        <w:gridCol w:w="1701"/>
        <w:gridCol w:w="1843"/>
      </w:tblGrid>
      <w:tr w:rsidR="00106071" w:rsidRPr="0044378A" w:rsidTr="005524F4">
        <w:trPr>
          <w:trHeight w:val="153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Иные дотации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458 428 781,97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458 428 781,97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458 428 781,97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283"/>
        <w:gridCol w:w="1134"/>
        <w:gridCol w:w="425"/>
        <w:gridCol w:w="1843"/>
        <w:gridCol w:w="1701"/>
        <w:gridCol w:w="1843"/>
      </w:tblGrid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left="34"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281 019 464,07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left="34"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281 019 464,07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5524F4">
        <w:trPr>
          <w:trHeight w:val="139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Дотации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510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left="34"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281 019 464,07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284"/>
        <w:gridCol w:w="1134"/>
        <w:gridCol w:w="425"/>
        <w:gridCol w:w="1701"/>
        <w:gridCol w:w="1701"/>
        <w:gridCol w:w="1701"/>
      </w:tblGrid>
      <w:tr w:rsidR="00106071" w:rsidRPr="0044378A" w:rsidTr="005524F4">
        <w:trPr>
          <w:cantSplit/>
          <w:trHeight w:val="297"/>
        </w:trPr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Дотации на поддержку мер по обеспечению </w:t>
            </w:r>
          </w:p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сбалансированности бюджетов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242 217 781,97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242 217 781,97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365 526 270,50</w:t>
            </w:r>
          </w:p>
        </w:tc>
      </w:tr>
      <w:tr w:rsidR="00106071" w:rsidRPr="0044378A" w:rsidTr="005524F4">
        <w:trPr>
          <w:trHeight w:val="205"/>
        </w:trPr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Дотации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242 217 781,97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365 526 270,50</w:t>
            </w:r>
          </w:p>
        </w:tc>
      </w:tr>
    </w:tbl>
    <w:p w:rsidR="00106071" w:rsidRPr="0044378A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94" w:type="dxa"/>
        <w:jc w:val="center"/>
        <w:tblLayout w:type="fixed"/>
        <w:tblLook w:val="04A0" w:firstRow="1" w:lastRow="0" w:firstColumn="1" w:lastColumn="0" w:noHBand="0" w:noVBand="1"/>
      </w:tblPr>
      <w:tblGrid>
        <w:gridCol w:w="3564"/>
        <w:gridCol w:w="1843"/>
        <w:gridCol w:w="1984"/>
        <w:gridCol w:w="2003"/>
      </w:tblGrid>
      <w:tr w:rsidR="00106071" w:rsidRPr="0044378A" w:rsidTr="005524F4">
        <w:trPr>
          <w:trHeight w:val="157"/>
          <w:jc w:val="center"/>
        </w:trPr>
        <w:tc>
          <w:tcPr>
            <w:tcW w:w="3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150 732 207 871,78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133 148 347 216,91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136 017 507 590,34</w:t>
            </w:r>
          </w:p>
        </w:tc>
      </w:tr>
    </w:tbl>
    <w:p w:rsidR="008E5633" w:rsidRDefault="008E563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изложить в следующей редакции:</w:t>
      </w:r>
    </w:p>
    <w:tbl>
      <w:tblPr>
        <w:tblW w:w="9397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997"/>
        <w:gridCol w:w="2013"/>
      </w:tblGrid>
      <w:tr w:rsidR="00106071" w:rsidRPr="0044378A" w:rsidTr="005524F4">
        <w:trPr>
          <w:trHeight w:val="123"/>
          <w:jc w:val="center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152 340 382 161,77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134 523 270 366,87</w:t>
            </w: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133 320 019 960,85</w:t>
            </w:r>
          </w:p>
        </w:tc>
      </w:tr>
    </w:tbl>
    <w:p w:rsidR="00106071" w:rsidRPr="0044378A" w:rsidRDefault="00106071" w:rsidP="00C956E7">
      <w:pPr>
        <w:ind w:firstLine="709"/>
      </w:pPr>
      <w:r w:rsidRPr="0044378A">
        <w:t>6)в приложении 11 к Закону:</w:t>
      </w:r>
    </w:p>
    <w:p w:rsidR="00106071" w:rsidRPr="0044378A" w:rsidRDefault="00106071" w:rsidP="00106071">
      <w:pPr>
        <w:ind w:firstLine="708"/>
      </w:pPr>
      <w:r w:rsidRPr="0044378A">
        <w:t>строку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425"/>
        <w:gridCol w:w="284"/>
        <w:gridCol w:w="1134"/>
        <w:gridCol w:w="567"/>
        <w:gridCol w:w="1701"/>
        <w:gridCol w:w="1559"/>
        <w:gridCol w:w="1701"/>
      </w:tblGrid>
      <w:tr w:rsidR="00106071" w:rsidRPr="0044378A" w:rsidTr="008E5633">
        <w:tc>
          <w:tcPr>
            <w:tcW w:w="1560" w:type="dxa"/>
            <w:shd w:val="clear" w:color="auto" w:fill="auto"/>
          </w:tcPr>
          <w:p w:rsidR="00106071" w:rsidRPr="008E5633" w:rsidRDefault="00106071" w:rsidP="008E5633">
            <w:pPr>
              <w:widowControl w:val="0"/>
              <w:autoSpaceDE w:val="0"/>
              <w:autoSpaceDN w:val="0"/>
              <w:adjustRightInd w:val="0"/>
              <w:ind w:left="-57"/>
              <w:rPr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Министерство финансов Приморского края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8E5633">
            <w:pPr>
              <w:ind w:left="-108" w:right="-109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8E5633">
            <w:pPr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284" w:type="dxa"/>
            <w:shd w:val="clear" w:color="auto" w:fill="auto"/>
          </w:tcPr>
          <w:p w:rsidR="00106071" w:rsidRPr="0044378A" w:rsidRDefault="00106071" w:rsidP="008E5633">
            <w:pPr>
              <w:ind w:left="-108" w:right="-108"/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106071" w:rsidRPr="0044378A" w:rsidRDefault="00106071" w:rsidP="008E5633">
            <w:pPr>
              <w:ind w:left="-108" w:right="-107"/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567" w:type="dxa"/>
            <w:shd w:val="clear" w:color="auto" w:fill="auto"/>
          </w:tcPr>
          <w:p w:rsidR="00106071" w:rsidRPr="0044378A" w:rsidRDefault="00106071" w:rsidP="008E5633">
            <w:pPr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5 688 609 415,34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06071" w:rsidRPr="0044378A" w:rsidRDefault="00106071" w:rsidP="005524F4">
            <w:pPr>
              <w:ind w:left="-283" w:firstLine="142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3 813 406 230,07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3 986 180 005,50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"/>
        <w:gridCol w:w="425"/>
        <w:gridCol w:w="426"/>
        <w:gridCol w:w="1134"/>
        <w:gridCol w:w="567"/>
        <w:gridCol w:w="1701"/>
        <w:gridCol w:w="1559"/>
        <w:gridCol w:w="1701"/>
      </w:tblGrid>
      <w:tr w:rsidR="00106071" w:rsidRPr="0044378A" w:rsidTr="005524F4">
        <w:tc>
          <w:tcPr>
            <w:tcW w:w="1418" w:type="dxa"/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-57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Министерство финансов Приморского края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5524F4">
            <w:pPr>
              <w:ind w:left="-108" w:right="-109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5524F4">
            <w:pPr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426" w:type="dxa"/>
            <w:shd w:val="clear" w:color="auto" w:fill="auto"/>
          </w:tcPr>
          <w:p w:rsidR="00106071" w:rsidRPr="0044378A" w:rsidRDefault="00106071" w:rsidP="005524F4">
            <w:pPr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106071" w:rsidRPr="0044378A" w:rsidRDefault="00106071" w:rsidP="005524F4">
            <w:pPr>
              <w:ind w:left="-108" w:right="-107"/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567" w:type="dxa"/>
            <w:shd w:val="clear" w:color="auto" w:fill="auto"/>
          </w:tcPr>
          <w:p w:rsidR="00106071" w:rsidRPr="0044378A" w:rsidRDefault="00106071" w:rsidP="005524F4">
            <w:pPr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5 688 609 415,34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06071" w:rsidRPr="0044378A" w:rsidRDefault="00106071" w:rsidP="005524F4">
            <w:pPr>
              <w:ind w:left="-283" w:firstLine="142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3 774 604 547,97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3 986 180 005,50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26"/>
        <w:gridCol w:w="427"/>
        <w:gridCol w:w="429"/>
        <w:gridCol w:w="994"/>
        <w:gridCol w:w="599"/>
        <w:gridCol w:w="1669"/>
        <w:gridCol w:w="1705"/>
        <w:gridCol w:w="1690"/>
      </w:tblGrid>
      <w:tr w:rsidR="00106071" w:rsidRPr="0044378A" w:rsidTr="00C956E7">
        <w:tc>
          <w:tcPr>
            <w:tcW w:w="7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sz w:val="18"/>
                <w:szCs w:val="18"/>
              </w:rPr>
            </w:pPr>
            <w:r w:rsidRPr="000A5DB4">
              <w:rPr>
                <w:spacing w:val="-20"/>
                <w:sz w:val="17"/>
                <w:szCs w:val="17"/>
              </w:rPr>
              <w:t>МЕЖБЮДЖЕТНЫ</w:t>
            </w:r>
            <w:r w:rsidRPr="000A5DB4">
              <w:rPr>
                <w:sz w:val="17"/>
                <w:szCs w:val="17"/>
              </w:rPr>
              <w:t>Е</w:t>
            </w:r>
            <w:r w:rsidRPr="0044378A">
              <w:rPr>
                <w:sz w:val="18"/>
                <w:szCs w:val="18"/>
              </w:rPr>
              <w:t xml:space="preserve"> ТРАНСФЕРТЫ ОБЩЕГО ХАРАКТЕРА БЮДЖЕТАМ БЮДЖЕТНОЙ СИСТЕМЫ РОССИЙСКОЙ ФЕДЕРАЦИИ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2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ind w:left="-109" w:right="-248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8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3 407 808 833,28</w:t>
            </w:r>
          </w:p>
        </w:tc>
        <w:tc>
          <w:tcPr>
            <w:tcW w:w="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2 061 443 281,07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2 225 623 876,50</w:t>
            </w:r>
          </w:p>
        </w:tc>
      </w:tr>
    </w:tbl>
    <w:p w:rsidR="00106071" w:rsidRPr="0044378A" w:rsidRDefault="00106071" w:rsidP="00106071">
      <w:pPr>
        <w:ind w:firstLine="708"/>
        <w:rPr>
          <w:rFonts w:cs="Arial"/>
        </w:rPr>
      </w:pPr>
      <w:r w:rsidRPr="0044378A">
        <w:t>изложить в следующей редакции:</w:t>
      </w:r>
    </w:p>
    <w:tbl>
      <w:tblPr>
        <w:tblW w:w="488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69"/>
        <w:gridCol w:w="425"/>
        <w:gridCol w:w="427"/>
        <w:gridCol w:w="1132"/>
        <w:gridCol w:w="427"/>
        <w:gridCol w:w="1558"/>
        <w:gridCol w:w="1702"/>
        <w:gridCol w:w="1697"/>
      </w:tblGrid>
      <w:tr w:rsidR="00106071" w:rsidRPr="0044378A" w:rsidTr="00F9556E">
        <w:tc>
          <w:tcPr>
            <w:tcW w:w="7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sz w:val="18"/>
                <w:szCs w:val="18"/>
              </w:rPr>
            </w:pPr>
            <w:r w:rsidRPr="000A5DB4">
              <w:rPr>
                <w:spacing w:val="-20"/>
                <w:sz w:val="17"/>
                <w:szCs w:val="17"/>
              </w:rPr>
              <w:t>МЕЖБЮДЖЕТНЫ</w:t>
            </w:r>
            <w:r w:rsidRPr="00B0406B">
              <w:rPr>
                <w:spacing w:val="-20"/>
                <w:sz w:val="18"/>
                <w:szCs w:val="18"/>
              </w:rPr>
              <w:t>Е ТРАНСФЕРТЫ ОБЩЕГО ХАРАКТЕРА БЮДЖЕТАМ БЮДЖЕТНОЙ СИСТЕМЫ РОССИЙСКОЙ ФЕДЕРАЦИИ</w:t>
            </w:r>
          </w:p>
        </w:tc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ind w:left="34" w:right="-107" w:hanging="34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ind w:right="-107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F9556E">
            <w:pPr>
              <w:ind w:left="-110" w:right="-57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3 407 808 833,28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F9556E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2 022 641 598,97</w:t>
            </w:r>
          </w:p>
        </w:tc>
        <w:tc>
          <w:tcPr>
            <w:tcW w:w="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F9556E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2 225 623 876,50</w:t>
            </w:r>
          </w:p>
        </w:tc>
      </w:tr>
    </w:tbl>
    <w:p w:rsidR="00106071" w:rsidRPr="0044378A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425"/>
        <w:gridCol w:w="426"/>
        <w:gridCol w:w="1134"/>
        <w:gridCol w:w="567"/>
        <w:gridCol w:w="1559"/>
        <w:gridCol w:w="1417"/>
        <w:gridCol w:w="1418"/>
      </w:tblGrid>
      <w:tr w:rsidR="00615301" w:rsidRPr="0044378A" w:rsidTr="00B0406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4378A">
              <w:rPr>
                <w:sz w:val="20"/>
              </w:rPr>
              <w:t>Иные 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6"/>
              <w:jc w:val="right"/>
              <w:rPr>
                <w:sz w:val="20"/>
              </w:rPr>
            </w:pPr>
            <w:r w:rsidRPr="0044378A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right"/>
              <w:rPr>
                <w:sz w:val="20"/>
              </w:rPr>
            </w:pPr>
            <w:r w:rsidRPr="0044378A">
              <w:rPr>
                <w:sz w:val="20"/>
              </w:rPr>
              <w:t>497 230 464,07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5"/>
              <w:jc w:val="right"/>
              <w:rPr>
                <w:sz w:val="20"/>
              </w:rPr>
            </w:pPr>
            <w:r w:rsidRPr="0044378A">
              <w:rPr>
                <w:sz w:val="20"/>
              </w:rPr>
              <w:t>602 228 270,50</w:t>
            </w:r>
          </w:p>
        </w:tc>
      </w:tr>
      <w:tr w:rsidR="00615301" w:rsidRPr="0044378A" w:rsidTr="00B0406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B0406B" w:rsidRDefault="00106071" w:rsidP="00B0406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0406B">
              <w:rPr>
                <w:sz w:val="20"/>
              </w:rPr>
              <w:t xml:space="preserve">Государственная программа Приморского края "Экономическое развитие и инновационная экономика Приморского края" на </w:t>
            </w:r>
            <w:r w:rsidR="00B0406B" w:rsidRPr="00B0406B">
              <w:rPr>
                <w:sz w:val="20"/>
              </w:rPr>
              <w:br/>
            </w:r>
            <w:r w:rsidRPr="00B0406B">
              <w:rPr>
                <w:sz w:val="20"/>
              </w:rPr>
              <w:t>2020-2027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6"/>
              <w:jc w:val="right"/>
              <w:rPr>
                <w:sz w:val="20"/>
              </w:rPr>
            </w:pPr>
            <w:r w:rsidRPr="0044378A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9"/>
              <w:jc w:val="right"/>
              <w:rPr>
                <w:sz w:val="20"/>
              </w:rPr>
            </w:pPr>
            <w:r w:rsidRPr="0044378A">
              <w:rPr>
                <w:sz w:val="20"/>
              </w:rPr>
              <w:t>497 230 464,07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5"/>
              <w:jc w:val="right"/>
              <w:rPr>
                <w:sz w:val="20"/>
              </w:rPr>
            </w:pPr>
            <w:r w:rsidRPr="0044378A">
              <w:rPr>
                <w:sz w:val="20"/>
              </w:rPr>
              <w:t>602 228 270,50</w:t>
            </w:r>
          </w:p>
        </w:tc>
      </w:tr>
      <w:tr w:rsidR="00615301" w:rsidRPr="0044378A" w:rsidTr="00B0406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B0406B" w:rsidRDefault="00106071" w:rsidP="00B0406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0406B">
              <w:rPr>
                <w:sz w:val="20"/>
              </w:rPr>
              <w:t xml:space="preserve">Подпрограмма "Долгосрочное финансовое планирование и организация бюджетного процесса, </w:t>
            </w:r>
            <w:r w:rsidRPr="000A5DB4">
              <w:rPr>
                <w:sz w:val="19"/>
                <w:szCs w:val="19"/>
              </w:rPr>
              <w:t xml:space="preserve">совершенствование </w:t>
            </w:r>
            <w:r w:rsidRPr="00B0406B">
              <w:rPr>
                <w:sz w:val="20"/>
              </w:rPr>
              <w:t>межбюджетных отношений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6"/>
              <w:jc w:val="right"/>
              <w:rPr>
                <w:sz w:val="20"/>
              </w:rPr>
            </w:pPr>
            <w:r w:rsidRPr="0044378A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9"/>
              <w:jc w:val="right"/>
              <w:rPr>
                <w:sz w:val="20"/>
              </w:rPr>
            </w:pPr>
            <w:r w:rsidRPr="0044378A">
              <w:rPr>
                <w:sz w:val="20"/>
              </w:rPr>
              <w:t>497 230 464,07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5"/>
              <w:jc w:val="right"/>
              <w:rPr>
                <w:sz w:val="20"/>
              </w:rPr>
            </w:pPr>
            <w:r w:rsidRPr="0044378A">
              <w:rPr>
                <w:sz w:val="20"/>
              </w:rPr>
              <w:t>602 228 270,50</w:t>
            </w:r>
          </w:p>
        </w:tc>
      </w:tr>
    </w:tbl>
    <w:p w:rsidR="00315212" w:rsidRDefault="00315212" w:rsidP="0061530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</w:p>
    <w:p w:rsidR="00106071" w:rsidRPr="0044378A" w:rsidRDefault="00315212" w:rsidP="00315212">
      <w:pPr>
        <w:ind w:firstLine="709"/>
      </w:pPr>
      <w:r>
        <w:br w:type="page"/>
      </w:r>
      <w:r w:rsidR="00106071" w:rsidRPr="0044378A">
        <w:lastRenderedPageBreak/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425"/>
        <w:gridCol w:w="426"/>
        <w:gridCol w:w="1134"/>
        <w:gridCol w:w="567"/>
        <w:gridCol w:w="1559"/>
        <w:gridCol w:w="1417"/>
        <w:gridCol w:w="1418"/>
      </w:tblGrid>
      <w:tr w:rsidR="00C956E7" w:rsidRPr="0044378A" w:rsidTr="005524F4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56E7">
              <w:rPr>
                <w:sz w:val="20"/>
              </w:rPr>
              <w:t>Иные дотации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458 428 781,97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602 228 270,50</w:t>
            </w:r>
          </w:p>
        </w:tc>
      </w:tr>
      <w:tr w:rsidR="00C956E7" w:rsidRPr="0044378A" w:rsidTr="005524F4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56E7">
              <w:rPr>
                <w:sz w:val="20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1700000000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283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458 428 781,97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602 228 270,50</w:t>
            </w:r>
          </w:p>
        </w:tc>
      </w:tr>
      <w:tr w:rsidR="00C956E7" w:rsidRPr="0044378A" w:rsidTr="005524F4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56E7">
              <w:rPr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1730000000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458 428 781,97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602 228 270,50</w:t>
            </w:r>
          </w:p>
        </w:tc>
      </w:tr>
    </w:tbl>
    <w:p w:rsidR="00106071" w:rsidRPr="0044378A" w:rsidRDefault="00106071" w:rsidP="0061530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25"/>
        <w:gridCol w:w="425"/>
        <w:gridCol w:w="425"/>
        <w:gridCol w:w="1276"/>
        <w:gridCol w:w="425"/>
        <w:gridCol w:w="1418"/>
        <w:gridCol w:w="1417"/>
        <w:gridCol w:w="1418"/>
      </w:tblGrid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281 019 464,07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281 019 464,07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281 019 464,07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</w:tbl>
    <w:p w:rsidR="00106071" w:rsidRPr="00315212" w:rsidRDefault="00106071" w:rsidP="0031521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25"/>
        <w:gridCol w:w="425"/>
        <w:gridCol w:w="425"/>
        <w:gridCol w:w="1276"/>
        <w:gridCol w:w="425"/>
        <w:gridCol w:w="1418"/>
        <w:gridCol w:w="1417"/>
        <w:gridCol w:w="1418"/>
      </w:tblGrid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242 217 781,97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242 217 781,97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242 217 781,97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365 526 270,05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427"/>
        <w:gridCol w:w="283"/>
        <w:gridCol w:w="1132"/>
        <w:gridCol w:w="427"/>
        <w:gridCol w:w="1701"/>
        <w:gridCol w:w="1701"/>
        <w:gridCol w:w="1559"/>
      </w:tblGrid>
      <w:tr w:rsidR="007B5970" w:rsidRPr="0044378A" w:rsidTr="007B5970"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7B5970" w:rsidP="0031521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</w:t>
            </w:r>
            <w:r w:rsidR="00106071" w:rsidRPr="007B5970">
              <w:rPr>
                <w:b/>
                <w:bCs/>
                <w:color w:val="000000"/>
                <w:sz w:val="20"/>
              </w:rPr>
              <w:t>инистерство жилищно-коммунального хозяйства Приморского края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768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sz w:val="20"/>
              </w:rPr>
              <w:t>10 672 351 268,53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10 436 949 533,47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7 951 339 314,27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27"/>
        <w:gridCol w:w="425"/>
        <w:gridCol w:w="284"/>
        <w:gridCol w:w="1132"/>
        <w:gridCol w:w="427"/>
        <w:gridCol w:w="1701"/>
        <w:gridCol w:w="1701"/>
        <w:gridCol w:w="1557"/>
      </w:tblGrid>
      <w:tr w:rsidR="00315212" w:rsidRPr="0044378A" w:rsidTr="0078287F"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7B5970" w:rsidP="00D57FA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М</w:t>
            </w:r>
            <w:r w:rsidR="00106071" w:rsidRPr="007B5970">
              <w:rPr>
                <w:b/>
                <w:bCs/>
                <w:color w:val="000000"/>
                <w:sz w:val="20"/>
              </w:rPr>
              <w:t>инистерство жилищно-коммунального хозяйства Приморского края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  <w:highlight w:val="yellow"/>
              </w:rPr>
            </w:pPr>
            <w:r w:rsidRPr="007B5970">
              <w:rPr>
                <w:b/>
                <w:bCs/>
                <w:color w:val="000000"/>
                <w:sz w:val="20"/>
              </w:rPr>
              <w:t>768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5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b/>
                <w:sz w:val="20"/>
              </w:rPr>
            </w:pPr>
            <w:r w:rsidRPr="007B5970">
              <w:rPr>
                <w:b/>
                <w:sz w:val="20"/>
              </w:rPr>
              <w:t>10 672 351 268,53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10 090 150 125,90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8 554 221 371,39</w:t>
            </w:r>
          </w:p>
        </w:tc>
      </w:tr>
    </w:tbl>
    <w:p w:rsidR="008D5C64" w:rsidRDefault="008D5C64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8D5C64" w:rsidP="008D5C64">
      <w:pPr>
        <w:ind w:firstLine="709"/>
      </w:pPr>
      <w:r>
        <w:br w:type="page"/>
      </w:r>
      <w:r w:rsidR="00106071" w:rsidRPr="0044378A">
        <w:lastRenderedPageBreak/>
        <w:t>строки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425"/>
        <w:gridCol w:w="288"/>
        <w:gridCol w:w="283"/>
        <w:gridCol w:w="1134"/>
        <w:gridCol w:w="427"/>
        <w:gridCol w:w="1701"/>
        <w:gridCol w:w="1701"/>
        <w:gridCol w:w="1559"/>
      </w:tblGrid>
      <w:tr w:rsidR="007B5970" w:rsidRPr="0044378A" w:rsidTr="007B5970"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B5970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9" w:right="-57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768</w:t>
            </w:r>
          </w:p>
        </w:tc>
        <w:tc>
          <w:tcPr>
            <w:tcW w:w="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7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0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5" w:right="-109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249"/>
              <w:jc w:val="both"/>
              <w:rPr>
                <w:sz w:val="20"/>
              </w:rPr>
            </w:pPr>
            <w:r w:rsidRPr="008D5C64">
              <w:rPr>
                <w:sz w:val="20"/>
              </w:rPr>
              <w:t>10 670 901 268,53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8D5C64">
              <w:rPr>
                <w:sz w:val="20"/>
              </w:rPr>
              <w:t>10 436 949 533,47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8D5C64">
              <w:rPr>
                <w:sz w:val="20"/>
              </w:rPr>
              <w:t>7 951 339 314,27</w:t>
            </w:r>
          </w:p>
        </w:tc>
      </w:tr>
      <w:tr w:rsidR="007B5970" w:rsidRPr="0044378A" w:rsidTr="007B5970"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9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768</w:t>
            </w:r>
          </w:p>
        </w:tc>
        <w:tc>
          <w:tcPr>
            <w:tcW w:w="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11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9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9 246 448 846,13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8 473 783 811,73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5 986 003 820,67</w:t>
            </w:r>
          </w:p>
        </w:tc>
      </w:tr>
      <w:tr w:rsidR="007B5970" w:rsidRPr="0044378A" w:rsidTr="007B5970"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7B5970">
              <w:rPr>
                <w:color w:val="000000"/>
                <w:sz w:val="20"/>
              </w:rPr>
              <w:br/>
            </w:r>
            <w:r w:rsidRPr="008D5C64">
              <w:rPr>
                <w:color w:val="000000"/>
                <w:sz w:val="20"/>
              </w:rPr>
              <w:t>2020-2027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9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768</w:t>
            </w:r>
          </w:p>
        </w:tc>
        <w:tc>
          <w:tcPr>
            <w:tcW w:w="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11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98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0600000000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8 278 080 338,73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8 030 670 867,93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5 846 003 820,67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286"/>
        <w:gridCol w:w="284"/>
        <w:gridCol w:w="1132"/>
        <w:gridCol w:w="427"/>
        <w:gridCol w:w="1701"/>
        <w:gridCol w:w="1701"/>
        <w:gridCol w:w="1557"/>
      </w:tblGrid>
      <w:tr w:rsidR="00C241EF" w:rsidRPr="0044378A" w:rsidTr="0078287F"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ЖИЛИЩНО-</w:t>
            </w:r>
            <w:r w:rsidRPr="0078287F">
              <w:rPr>
                <w:color w:val="000000"/>
                <w:spacing w:val="-20"/>
                <w:sz w:val="20"/>
              </w:rPr>
              <w:t>КОММУНАЛЬНОЕ</w:t>
            </w:r>
            <w:r w:rsidRPr="00C241EF">
              <w:rPr>
                <w:color w:val="000000"/>
                <w:sz w:val="20"/>
              </w:rPr>
              <w:t xml:space="preserve">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6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10 670 901 268,53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10 090 150 125,90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8 554 221 371,39</w:t>
            </w:r>
          </w:p>
        </w:tc>
      </w:tr>
      <w:tr w:rsidR="00C241EF" w:rsidRPr="0044378A" w:rsidTr="0078287F"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6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5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9 246 448 846,13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8 126 984 404,16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6 588 885 877,79</w:t>
            </w:r>
          </w:p>
        </w:tc>
      </w:tr>
      <w:tr w:rsidR="00C241EF" w:rsidRPr="0044378A" w:rsidTr="0078287F"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78287F">
              <w:rPr>
                <w:color w:val="000000"/>
                <w:sz w:val="20"/>
              </w:rPr>
              <w:br/>
              <w:t>2020-</w:t>
            </w:r>
            <w:r w:rsidRPr="00C241EF">
              <w:rPr>
                <w:color w:val="000000"/>
                <w:sz w:val="20"/>
              </w:rPr>
              <w:t>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6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5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0600000000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8 278 080 338,73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7 683 871 460,36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6 448 885 877,79</w:t>
            </w:r>
          </w:p>
        </w:tc>
      </w:tr>
    </w:tbl>
    <w:p w:rsidR="00106071" w:rsidRPr="0044378A" w:rsidRDefault="00106071" w:rsidP="00C241EF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426"/>
        <w:gridCol w:w="425"/>
        <w:gridCol w:w="1134"/>
        <w:gridCol w:w="425"/>
        <w:gridCol w:w="1559"/>
        <w:gridCol w:w="1560"/>
        <w:gridCol w:w="1559"/>
      </w:tblGrid>
      <w:tr w:rsidR="00106071" w:rsidRPr="0044378A" w:rsidTr="007828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0660000000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8 239 259 832,73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7 991 850 361,93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5 807 183 314,67</w:t>
            </w:r>
          </w:p>
        </w:tc>
      </w:tr>
    </w:tbl>
    <w:p w:rsidR="00106071" w:rsidRPr="00C241EF" w:rsidRDefault="00106071" w:rsidP="003E3987">
      <w:pPr>
        <w:pageBreakBefore/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lastRenderedPageBreak/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426"/>
        <w:gridCol w:w="425"/>
        <w:gridCol w:w="1134"/>
        <w:gridCol w:w="426"/>
        <w:gridCol w:w="1558"/>
        <w:gridCol w:w="1560"/>
        <w:gridCol w:w="1559"/>
      </w:tblGrid>
      <w:tr w:rsidR="00106071" w:rsidRPr="0044378A" w:rsidTr="007828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0660000000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8 239 259 832,73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7 645 050 954,36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6 410 065 371,79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432"/>
        <w:gridCol w:w="271"/>
        <w:gridCol w:w="11"/>
        <w:gridCol w:w="273"/>
        <w:gridCol w:w="1136"/>
        <w:gridCol w:w="429"/>
        <w:gridCol w:w="13"/>
        <w:gridCol w:w="1546"/>
        <w:gridCol w:w="13"/>
        <w:gridCol w:w="1546"/>
        <w:gridCol w:w="15"/>
        <w:gridCol w:w="1543"/>
      </w:tblGrid>
      <w:tr w:rsidR="0078287F" w:rsidRPr="0044378A" w:rsidTr="0078287F">
        <w:tc>
          <w:tcPr>
            <w:tcW w:w="11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850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9" w:right="-109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0660260820</w:t>
            </w:r>
          </w:p>
        </w:tc>
        <w:tc>
          <w:tcPr>
            <w:tcW w:w="23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000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5 310 113 302,00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4"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3 497 424 911,41</w:t>
            </w:r>
          </w:p>
        </w:tc>
      </w:tr>
      <w:tr w:rsidR="0078287F" w:rsidRPr="0044378A" w:rsidTr="0078287F">
        <w:tc>
          <w:tcPr>
            <w:tcW w:w="11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5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0660260820</w:t>
            </w:r>
          </w:p>
        </w:tc>
        <w:tc>
          <w:tcPr>
            <w:tcW w:w="2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800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5 357 937 418,78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25" w:right="-57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5 310 113 302,00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26" w:right="-113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3 497 424 911,41</w:t>
            </w:r>
          </w:p>
        </w:tc>
      </w:tr>
      <w:tr w:rsidR="0078287F" w:rsidRPr="0044378A" w:rsidTr="0078287F">
        <w:tc>
          <w:tcPr>
            <w:tcW w:w="11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5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0660260820</w:t>
            </w:r>
          </w:p>
        </w:tc>
        <w:tc>
          <w:tcPr>
            <w:tcW w:w="23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33" w:right="-103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810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5 357 937 418,78</w:t>
            </w:r>
          </w:p>
        </w:tc>
        <w:tc>
          <w:tcPr>
            <w:tcW w:w="83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5 310 113 302,00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4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3 497 424 911,41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7"/>
        <w:gridCol w:w="283"/>
        <w:gridCol w:w="284"/>
        <w:gridCol w:w="1134"/>
        <w:gridCol w:w="425"/>
        <w:gridCol w:w="1561"/>
        <w:gridCol w:w="1561"/>
        <w:gridCol w:w="1555"/>
      </w:tblGrid>
      <w:tr w:rsidR="0078287F" w:rsidRPr="0044378A" w:rsidTr="00B52AA2">
        <w:tc>
          <w:tcPr>
            <w:tcW w:w="1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8287F">
              <w:rPr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0660260820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sz w:val="20"/>
              </w:rPr>
              <w:t>000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B52AA2">
            <w:pPr>
              <w:widowControl w:val="0"/>
              <w:autoSpaceDE w:val="0"/>
              <w:autoSpaceDN w:val="0"/>
              <w:adjustRightInd w:val="0"/>
              <w:ind w:right="-108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E33" w:rsidRDefault="00106071" w:rsidP="00B52AA2">
            <w:pPr>
              <w:widowControl w:val="0"/>
              <w:autoSpaceDE w:val="0"/>
              <w:autoSpaceDN w:val="0"/>
              <w:adjustRightInd w:val="0"/>
              <w:ind w:right="-340"/>
              <w:jc w:val="right"/>
              <w:rPr>
                <w:sz w:val="20"/>
                <w:highlight w:val="yellow"/>
              </w:rPr>
            </w:pPr>
            <w:r w:rsidRPr="00D72E33">
              <w:rPr>
                <w:sz w:val="20"/>
              </w:rPr>
              <w:t>4 963 313</w:t>
            </w:r>
            <w:r w:rsidR="00A61365" w:rsidRPr="00D72E33">
              <w:rPr>
                <w:sz w:val="20"/>
              </w:rPr>
              <w:t> </w:t>
            </w:r>
            <w:r w:rsidRPr="00D72E33">
              <w:rPr>
                <w:sz w:val="20"/>
              </w:rPr>
              <w:t>894</w:t>
            </w:r>
            <w:r w:rsidR="00A61365" w:rsidRPr="00D72E33">
              <w:rPr>
                <w:sz w:val="20"/>
              </w:rPr>
              <w:t>,43</w:t>
            </w:r>
            <w:r w:rsidRPr="00D72E33">
              <w:rPr>
                <w:sz w:val="20"/>
                <w:highlight w:val="yellow"/>
              </w:rPr>
              <w:t>,43</w:t>
            </w:r>
          </w:p>
        </w:tc>
        <w:tc>
          <w:tcPr>
            <w:tcW w:w="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B52AA2">
            <w:pPr>
              <w:widowControl w:val="0"/>
              <w:autoSpaceDE w:val="0"/>
              <w:autoSpaceDN w:val="0"/>
              <w:adjustRightInd w:val="0"/>
              <w:ind w:right="-10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4 100 306 968,53</w:t>
            </w:r>
          </w:p>
        </w:tc>
      </w:tr>
      <w:tr w:rsidR="0078287F" w:rsidRPr="0044378A" w:rsidTr="0078287F">
        <w:tc>
          <w:tcPr>
            <w:tcW w:w="1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0660260820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sz w:val="20"/>
              </w:rPr>
              <w:t>800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4 963 313 894,43</w:t>
            </w:r>
          </w:p>
        </w:tc>
        <w:tc>
          <w:tcPr>
            <w:tcW w:w="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4 100 306 968,53</w:t>
            </w:r>
          </w:p>
        </w:tc>
      </w:tr>
      <w:tr w:rsidR="0078287F" w:rsidRPr="0044378A" w:rsidTr="0078287F">
        <w:tc>
          <w:tcPr>
            <w:tcW w:w="1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0660260820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sz w:val="20"/>
              </w:rPr>
              <w:t>810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5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245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4 963 313 894,43</w:t>
            </w:r>
          </w:p>
        </w:tc>
        <w:tc>
          <w:tcPr>
            <w:tcW w:w="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6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4 100 306 968,53</w:t>
            </w:r>
          </w:p>
        </w:tc>
      </w:tr>
    </w:tbl>
    <w:p w:rsidR="0078287F" w:rsidRDefault="0078287F" w:rsidP="0010607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06071" w:rsidRPr="0044378A" w:rsidRDefault="00106071" w:rsidP="007828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lastRenderedPageBreak/>
        <w:t>строку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425"/>
        <w:gridCol w:w="429"/>
        <w:gridCol w:w="1132"/>
        <w:gridCol w:w="425"/>
        <w:gridCol w:w="1561"/>
        <w:gridCol w:w="1701"/>
        <w:gridCol w:w="1557"/>
      </w:tblGrid>
      <w:tr w:rsidR="0078287F" w:rsidRPr="0044378A" w:rsidTr="0078287F"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78287F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М</w:t>
            </w:r>
            <w:r w:rsidR="00106071" w:rsidRPr="003F6898">
              <w:rPr>
                <w:b/>
                <w:sz w:val="20"/>
              </w:rPr>
              <w:t>инистерство строительства Приморского края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2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b/>
                <w:bCs/>
                <w:color w:val="000000"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6 371 340 078,89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5 124 739 816,35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6 317 104 348,71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425"/>
        <w:gridCol w:w="427"/>
        <w:gridCol w:w="1132"/>
        <w:gridCol w:w="425"/>
        <w:gridCol w:w="1561"/>
        <w:gridCol w:w="1701"/>
        <w:gridCol w:w="1559"/>
      </w:tblGrid>
      <w:tr w:rsidR="003F6898" w:rsidRPr="0044378A" w:rsidTr="003F6898"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Default="003F6898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Министерство строительства Приморского</w:t>
            </w:r>
          </w:p>
          <w:p w:rsidR="003F6898" w:rsidRPr="0044378A" w:rsidRDefault="003F6898" w:rsidP="008D5C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b/>
                <w:sz w:val="20"/>
              </w:rPr>
              <w:t>края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0"/>
              </w:rPr>
            </w:pPr>
            <w:r w:rsidRPr="00A61365">
              <w:rPr>
                <w:b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b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</w:t>
            </w:r>
            <w:r w:rsidRPr="00A61365">
              <w:rPr>
                <w:b/>
                <w:sz w:val="20"/>
              </w:rPr>
              <w:t>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b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b/>
                <w:sz w:val="22"/>
                <w:szCs w:val="22"/>
              </w:rPr>
            </w:pPr>
            <w:r w:rsidRPr="003F6898">
              <w:rPr>
                <w:b/>
                <w:sz w:val="20"/>
              </w:rPr>
              <w:t>7 979 514 368,88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6 885 264 055,98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b/>
                <w:sz w:val="22"/>
                <w:szCs w:val="22"/>
              </w:rPr>
            </w:pPr>
            <w:r w:rsidRPr="003F6898">
              <w:rPr>
                <w:b/>
                <w:sz w:val="20"/>
              </w:rPr>
              <w:t>3 016 734 662,</w:t>
            </w:r>
            <w:r w:rsidRPr="00D72E33">
              <w:rPr>
                <w:b/>
                <w:sz w:val="20"/>
              </w:rPr>
              <w:t>1</w:t>
            </w:r>
            <w:r w:rsidR="00A61365" w:rsidRPr="00D72E33">
              <w:rPr>
                <w:b/>
                <w:sz w:val="20"/>
              </w:rPr>
              <w:t>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425"/>
        <w:gridCol w:w="425"/>
        <w:gridCol w:w="427"/>
        <w:gridCol w:w="1134"/>
        <w:gridCol w:w="430"/>
        <w:gridCol w:w="1696"/>
        <w:gridCol w:w="1701"/>
        <w:gridCol w:w="1559"/>
      </w:tblGrid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7"/>
              <w:rPr>
                <w:sz w:val="20"/>
              </w:rPr>
            </w:pPr>
            <w:r w:rsidRPr="003F6898">
              <w:rPr>
                <w:sz w:val="19"/>
                <w:szCs w:val="19"/>
              </w:rPr>
              <w:t>ЖИЛИЩНО-</w:t>
            </w:r>
            <w:r w:rsidRPr="003F6898">
              <w:rPr>
                <w:spacing w:val="-20"/>
                <w:sz w:val="19"/>
                <w:szCs w:val="19"/>
              </w:rPr>
              <w:t>КОММУНАЛЬНО</w:t>
            </w:r>
            <w:r w:rsidRPr="003F6898">
              <w:rPr>
                <w:sz w:val="19"/>
                <w:szCs w:val="19"/>
              </w:rPr>
              <w:t>Е</w:t>
            </w:r>
            <w:r w:rsidRPr="003F6898">
              <w:rPr>
                <w:sz w:val="20"/>
              </w:rPr>
              <w:t xml:space="preserve"> </w:t>
            </w:r>
            <w:r w:rsidRPr="003F6898">
              <w:rPr>
                <w:sz w:val="19"/>
                <w:szCs w:val="19"/>
              </w:rPr>
              <w:t>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sz w:val="20"/>
              </w:rPr>
            </w:pPr>
            <w:r w:rsidRPr="003F6898">
              <w:rPr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F6898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sz w:val="20"/>
              </w:rPr>
            </w:pPr>
            <w:r w:rsidRPr="003F6898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3"/>
              <w:rPr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3F6898">
              <w:rPr>
                <w:sz w:val="20"/>
              </w:rPr>
              <w:t>1 770 972 538,92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3F6898">
              <w:rPr>
                <w:sz w:val="20"/>
              </w:rPr>
              <w:t>1 381 976 647,86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3F6898">
              <w:rPr>
                <w:sz w:val="20"/>
              </w:rPr>
              <w:t>3 400 369 686,61</w:t>
            </w:r>
          </w:p>
        </w:tc>
      </w:tr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Жилищное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bCs/>
                <w:color w:val="000000"/>
                <w:sz w:val="20"/>
              </w:rPr>
            </w:pPr>
            <w:r w:rsidRPr="003F6898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1 652 129 098,92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916 333 790,72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3F6898">
              <w:rPr>
                <w:sz w:val="20"/>
              </w:rPr>
              <w:t>3 400 369 686,61</w:t>
            </w:r>
          </w:p>
        </w:tc>
      </w:tr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0A5DB4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0A5DB4">
              <w:rPr>
                <w:color w:val="000000"/>
                <w:sz w:val="19"/>
                <w:szCs w:val="19"/>
              </w:rPr>
              <w:t xml:space="preserve">Государственная </w:t>
            </w:r>
            <w:r w:rsidRPr="003F6898">
              <w:rPr>
                <w:color w:val="000000"/>
                <w:sz w:val="20"/>
              </w:rPr>
              <w:t xml:space="preserve">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3F6898">
              <w:rPr>
                <w:color w:val="000000"/>
                <w:sz w:val="20"/>
              </w:rPr>
              <w:br/>
              <w:t>2020-</w:t>
            </w:r>
            <w:r w:rsidRPr="003F6898">
              <w:rPr>
                <w:color w:val="000000"/>
                <w:sz w:val="20"/>
              </w:rPr>
              <w:t>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bCs/>
                <w:color w:val="000000"/>
                <w:sz w:val="20"/>
              </w:rPr>
            </w:pPr>
            <w:r w:rsidRPr="003F6898">
              <w:rPr>
                <w:bCs/>
                <w:color w:val="000000"/>
                <w:sz w:val="20"/>
              </w:rPr>
              <w:t>0600000000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1 652 129 098,92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916 333 790,72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3F6898">
              <w:rPr>
                <w:sz w:val="20"/>
              </w:rPr>
              <w:t>3 400 369 686,61</w:t>
            </w:r>
          </w:p>
        </w:tc>
      </w:tr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1 581 194 346,92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816 333 790,72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3F6898">
              <w:rPr>
                <w:sz w:val="20"/>
              </w:rPr>
              <w:t>3 300 369 686,61</w:t>
            </w:r>
          </w:p>
        </w:tc>
      </w:tr>
      <w:tr w:rsidR="003F6898" w:rsidRPr="0044378A" w:rsidTr="003F6898">
        <w:trPr>
          <w:cantSplit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0A5DB4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 xml:space="preserve">Субсидии бюджетам </w:t>
            </w:r>
            <w:r w:rsidRPr="003F6898">
              <w:rPr>
                <w:color w:val="000000"/>
                <w:spacing w:val="-20"/>
                <w:sz w:val="20"/>
              </w:rPr>
              <w:t xml:space="preserve">муниципальных </w:t>
            </w:r>
            <w:r w:rsidRPr="003F6898">
              <w:rPr>
                <w:color w:val="000000"/>
                <w:sz w:val="20"/>
              </w:rPr>
              <w:t xml:space="preserve">образований на обеспечение мероприятий по переселению граждан из аварийного жилищного фонда за счет средств, поступивших от </w:t>
            </w:r>
            <w:r w:rsidRPr="000A5DB4">
              <w:rPr>
                <w:color w:val="000000"/>
                <w:sz w:val="20"/>
              </w:rPr>
              <w:t xml:space="preserve">государственной </w:t>
            </w:r>
            <w:r w:rsidRPr="003F6898">
              <w:rPr>
                <w:color w:val="000000"/>
                <w:sz w:val="20"/>
              </w:rPr>
              <w:t xml:space="preserve">корпорации Фонд содействия </w:t>
            </w:r>
            <w:r w:rsidRPr="000A5DB4">
              <w:rPr>
                <w:color w:val="000000"/>
                <w:sz w:val="19"/>
                <w:szCs w:val="19"/>
              </w:rPr>
              <w:t xml:space="preserve">реформированию </w:t>
            </w:r>
            <w:r w:rsidRPr="003F6898">
              <w:rPr>
                <w:color w:val="000000"/>
                <w:sz w:val="20"/>
              </w:rPr>
              <w:t>жилищно-коммунального хозяйства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067F367483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1 104 889 210,28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662 074 082,58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3F6898">
              <w:rPr>
                <w:sz w:val="20"/>
              </w:rPr>
              <w:t>2 697 487 629,49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067F367483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1 104 889 210,28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662 074 082,58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A757A7">
              <w:rPr>
                <w:sz w:val="20"/>
              </w:rPr>
              <w:t>2 697 487 629,49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lastRenderedPageBreak/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067F367483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520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1 104 889 210,28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662 074 082,58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A757A7">
              <w:rPr>
                <w:sz w:val="20"/>
              </w:rPr>
              <w:t>2 697 487 629,49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3F6898">
              <w:rPr>
                <w:color w:val="000000"/>
                <w:sz w:val="20"/>
              </w:rPr>
              <w:t>дств кр</w:t>
            </w:r>
            <w:proofErr w:type="gramEnd"/>
            <w:r w:rsidRPr="003F6898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067F367484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476 305 136,64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154 259 708,14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602 882 057,12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067F367484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476 305 136,64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154 259 708,14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602 882 057,12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067F367484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520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476 305 136,64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154 259 708,14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602 882 057,12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4"/>
        <w:gridCol w:w="425"/>
        <w:gridCol w:w="427"/>
        <w:gridCol w:w="1132"/>
        <w:gridCol w:w="427"/>
        <w:gridCol w:w="1701"/>
        <w:gridCol w:w="1701"/>
        <w:gridCol w:w="1559"/>
      </w:tblGrid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18"/>
                <w:szCs w:val="18"/>
              </w:rPr>
            </w:pPr>
            <w:r w:rsidRPr="00A757A7">
              <w:rPr>
                <w:sz w:val="18"/>
                <w:szCs w:val="18"/>
              </w:rPr>
              <w:t>ЖИЛИЩНО-</w:t>
            </w:r>
            <w:r w:rsidRPr="00A757A7">
              <w:rPr>
                <w:spacing w:val="-20"/>
                <w:sz w:val="18"/>
                <w:szCs w:val="18"/>
              </w:rPr>
              <w:t>КОММУНАЛЬНОЕ</w:t>
            </w:r>
            <w:r w:rsidRPr="00A757A7">
              <w:rPr>
                <w:sz w:val="18"/>
                <w:szCs w:val="18"/>
              </w:rPr>
              <w:t xml:space="preserve">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A757A7">
              <w:rPr>
                <w:sz w:val="20"/>
              </w:rPr>
              <w:t>3 379 146 828,91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A757A7">
              <w:rPr>
                <w:sz w:val="20"/>
              </w:rPr>
              <w:t>3 142 500 887,49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A757A7">
              <w:rPr>
                <w:sz w:val="20"/>
              </w:rPr>
              <w:t>100 000 000,00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Жилищное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3 260 303 388,91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2 676 858 030,35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100 000 000,00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A757A7">
              <w:rPr>
                <w:color w:val="000000"/>
                <w:sz w:val="20"/>
              </w:rPr>
              <w:br/>
            </w:r>
            <w:r w:rsidRPr="00A757A7">
              <w:rPr>
                <w:color w:val="000000"/>
                <w:sz w:val="20"/>
              </w:rPr>
              <w:t>2020-2027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3 260 303 388,91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2 676 858 030,35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100 000 000,00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3 189 368 636,91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2 576 858 030,35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rPr>
          <w:cantSplit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lastRenderedPageBreak/>
              <w:t xml:space="preserve"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</w:t>
            </w:r>
            <w:r w:rsidRPr="000A5DB4">
              <w:rPr>
                <w:color w:val="000000"/>
                <w:sz w:val="19"/>
                <w:szCs w:val="19"/>
              </w:rPr>
              <w:t xml:space="preserve">реформированию </w:t>
            </w:r>
            <w:r w:rsidRPr="00A757A7">
              <w:rPr>
                <w:color w:val="000000"/>
                <w:sz w:val="20"/>
              </w:rPr>
              <w:t>жилищно-коммунального хозяйства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067F367483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2 427 901 430,92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2 075 798 914,64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067F367483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2 427 901430,92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2 075 798 914,64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067F367483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520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2 427 901 430,92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2 075 798 914,64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A757A7">
              <w:rPr>
                <w:color w:val="000000"/>
                <w:sz w:val="20"/>
              </w:rPr>
              <w:t>дств кр</w:t>
            </w:r>
            <w:proofErr w:type="gramEnd"/>
            <w:r w:rsidRPr="00A757A7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761 467 205,99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501 059 115,71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761 467 205,99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501 059 115,71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520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761 467 205,99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501 059 115,71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</w:tbl>
    <w:p w:rsidR="00106071" w:rsidRPr="0044378A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265"/>
        <w:gridCol w:w="1980"/>
        <w:gridCol w:w="1985"/>
        <w:gridCol w:w="2126"/>
      </w:tblGrid>
      <w:tr w:rsidR="00106071" w:rsidRPr="0044378A" w:rsidTr="00A757A7">
        <w:trPr>
          <w:trHeight w:val="231"/>
        </w:trPr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A757A7" w:rsidRDefault="00106071" w:rsidP="005524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150 732 207 871,78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133 148 347 216,91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136 017 507 590,34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83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3288"/>
        <w:gridCol w:w="1984"/>
        <w:gridCol w:w="1985"/>
        <w:gridCol w:w="2126"/>
      </w:tblGrid>
      <w:tr w:rsidR="00106071" w:rsidRPr="0044378A" w:rsidTr="00A757A7">
        <w:trPr>
          <w:trHeight w:val="297"/>
        </w:trPr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A757A7" w:rsidRDefault="00106071" w:rsidP="005524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152 340 382 161,77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134 523 270 366,87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133 320 019 960,85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7)в приложении 12 к Закону: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843"/>
        <w:gridCol w:w="1843"/>
      </w:tblGrid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A757A7">
              <w:rPr>
                <w:b/>
                <w:bCs/>
                <w:color w:val="000000"/>
                <w:sz w:val="20"/>
              </w:rPr>
              <w:t xml:space="preserve">Государственная программа Приморского края "Обеспечение доступным </w:t>
            </w:r>
            <w:r w:rsidR="000E7D93">
              <w:rPr>
                <w:b/>
                <w:bCs/>
                <w:color w:val="000000"/>
                <w:sz w:val="20"/>
              </w:rPr>
              <w:t xml:space="preserve">жильем и качественными услугами </w:t>
            </w:r>
            <w:r w:rsidRPr="00A757A7">
              <w:rPr>
                <w:b/>
                <w:bCs/>
                <w:color w:val="000000"/>
                <w:sz w:val="20"/>
              </w:rPr>
              <w:t xml:space="preserve">жилищно-коммунального хозяйства населения Приморского края" на </w:t>
            </w:r>
            <w:r w:rsidR="00A757A7" w:rsidRPr="00A757A7">
              <w:rPr>
                <w:b/>
                <w:bCs/>
                <w:color w:val="000000"/>
                <w:sz w:val="20"/>
              </w:rPr>
              <w:br/>
            </w:r>
            <w:r w:rsidRPr="00A757A7">
              <w:rPr>
                <w:b/>
                <w:bCs/>
                <w:color w:val="000000"/>
                <w:sz w:val="20"/>
              </w:rPr>
              <w:t>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A757A7">
              <w:rPr>
                <w:b/>
                <w:bCs/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250"/>
              <w:rPr>
                <w:b/>
                <w:sz w:val="20"/>
              </w:rPr>
            </w:pPr>
            <w:r w:rsidRPr="00A757A7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A757A7">
              <w:rPr>
                <w:b/>
                <w:sz w:val="20"/>
              </w:rPr>
              <w:t>12 775 800 925,65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D72DD9">
            <w:pPr>
              <w:widowControl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0"/>
              </w:rPr>
            </w:pPr>
            <w:r w:rsidRPr="00A757A7">
              <w:rPr>
                <w:b/>
                <w:sz w:val="20"/>
              </w:rPr>
              <w:t>11 138 803 519,91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D72DD9">
            <w:pPr>
              <w:widowControl w:val="0"/>
              <w:autoSpaceDE w:val="0"/>
              <w:autoSpaceDN w:val="0"/>
              <w:adjustRightInd w:val="0"/>
              <w:ind w:left="-57" w:right="34"/>
              <w:jc w:val="right"/>
              <w:rPr>
                <w:b/>
                <w:sz w:val="20"/>
              </w:rPr>
            </w:pPr>
            <w:r w:rsidRPr="00A757A7">
              <w:rPr>
                <w:b/>
                <w:sz w:val="20"/>
              </w:rPr>
              <w:t>11 466 255 951,4</w:t>
            </w:r>
            <w:r w:rsidR="000E7D93">
              <w:rPr>
                <w:b/>
                <w:sz w:val="20"/>
              </w:rPr>
              <w:t>0</w:t>
            </w:r>
          </w:p>
        </w:tc>
      </w:tr>
    </w:tbl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843"/>
        <w:gridCol w:w="1843"/>
      </w:tblGrid>
      <w:tr w:rsidR="00106071" w:rsidRPr="0044378A" w:rsidTr="00D72DD9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14 383 975 215,64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12 552 528 351,97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8 768 768 321,91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8 242 103 272,73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7 991 850 361,93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5 807 183 314,67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0E7D93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8 242 103 272,73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7 645 050 954,36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6 410 065 371,79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Основное мероприятие "Поддержка организаций коммунального хозяйства"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7 181 005 918,78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7 111 519 542,00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4 774 920 151,41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Основное мероприятие "Поддержка организаций коммунального хозяйства"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7 181 005 918,78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6 764 720 134,43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5 377 802 208,53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5 310 113 302,00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3 497 424 911,41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5 310 113 302,00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3 497 424 911,41</w:t>
            </w:r>
          </w:p>
        </w:tc>
      </w:tr>
      <w:tr w:rsidR="00106071" w:rsidRPr="0044378A" w:rsidTr="000E7D93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5 310 113 302,00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3 497 424 911,41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4 963 313 894,43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4 100 306 968,53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4 963 313 894,43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4 100 306 968,53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4 963 313 894,43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4 100 306 968,53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 xml:space="preserve">000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1 581 194 346,92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816 333 790,72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3 300 369 686,61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1 581 194 346,92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816 333 790,72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3 300 369 686,61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1 104 889 210,28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662 074 082,58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2 697 487 629,49</w:t>
            </w:r>
          </w:p>
        </w:tc>
      </w:tr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1 104 889 210,28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662 074 082,58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2 697 487 629,49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1 104 889 210,28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662 074 082,58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2 697 487 629,49</w:t>
            </w:r>
          </w:p>
        </w:tc>
      </w:tr>
      <w:tr w:rsidR="00106071" w:rsidRPr="0044378A" w:rsidTr="00D72DD9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0E7D93">
              <w:rPr>
                <w:sz w:val="20"/>
              </w:rPr>
              <w:t>дств кр</w:t>
            </w:r>
            <w:proofErr w:type="gramEnd"/>
            <w:r w:rsidRPr="000E7D93">
              <w:rPr>
                <w:sz w:val="20"/>
              </w:rPr>
              <w:t>аевого бюджета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476 305 136,64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154 259 708,14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602 882 057,12</w:t>
            </w:r>
          </w:p>
        </w:tc>
      </w:tr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476 305 136,64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154 259 708,14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602 882 057,12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476 305 136,64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154 259 708,14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602 882 057,12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 xml:space="preserve">000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3 189 368 636,91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2 576 858 030,35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3 189 368 636,91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2 576 858 030,35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2 427 901 430,92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2 075 798 914,64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2 427 901 430,92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2 075 798 914,64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2 427 901 430,92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2 075 798 914,64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0E7D93">
              <w:rPr>
                <w:sz w:val="20"/>
              </w:rPr>
              <w:t>дств кр</w:t>
            </w:r>
            <w:proofErr w:type="gramEnd"/>
            <w:r w:rsidRPr="000E7D93">
              <w:rPr>
                <w:sz w:val="20"/>
              </w:rPr>
              <w:t>аевого бюджета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761 467 205,99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761 467 205,99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761 467 205,99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</w:tbl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E7D93">
              <w:rPr>
                <w:b/>
                <w:bCs/>
                <w:color w:val="000000"/>
                <w:sz w:val="22"/>
                <w:szCs w:val="22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6 415 164 946,08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4 334 184 790,75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4 852 457 047,57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6 415 164 946,08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4 295 383 108,65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4 852 457 047,57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 xml:space="preserve">Подпрограмма "Долгосрочное финансовое планирование и организация бюджетного процесса, </w:t>
            </w:r>
            <w:r w:rsidRPr="000E7D93">
              <w:rPr>
                <w:b/>
                <w:bCs/>
                <w:color w:val="000000"/>
                <w:spacing w:val="-20"/>
                <w:sz w:val="20"/>
              </w:rPr>
              <w:t>с</w:t>
            </w:r>
            <w:r w:rsidRPr="000E7D93">
              <w:rPr>
                <w:b/>
                <w:bCs/>
                <w:color w:val="000000"/>
                <w:sz w:val="20"/>
              </w:rPr>
              <w:t>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1730000000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3 936 435 377,28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2 785 429 490,07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2 983 313 573,50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D72DD9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1730000000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3 936 435 377,28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2 746 627 807,97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2 983 313 573,50</w:t>
            </w:r>
          </w:p>
        </w:tc>
      </w:tr>
    </w:tbl>
    <w:p w:rsidR="00106071" w:rsidRPr="0044378A" w:rsidRDefault="00106071" w:rsidP="000E7D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Основное мероприятие "Совершенствование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1730200000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3 219 904 633,28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2 032 985 881,07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2 225 623 876,50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Основное мероприятие "Совершенствование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1730200000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3 219 904 633,28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1 994 184 198,97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2 225 623 876,50</w:t>
            </w:r>
          </w:p>
        </w:tc>
      </w:tr>
    </w:tbl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426"/>
        <w:gridCol w:w="1842"/>
        <w:gridCol w:w="1985"/>
        <w:gridCol w:w="1701"/>
      </w:tblGrid>
      <w:tr w:rsidR="00106071" w:rsidRPr="000E7D93" w:rsidTr="000E7D93">
        <w:trPr>
          <w:cantSplit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281 019 464,07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0E7D93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281 019 464,07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0E7D93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281 019 464,07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426"/>
        <w:gridCol w:w="1842"/>
        <w:gridCol w:w="1985"/>
        <w:gridCol w:w="1701"/>
      </w:tblGrid>
      <w:tr w:rsidR="00106071" w:rsidRPr="0044378A" w:rsidTr="00F9556E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242 217 781,97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F9556E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242 217 781,97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F9556E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510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242 217 781,97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</w:tbl>
    <w:p w:rsidR="00106071" w:rsidRPr="0044378A" w:rsidRDefault="00106071" w:rsidP="00F9556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984"/>
        <w:gridCol w:w="1985"/>
      </w:tblGrid>
      <w:tr w:rsidR="00106071" w:rsidRPr="0044378A" w:rsidTr="00F9556E">
        <w:trPr>
          <w:trHeight w:val="297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150 732 207 871,78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133 148 347 216,91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tabs>
                <w:tab w:val="left" w:pos="1769"/>
              </w:tabs>
              <w:autoSpaceDE w:val="0"/>
              <w:autoSpaceDN w:val="0"/>
              <w:adjustRightInd w:val="0"/>
              <w:ind w:left="-57"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136 017 507 590,34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83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3292"/>
        <w:gridCol w:w="2127"/>
        <w:gridCol w:w="1979"/>
        <w:gridCol w:w="1985"/>
      </w:tblGrid>
      <w:tr w:rsidR="00106071" w:rsidRPr="0044378A" w:rsidTr="00F9556E">
        <w:trPr>
          <w:trHeight w:val="297"/>
        </w:trPr>
        <w:tc>
          <w:tcPr>
            <w:tcW w:w="3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152 340 382 161,77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D72DD9">
            <w:pPr>
              <w:widowControl w:val="0"/>
              <w:autoSpaceDE w:val="0"/>
              <w:autoSpaceDN w:val="0"/>
              <w:adjustRightInd w:val="0"/>
              <w:ind w:right="-57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134 523 270 366,87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133 320 019 960,85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zCs w:val="28"/>
        </w:rPr>
        <w:t>8)</w:t>
      </w:r>
      <w:r w:rsidRPr="0044378A">
        <w:rPr>
          <w:snapToGrid/>
          <w:szCs w:val="28"/>
        </w:rPr>
        <w:t>в приложении 13 к Закону:</w:t>
      </w:r>
    </w:p>
    <w:p w:rsidR="00E862D9" w:rsidRDefault="00E862D9" w:rsidP="00F955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1843"/>
        <w:gridCol w:w="1701"/>
        <w:gridCol w:w="1701"/>
      </w:tblGrid>
      <w:tr w:rsidR="00E862D9" w:rsidRPr="00D72E33" w:rsidTr="000A5DB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Национальный проект Жилье и городская среда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***F******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3 099 187 387,87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2 242 340 835,65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4 878 309 074,87</w:t>
            </w:r>
          </w:p>
        </w:tc>
      </w:tr>
    </w:tbl>
    <w:p w:rsidR="00E862D9" w:rsidRPr="00D72E33" w:rsidRDefault="00E862D9" w:rsidP="00E862D9">
      <w:pPr>
        <w:pStyle w:val="aa"/>
        <w:spacing w:before="0" w:line="240" w:lineRule="auto"/>
        <w:ind w:firstLine="709"/>
        <w:rPr>
          <w:snapToGrid/>
          <w:szCs w:val="28"/>
        </w:rPr>
      </w:pPr>
      <w:r w:rsidRPr="00D72E33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67"/>
        <w:gridCol w:w="1276"/>
        <w:gridCol w:w="1701"/>
        <w:gridCol w:w="1701"/>
        <w:gridCol w:w="1701"/>
      </w:tblGrid>
      <w:tr w:rsidR="00E862D9" w:rsidRPr="00D72E33" w:rsidTr="000A5DB4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Национальный проект Жилье и городская среда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***F******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4 707 361 677,86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4 002 865 075,28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1 577 939 388,26</w:t>
            </w:r>
          </w:p>
        </w:tc>
      </w:tr>
    </w:tbl>
    <w:p w:rsidR="00106071" w:rsidRPr="0044378A" w:rsidRDefault="00106071" w:rsidP="00F955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72E33">
        <w:rPr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1843"/>
        <w:gridCol w:w="1701"/>
        <w:gridCol w:w="1701"/>
      </w:tblGrid>
      <w:tr w:rsidR="00106071" w:rsidRPr="0044378A" w:rsidTr="00E862D9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***F3*****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1 581 194 346,92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816 333 790,72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3 300 369 686,61</w:t>
            </w:r>
          </w:p>
        </w:tc>
      </w:tr>
      <w:tr w:rsidR="00106071" w:rsidRPr="0044378A" w:rsidTr="00E862D9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1 104 889 210,28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662 074 082,58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2 697 487 629,49</w:t>
            </w:r>
          </w:p>
        </w:tc>
      </w:tr>
    </w:tbl>
    <w:p w:rsidR="00E862D9" w:rsidRDefault="00E862D9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E862D9" w:rsidRDefault="00E862D9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E862D9" w:rsidRDefault="00E862D9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1843"/>
        <w:gridCol w:w="1701"/>
        <w:gridCol w:w="1701"/>
      </w:tblGrid>
      <w:tr w:rsidR="00E862D9" w:rsidRPr="0044378A" w:rsidTr="000A5DB4">
        <w:tc>
          <w:tcPr>
            <w:tcW w:w="21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F9556E" w:rsidRDefault="00E862D9" w:rsidP="000A5DB4">
            <w:pPr>
              <w:rPr>
                <w:sz w:val="20"/>
              </w:rPr>
            </w:pPr>
            <w:r w:rsidRPr="00F9556E">
              <w:rPr>
                <w:color w:val="000000"/>
                <w:sz w:val="20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F9556E">
              <w:rPr>
                <w:color w:val="000000"/>
                <w:sz w:val="20"/>
              </w:rPr>
              <w:t>дств кр</w:t>
            </w:r>
            <w:proofErr w:type="gramEnd"/>
            <w:r w:rsidRPr="00F9556E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476 305 136,64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154 259 708,14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602 882 057,12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67"/>
        <w:gridCol w:w="1276"/>
        <w:gridCol w:w="1701"/>
        <w:gridCol w:w="1701"/>
        <w:gridCol w:w="1701"/>
      </w:tblGrid>
      <w:tr w:rsidR="00106071" w:rsidRPr="00F9556E" w:rsidTr="00A61365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***F3*****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3 189 368 636,91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2 576 858 030,35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0,00</w:t>
            </w:r>
          </w:p>
        </w:tc>
      </w:tr>
      <w:tr w:rsidR="00106071" w:rsidRPr="00F9556E" w:rsidTr="00A61365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2 427 901 430,92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2 075 798 914,64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0,00</w:t>
            </w:r>
          </w:p>
        </w:tc>
      </w:tr>
      <w:tr w:rsidR="00106071" w:rsidRPr="00F9556E" w:rsidTr="00A61365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F9556E">
              <w:rPr>
                <w:color w:val="000000"/>
                <w:sz w:val="20"/>
              </w:rPr>
              <w:t>дств кр</w:t>
            </w:r>
            <w:proofErr w:type="gramEnd"/>
            <w:r w:rsidRPr="00F9556E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761 467 205,99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0,00</w:t>
            </w:r>
          </w:p>
        </w:tc>
      </w:tr>
    </w:tbl>
    <w:p w:rsidR="00106071" w:rsidRPr="00F9556E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0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265"/>
        <w:gridCol w:w="2127"/>
        <w:gridCol w:w="1979"/>
        <w:gridCol w:w="1985"/>
      </w:tblGrid>
      <w:tr w:rsidR="00106071" w:rsidRPr="00F9556E" w:rsidTr="00F9556E">
        <w:trPr>
          <w:trHeight w:val="297"/>
        </w:trPr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D72DD9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ИТОГО ПО НАЦИОНАЛЬНЫМ ПРОЕКТАМ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21 251 563 176,20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17 465 493 250,72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20 436 833 510,38</w:t>
            </w:r>
          </w:p>
        </w:tc>
      </w:tr>
    </w:tbl>
    <w:p w:rsidR="00106071" w:rsidRPr="0044378A" w:rsidRDefault="00106071" w:rsidP="00F955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изложить в следующей редакции: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265"/>
        <w:gridCol w:w="2127"/>
        <w:gridCol w:w="1979"/>
        <w:gridCol w:w="1985"/>
      </w:tblGrid>
      <w:tr w:rsidR="00106071" w:rsidRPr="0044378A" w:rsidTr="00F9556E">
        <w:trPr>
          <w:trHeight w:val="297"/>
        </w:trPr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D72DD9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ИТОГО ПО НАЦИОНАЛЬНЫМ ПРОЕКТАМ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22 859 737 466,19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19 226 017 490,35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17 136 463 823,77</w:t>
            </w:r>
          </w:p>
        </w:tc>
      </w:tr>
    </w:tbl>
    <w:bookmarkEnd w:id="0"/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9)в приложении 15: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zCs w:val="28"/>
        </w:rPr>
      </w:pPr>
      <w:r w:rsidRPr="0044378A">
        <w:rPr>
          <w:szCs w:val="28"/>
        </w:rPr>
        <w:t>таблицу 34 изложить в редакции приложения 3 к настоящему Закону;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zCs w:val="28"/>
        </w:rPr>
      </w:pPr>
      <w:r w:rsidRPr="0044378A">
        <w:rPr>
          <w:szCs w:val="28"/>
        </w:rPr>
        <w:t>таблицу 35 изложить в редакции приложения 4 к настоящему Закону.</w:t>
      </w:r>
    </w:p>
    <w:p w:rsidR="00F9556E" w:rsidRDefault="00F9556E" w:rsidP="00106071">
      <w:pPr>
        <w:pStyle w:val="aa"/>
        <w:spacing w:before="0" w:line="240" w:lineRule="auto"/>
        <w:ind w:firstLine="709"/>
        <w:rPr>
          <w:caps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caps/>
          <w:szCs w:val="28"/>
        </w:rPr>
      </w:pPr>
      <w:r w:rsidRPr="0044378A">
        <w:rPr>
          <w:caps/>
          <w:szCs w:val="28"/>
        </w:rPr>
        <w:t xml:space="preserve">Статья 2. 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zCs w:val="28"/>
        </w:rPr>
      </w:pPr>
      <w:r w:rsidRPr="0044378A">
        <w:rPr>
          <w:szCs w:val="28"/>
        </w:rPr>
        <w:t>Настоящий Закон вступает в силу со дня его официального опубликования.</w:t>
      </w:r>
    </w:p>
    <w:p w:rsidR="00106071" w:rsidRPr="00F9556E" w:rsidRDefault="00106071" w:rsidP="00106071">
      <w:pPr>
        <w:pStyle w:val="aa"/>
        <w:spacing w:before="0" w:line="228" w:lineRule="auto"/>
        <w:ind w:firstLine="0"/>
        <w:jc w:val="left"/>
        <w:rPr>
          <w:szCs w:val="28"/>
        </w:rPr>
      </w:pPr>
    </w:p>
    <w:p w:rsidR="00106071" w:rsidRPr="00F9556E" w:rsidRDefault="00106071" w:rsidP="00106071">
      <w:pPr>
        <w:pStyle w:val="aa"/>
        <w:spacing w:before="0" w:line="228" w:lineRule="auto"/>
        <w:ind w:firstLine="0"/>
        <w:jc w:val="left"/>
        <w:rPr>
          <w:szCs w:val="28"/>
        </w:rPr>
      </w:pPr>
    </w:p>
    <w:p w:rsidR="00BE0544" w:rsidRPr="0044378A" w:rsidRDefault="00106071" w:rsidP="00106071">
      <w:r w:rsidRPr="0044378A">
        <w:t xml:space="preserve">Губернатор края   </w:t>
      </w:r>
      <w:r w:rsidRPr="0044378A">
        <w:tab/>
      </w:r>
      <w:r w:rsidRPr="0044378A">
        <w:tab/>
        <w:t xml:space="preserve">                                                        </w:t>
      </w:r>
      <w:r w:rsidRPr="0044378A">
        <w:rPr>
          <w:szCs w:val="28"/>
        </w:rPr>
        <w:t>О.Н. Кожемяко</w:t>
      </w:r>
    </w:p>
    <w:sectPr w:rsidR="00BE0544" w:rsidRPr="0044378A" w:rsidSect="0041568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E2D" w:rsidRDefault="00291E2D">
      <w:r>
        <w:separator/>
      </w:r>
    </w:p>
  </w:endnote>
  <w:endnote w:type="continuationSeparator" w:id="0">
    <w:p w:rsidR="00291E2D" w:rsidRDefault="0029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E2D" w:rsidRDefault="00291E2D">
      <w:r>
        <w:separator/>
      </w:r>
    </w:p>
  </w:footnote>
  <w:footnote w:type="continuationSeparator" w:id="0">
    <w:p w:rsidR="00291E2D" w:rsidRDefault="00291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DB4" w:rsidRDefault="000A5DB4" w:rsidP="004156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532A6">
      <w:rPr>
        <w:noProof/>
      </w:rPr>
      <w:t>20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34C9"/>
    <w:multiLevelType w:val="hybridMultilevel"/>
    <w:tmpl w:val="3C9C9E30"/>
    <w:lvl w:ilvl="0" w:tplc="08A611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0845B9"/>
    <w:multiLevelType w:val="hybridMultilevel"/>
    <w:tmpl w:val="0D446C40"/>
    <w:lvl w:ilvl="0" w:tplc="5A7CE0C2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3170488"/>
    <w:multiLevelType w:val="multilevel"/>
    <w:tmpl w:val="E248A3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95A1948"/>
    <w:multiLevelType w:val="hybridMultilevel"/>
    <w:tmpl w:val="C2B42DB6"/>
    <w:lvl w:ilvl="0" w:tplc="0CBCF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575817BA"/>
    <w:multiLevelType w:val="hybridMultilevel"/>
    <w:tmpl w:val="54FA5088"/>
    <w:lvl w:ilvl="0" w:tplc="6C00DDAA">
      <w:start w:val="1"/>
      <w:numFmt w:val="decimal"/>
      <w:lvlText w:val="%1)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071"/>
    <w:rsid w:val="0003291F"/>
    <w:rsid w:val="000532A6"/>
    <w:rsid w:val="00070CED"/>
    <w:rsid w:val="000A5DB4"/>
    <w:rsid w:val="000E7D93"/>
    <w:rsid w:val="00106071"/>
    <w:rsid w:val="001F56E9"/>
    <w:rsid w:val="00291E2D"/>
    <w:rsid w:val="00315212"/>
    <w:rsid w:val="00347DEE"/>
    <w:rsid w:val="00357555"/>
    <w:rsid w:val="00380EE1"/>
    <w:rsid w:val="003A180C"/>
    <w:rsid w:val="003B26E7"/>
    <w:rsid w:val="003E3987"/>
    <w:rsid w:val="003F6898"/>
    <w:rsid w:val="0041568C"/>
    <w:rsid w:val="0044378A"/>
    <w:rsid w:val="0047435B"/>
    <w:rsid w:val="00536A70"/>
    <w:rsid w:val="005524F4"/>
    <w:rsid w:val="005A2827"/>
    <w:rsid w:val="00615301"/>
    <w:rsid w:val="006E2ABA"/>
    <w:rsid w:val="0078287F"/>
    <w:rsid w:val="00787A3D"/>
    <w:rsid w:val="007B5970"/>
    <w:rsid w:val="007E5C92"/>
    <w:rsid w:val="007E7778"/>
    <w:rsid w:val="00832425"/>
    <w:rsid w:val="00856970"/>
    <w:rsid w:val="008D5C64"/>
    <w:rsid w:val="008E5633"/>
    <w:rsid w:val="00A038AA"/>
    <w:rsid w:val="00A61365"/>
    <w:rsid w:val="00A757A7"/>
    <w:rsid w:val="00AB70F9"/>
    <w:rsid w:val="00AC31EC"/>
    <w:rsid w:val="00AF3517"/>
    <w:rsid w:val="00B0406B"/>
    <w:rsid w:val="00B14397"/>
    <w:rsid w:val="00B52AA2"/>
    <w:rsid w:val="00BC0675"/>
    <w:rsid w:val="00BE0544"/>
    <w:rsid w:val="00C07C7B"/>
    <w:rsid w:val="00C241EF"/>
    <w:rsid w:val="00C956E7"/>
    <w:rsid w:val="00CA5E6B"/>
    <w:rsid w:val="00D102A9"/>
    <w:rsid w:val="00D34604"/>
    <w:rsid w:val="00D57FA1"/>
    <w:rsid w:val="00D72DD9"/>
    <w:rsid w:val="00D72E33"/>
    <w:rsid w:val="00D90E4E"/>
    <w:rsid w:val="00D91956"/>
    <w:rsid w:val="00DB61CE"/>
    <w:rsid w:val="00E34273"/>
    <w:rsid w:val="00E60B2A"/>
    <w:rsid w:val="00E862D9"/>
    <w:rsid w:val="00ED216F"/>
    <w:rsid w:val="00F23036"/>
    <w:rsid w:val="00F704C7"/>
    <w:rsid w:val="00F9556E"/>
    <w:rsid w:val="00F973E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0607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1060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Цветовое выделение"/>
    <w:rsid w:val="00106071"/>
    <w:rPr>
      <w:b/>
      <w:bCs/>
      <w:color w:val="000080"/>
      <w:sz w:val="20"/>
      <w:szCs w:val="20"/>
    </w:rPr>
  </w:style>
  <w:style w:type="paragraph" w:styleId="a7">
    <w:name w:val="Balloon Text"/>
    <w:basedOn w:val="a"/>
    <w:link w:val="a8"/>
    <w:semiHidden/>
    <w:rsid w:val="0010607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106071"/>
    <w:rPr>
      <w:rFonts w:ascii="Tahoma" w:hAnsi="Tahoma" w:cs="Tahoma"/>
      <w:sz w:val="16"/>
      <w:szCs w:val="16"/>
    </w:rPr>
  </w:style>
  <w:style w:type="character" w:styleId="a9">
    <w:name w:val="page number"/>
    <w:rsid w:val="00106071"/>
  </w:style>
  <w:style w:type="paragraph" w:customStyle="1" w:styleId="aa">
    <w:name w:val="Стиль в законе"/>
    <w:basedOn w:val="a"/>
    <w:rsid w:val="00106071"/>
    <w:pPr>
      <w:spacing w:before="120" w:line="360" w:lineRule="auto"/>
      <w:ind w:firstLine="851"/>
      <w:jc w:val="both"/>
    </w:pPr>
    <w:rPr>
      <w:snapToGrid w:val="0"/>
    </w:rPr>
  </w:style>
  <w:style w:type="table" w:styleId="ab">
    <w:name w:val="Table Grid"/>
    <w:basedOn w:val="a1"/>
    <w:rsid w:val="00106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106071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106071"/>
    <w:rPr>
      <w:sz w:val="28"/>
    </w:rPr>
  </w:style>
  <w:style w:type="paragraph" w:customStyle="1" w:styleId="ConsNormal">
    <w:name w:val="ConsNormal"/>
    <w:rsid w:val="0010607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e">
    <w:name w:val="Знак"/>
    <w:basedOn w:val="a"/>
    <w:rsid w:val="0010607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">
    <w:name w:val="Hyperlink"/>
    <w:unhideWhenUsed/>
    <w:rsid w:val="00106071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locked/>
    <w:rsid w:val="00106071"/>
    <w:rPr>
      <w:sz w:val="28"/>
    </w:rPr>
  </w:style>
  <w:style w:type="paragraph" w:styleId="af0">
    <w:name w:val="List Paragraph"/>
    <w:basedOn w:val="a"/>
    <w:uiPriority w:val="34"/>
    <w:qFormat/>
    <w:rsid w:val="001060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0607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1060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Цветовое выделение"/>
    <w:rsid w:val="00106071"/>
    <w:rPr>
      <w:b/>
      <w:bCs/>
      <w:color w:val="000080"/>
      <w:sz w:val="20"/>
      <w:szCs w:val="20"/>
    </w:rPr>
  </w:style>
  <w:style w:type="paragraph" w:styleId="a7">
    <w:name w:val="Balloon Text"/>
    <w:basedOn w:val="a"/>
    <w:link w:val="a8"/>
    <w:semiHidden/>
    <w:rsid w:val="0010607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106071"/>
    <w:rPr>
      <w:rFonts w:ascii="Tahoma" w:hAnsi="Tahoma" w:cs="Tahoma"/>
      <w:sz w:val="16"/>
      <w:szCs w:val="16"/>
    </w:rPr>
  </w:style>
  <w:style w:type="character" w:styleId="a9">
    <w:name w:val="page number"/>
    <w:rsid w:val="00106071"/>
  </w:style>
  <w:style w:type="paragraph" w:customStyle="1" w:styleId="aa">
    <w:name w:val="Стиль в законе"/>
    <w:basedOn w:val="a"/>
    <w:rsid w:val="00106071"/>
    <w:pPr>
      <w:spacing w:before="120" w:line="360" w:lineRule="auto"/>
      <w:ind w:firstLine="851"/>
      <w:jc w:val="both"/>
    </w:pPr>
    <w:rPr>
      <w:snapToGrid w:val="0"/>
    </w:rPr>
  </w:style>
  <w:style w:type="table" w:styleId="ab">
    <w:name w:val="Table Grid"/>
    <w:basedOn w:val="a1"/>
    <w:rsid w:val="00106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106071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106071"/>
    <w:rPr>
      <w:sz w:val="28"/>
    </w:rPr>
  </w:style>
  <w:style w:type="paragraph" w:customStyle="1" w:styleId="ConsNormal">
    <w:name w:val="ConsNormal"/>
    <w:rsid w:val="0010607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e">
    <w:name w:val="Знак"/>
    <w:basedOn w:val="a"/>
    <w:rsid w:val="0010607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">
    <w:name w:val="Hyperlink"/>
    <w:unhideWhenUsed/>
    <w:rsid w:val="00106071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locked/>
    <w:rsid w:val="00106071"/>
    <w:rPr>
      <w:sz w:val="28"/>
    </w:rPr>
  </w:style>
  <w:style w:type="paragraph" w:styleId="af0">
    <w:name w:val="List Paragraph"/>
    <w:basedOn w:val="a"/>
    <w:uiPriority w:val="34"/>
    <w:qFormat/>
    <w:rsid w:val="001060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1</Pages>
  <Words>4156</Words>
  <Characters>23692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Пятышина Ольга Тимофеевна</cp:lastModifiedBy>
  <cp:revision>6</cp:revision>
  <cp:lastPrinted>2021-05-26T22:36:00Z</cp:lastPrinted>
  <dcterms:created xsi:type="dcterms:W3CDTF">2021-05-26T22:21:00Z</dcterms:created>
  <dcterms:modified xsi:type="dcterms:W3CDTF">2021-05-26T22:36:00Z</dcterms:modified>
</cp:coreProperties>
</file>