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RPr="0044378A">
        <w:tc>
          <w:tcPr>
            <w:tcW w:w="9570" w:type="dxa"/>
          </w:tcPr>
          <w:p w:rsidR="00787A3D" w:rsidRDefault="00787A3D" w:rsidP="00787A3D">
            <w:pPr>
              <w:pStyle w:val="1"/>
              <w:spacing w:line="240" w:lineRule="auto"/>
              <w:ind w:left="5670"/>
              <w:jc w:val="center"/>
              <w:rPr>
                <w:b w:val="0"/>
                <w:sz w:val="20"/>
              </w:rPr>
            </w:pPr>
            <w:r>
              <w:rPr>
                <w:b w:val="0"/>
              </w:rPr>
              <w:t xml:space="preserve">     </w:t>
            </w:r>
            <w:proofErr w:type="gramStart"/>
            <w:r w:rsidRPr="00787A3D">
              <w:rPr>
                <w:b w:val="0"/>
                <w:sz w:val="20"/>
              </w:rPr>
              <w:t>Внесен</w:t>
            </w:r>
            <w:proofErr w:type="gramEnd"/>
            <w:r w:rsidRPr="00787A3D">
              <w:rPr>
                <w:b w:val="0"/>
                <w:sz w:val="20"/>
              </w:rPr>
              <w:t xml:space="preserve"> </w:t>
            </w:r>
            <w:r>
              <w:rPr>
                <w:b w:val="0"/>
                <w:sz w:val="20"/>
              </w:rPr>
              <w:t>Губернатором</w:t>
            </w:r>
          </w:p>
          <w:p w:rsidR="00BE0544" w:rsidRPr="00787A3D" w:rsidRDefault="00787A3D" w:rsidP="00787A3D">
            <w:pPr>
              <w:pStyle w:val="1"/>
              <w:spacing w:line="240" w:lineRule="auto"/>
              <w:ind w:left="5670"/>
              <w:jc w:val="cent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 Приморского края </w:t>
            </w:r>
          </w:p>
          <w:p w:rsidR="00787A3D" w:rsidRPr="00787A3D" w:rsidRDefault="00787A3D" w:rsidP="00787A3D"/>
        </w:tc>
      </w:tr>
      <w:tr w:rsidR="00BE0544" w:rsidRPr="0044378A">
        <w:tc>
          <w:tcPr>
            <w:tcW w:w="9570" w:type="dxa"/>
          </w:tcPr>
          <w:p w:rsidR="00BE0544" w:rsidRPr="00787A3D" w:rsidRDefault="00BE0544">
            <w:pPr>
              <w:pStyle w:val="1"/>
              <w:jc w:val="center"/>
              <w:rPr>
                <w:spacing w:val="20"/>
                <w:sz w:val="32"/>
              </w:rPr>
            </w:pPr>
            <w:r w:rsidRPr="00787A3D">
              <w:rPr>
                <w:spacing w:val="20"/>
                <w:sz w:val="32"/>
              </w:rPr>
              <w:t>ЗАКОН ПРИМОРСКОГО КРАЯ</w:t>
            </w:r>
            <w:bookmarkStart w:id="0" w:name="_GoBack"/>
            <w:bookmarkEnd w:id="0"/>
          </w:p>
        </w:tc>
      </w:tr>
    </w:tbl>
    <w:p w:rsidR="00106071" w:rsidRPr="0044378A" w:rsidRDefault="00106071" w:rsidP="00106071">
      <w:pPr>
        <w:pStyle w:val="a3"/>
        <w:jc w:val="center"/>
        <w:rPr>
          <w:b/>
        </w:rPr>
      </w:pPr>
      <w:r w:rsidRPr="0044378A">
        <w:rPr>
          <w:b/>
        </w:rPr>
        <w:t>О ВНЕСЕНИИ ИЗМЕНЕНИЙ В ЗАКОН ПРИМОРСКОГО КРАЯ</w:t>
      </w:r>
    </w:p>
    <w:p w:rsidR="00106071" w:rsidRPr="0044378A" w:rsidRDefault="00106071" w:rsidP="00106071">
      <w:pPr>
        <w:pStyle w:val="a3"/>
        <w:jc w:val="center"/>
        <w:rPr>
          <w:b/>
        </w:rPr>
      </w:pPr>
      <w:r w:rsidRPr="0044378A">
        <w:rPr>
          <w:b/>
        </w:rPr>
        <w:t xml:space="preserve">"О КРАЕВОМ БЮДЖЕТЕ НА 2021 ГОД И </w:t>
      </w:r>
    </w:p>
    <w:p w:rsidR="00106071" w:rsidRPr="0044378A" w:rsidRDefault="00106071" w:rsidP="00106071">
      <w:pPr>
        <w:pStyle w:val="a3"/>
        <w:jc w:val="center"/>
        <w:rPr>
          <w:b/>
        </w:rPr>
      </w:pPr>
      <w:r w:rsidRPr="0044378A">
        <w:rPr>
          <w:b/>
        </w:rPr>
        <w:t>ПЛАНОВЫЙ ПЕРИОД 2022</w:t>
      </w:r>
      <w:proofErr w:type="gramStart"/>
      <w:r w:rsidRPr="0044378A">
        <w:rPr>
          <w:b/>
        </w:rPr>
        <w:t xml:space="preserve"> И</w:t>
      </w:r>
      <w:proofErr w:type="gramEnd"/>
      <w:r w:rsidRPr="0044378A">
        <w:rPr>
          <w:b/>
        </w:rPr>
        <w:t xml:space="preserve"> 2023 ГОДОВ"</w:t>
      </w:r>
    </w:p>
    <w:p w:rsidR="00106071" w:rsidRPr="0044378A" w:rsidRDefault="00106071" w:rsidP="00106071">
      <w:pPr>
        <w:pStyle w:val="a3"/>
        <w:tabs>
          <w:tab w:val="left" w:pos="720"/>
        </w:tabs>
        <w:jc w:val="center"/>
        <w:rPr>
          <w:szCs w:val="28"/>
        </w:rPr>
      </w:pPr>
    </w:p>
    <w:p w:rsidR="00106071" w:rsidRPr="0044378A" w:rsidRDefault="00106071" w:rsidP="0041568C">
      <w:pPr>
        <w:ind w:firstLine="709"/>
        <w:jc w:val="both"/>
      </w:pPr>
      <w:proofErr w:type="gramStart"/>
      <w:r w:rsidRPr="0044378A">
        <w:t>Принят</w:t>
      </w:r>
      <w:proofErr w:type="gramEnd"/>
      <w:r w:rsidRPr="0044378A">
        <w:t xml:space="preserve"> Законодательным Собранием Приморского края </w:t>
      </w:r>
    </w:p>
    <w:p w:rsidR="00106071" w:rsidRPr="0044378A" w:rsidRDefault="00106071" w:rsidP="00106071"/>
    <w:p w:rsidR="00106071" w:rsidRPr="0044378A" w:rsidRDefault="00106071" w:rsidP="00106071">
      <w:pPr>
        <w:ind w:firstLine="708"/>
      </w:pPr>
      <w:bookmarkStart w:id="1" w:name="OLE_LINK1"/>
      <w:r w:rsidRPr="0044378A">
        <w:t xml:space="preserve">Статья 1. </w:t>
      </w:r>
    </w:p>
    <w:p w:rsidR="00106071" w:rsidRPr="0044378A" w:rsidRDefault="00106071" w:rsidP="00106071">
      <w:pPr>
        <w:ind w:firstLine="708"/>
        <w:jc w:val="both"/>
      </w:pPr>
      <w:r w:rsidRPr="0044378A">
        <w:t>Внести в Закон Приморского края от 21 декабря 2020 года № 969-КЗ</w:t>
      </w:r>
      <w:r w:rsidRPr="0044378A">
        <w:br/>
        <w:t xml:space="preserve">"О краевом бюджете на 2021 год и плановый период 2022 и 2023 годов" (Ведомости Законодательного Собрания Приморского края, 2020, № 159, </w:t>
      </w:r>
      <w:r w:rsidRPr="0044378A">
        <w:br/>
        <w:t xml:space="preserve">стр. 2; 2021, № 163, стр. 5, № 165, стр. 2, № 170, стр. 2) следующие изменения: </w:t>
      </w: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1)в статье 1:</w:t>
      </w: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а</w:t>
      </w:r>
      <w:proofErr w:type="gramStart"/>
      <w:r w:rsidRPr="0044378A">
        <w:rPr>
          <w:snapToGrid/>
          <w:szCs w:val="28"/>
        </w:rPr>
        <w:t>)ч</w:t>
      </w:r>
      <w:proofErr w:type="gramEnd"/>
      <w:r w:rsidRPr="0044378A">
        <w:rPr>
          <w:snapToGrid/>
          <w:szCs w:val="28"/>
        </w:rPr>
        <w:t>асть 1 изложить в следующей редакции: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4378A">
        <w:rPr>
          <w:bCs/>
          <w:szCs w:val="28"/>
        </w:rPr>
        <w:t>"1.Утвердить основные характеристики краевого бюджета на 2021 год: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4378A">
        <w:rPr>
          <w:bCs/>
          <w:szCs w:val="28"/>
        </w:rPr>
        <w:t>1)общий объем доходов краевого бюджета - в сумме</w:t>
      </w:r>
      <w:r w:rsidRPr="0044378A">
        <w:rPr>
          <w:bCs/>
          <w:szCs w:val="28"/>
        </w:rPr>
        <w:br/>
        <w:t>144 003 854 460,40 рубля, в том числе объем межбюджетных трансфертов, получаемых из других бюджетов бюджетной системы Российской Федерации, - в сумме 45 292 036 198,00 рубля;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4378A">
        <w:rPr>
          <w:bCs/>
          <w:szCs w:val="28"/>
        </w:rPr>
        <w:t>2)общий объем расходов краевого бюджета - в сумме 152 340 382 161,77 рубля, в том числе общий объем бюджетных ассигнований на исполнение государственных гарантий Приморского края по возможным гарантийным случаям - 891 578 980,06 рубля;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4378A">
        <w:rPr>
          <w:bCs/>
          <w:szCs w:val="28"/>
        </w:rPr>
        <w:t>3)размер дефицита краевого бюджета - в сумме 8 336 527 701,37 рубля;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44378A">
        <w:rPr>
          <w:bCs/>
          <w:szCs w:val="28"/>
        </w:rPr>
        <w:t>4)верхний предел государственного внутреннего долга Приморского края на 1 января 2022 года - в сумме 11 505 549 147,48 рубля, в том числе верхний предел долга по государственным гарантиям Приморского края - 438 430 006,66 рубля</w:t>
      </w:r>
      <w:proofErr w:type="gramStart"/>
      <w:r w:rsidRPr="0044378A">
        <w:rPr>
          <w:bCs/>
          <w:szCs w:val="28"/>
        </w:rPr>
        <w:t>.";</w:t>
      </w:r>
      <w:proofErr w:type="gramEnd"/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б</w:t>
      </w:r>
      <w:proofErr w:type="gramStart"/>
      <w:r w:rsidRPr="0044378A">
        <w:rPr>
          <w:snapToGrid/>
          <w:szCs w:val="28"/>
        </w:rPr>
        <w:t>)в</w:t>
      </w:r>
      <w:proofErr w:type="gramEnd"/>
      <w:r w:rsidRPr="0044378A">
        <w:rPr>
          <w:snapToGrid/>
          <w:szCs w:val="28"/>
        </w:rPr>
        <w:t xml:space="preserve"> части 2: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в пункте 1: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rPr>
          <w:szCs w:val="28"/>
        </w:rPr>
      </w:pPr>
      <w:r w:rsidRPr="0044378A">
        <w:rPr>
          <w:szCs w:val="28"/>
        </w:rPr>
        <w:t>цифры "133 493 964 765,38" заменить цифрами "134 907 689 597,44";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rPr>
          <w:szCs w:val="28"/>
        </w:rPr>
      </w:pPr>
      <w:r w:rsidRPr="0044378A">
        <w:rPr>
          <w:szCs w:val="28"/>
        </w:rPr>
        <w:t>цифры "140 228 859 520,49" заменить цифрами "137 531 371 891,00";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в пункте 2: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rPr>
          <w:szCs w:val="28"/>
        </w:rPr>
      </w:pPr>
      <w:r w:rsidRPr="0044378A">
        <w:rPr>
          <w:szCs w:val="28"/>
        </w:rPr>
        <w:t>цифры "135 845 743 075,04" заменить цифрами "137 259 467 907,10";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rPr>
          <w:szCs w:val="28"/>
        </w:rPr>
      </w:pPr>
      <w:r w:rsidRPr="0044378A">
        <w:rPr>
          <w:szCs w:val="28"/>
        </w:rPr>
        <w:t>цифры "2 697 395 858,13" заменить цифрами "2 736 197 540,23";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rPr>
          <w:szCs w:val="28"/>
        </w:rPr>
      </w:pPr>
      <w:r w:rsidRPr="0044378A">
        <w:rPr>
          <w:szCs w:val="28"/>
        </w:rPr>
        <w:t>цифры "141 713 686 763,62" заменить цифрами "139 016 199 134,13";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2)в части 2 статьи 9: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в пункте 1: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в абзаце первом цифры "41 423 835 400,13" заменить цифрами "43 032 009 690,12";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в подпункте "б" цифры "14 402 494 481,95" заменить цифрами "16 010 668 771,94";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4378A">
        <w:rPr>
          <w:szCs w:val="28"/>
        </w:rPr>
        <w:lastRenderedPageBreak/>
        <w:t>пункте</w:t>
      </w:r>
      <w:proofErr w:type="gramEnd"/>
      <w:r w:rsidRPr="0044378A">
        <w:rPr>
          <w:szCs w:val="28"/>
        </w:rPr>
        <w:t xml:space="preserve"> 2:</w:t>
      </w:r>
    </w:p>
    <w:p w:rsidR="00106071" w:rsidRPr="0044378A" w:rsidRDefault="00106071" w:rsidP="00106071">
      <w:pPr>
        <w:ind w:firstLine="708"/>
        <w:jc w:val="both"/>
      </w:pPr>
      <w:r w:rsidRPr="0044378A">
        <w:t>в абзаце первом цифры "32 619 684 763,75" заменить цифрами "34 341 407 321,28";</w:t>
      </w:r>
    </w:p>
    <w:p w:rsidR="00106071" w:rsidRPr="0044378A" w:rsidRDefault="00106071" w:rsidP="00106071">
      <w:pPr>
        <w:ind w:firstLine="708"/>
        <w:jc w:val="both"/>
      </w:pPr>
      <w:r w:rsidRPr="0044378A">
        <w:t>в подпункте "а" цифры "1</w:t>
      </w:r>
      <w:r w:rsidRPr="0044378A">
        <w:rPr>
          <w:lang w:val="en-US"/>
        </w:rPr>
        <w:t> </w:t>
      </w:r>
      <w:r w:rsidRPr="0044378A">
        <w:t>775</w:t>
      </w:r>
      <w:r w:rsidRPr="0044378A">
        <w:rPr>
          <w:lang w:val="en-US"/>
        </w:rPr>
        <w:t> </w:t>
      </w:r>
      <w:r w:rsidRPr="0044378A">
        <w:t>463</w:t>
      </w:r>
      <w:r w:rsidRPr="0044378A">
        <w:rPr>
          <w:lang w:val="en-US"/>
        </w:rPr>
        <w:t> </w:t>
      </w:r>
      <w:r w:rsidRPr="0044378A">
        <w:t>939,07" заменить цифрами "1 736 662 256,97";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в подпункте "б" цифры "6 583 562 979,73" заменить цифрами "8 344 087 219,36";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в пункте 3: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в абзаце первом цифры "35 490 103 580,30" заменить цифрами "32 189 733 893,69";</w:t>
      </w:r>
    </w:p>
    <w:p w:rsidR="00106071" w:rsidRPr="0044378A" w:rsidRDefault="00106071" w:rsidP="0010607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в подпункте "б" цифры "8 222 088 571,66" заменить цифрами "4 921 718 885,05";</w:t>
      </w: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 xml:space="preserve">3)приложение 1 к Закону изложить в редакции приложения 1 </w:t>
      </w:r>
      <w:r w:rsidR="00F973E8" w:rsidRPr="0044378A">
        <w:rPr>
          <w:snapToGrid/>
          <w:szCs w:val="28"/>
        </w:rPr>
        <w:br/>
      </w:r>
      <w:r w:rsidRPr="0044378A">
        <w:rPr>
          <w:snapToGrid/>
          <w:szCs w:val="28"/>
        </w:rPr>
        <w:t>к настоящему Закону;</w:t>
      </w: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 xml:space="preserve">4)приложение 9 к Закону изложить в редакции приложения 2 </w:t>
      </w:r>
      <w:r w:rsidR="00F973E8" w:rsidRPr="0044378A">
        <w:rPr>
          <w:snapToGrid/>
          <w:szCs w:val="28"/>
        </w:rPr>
        <w:br/>
      </w:r>
      <w:r w:rsidRPr="0044378A">
        <w:rPr>
          <w:snapToGrid/>
          <w:szCs w:val="28"/>
        </w:rPr>
        <w:t>к настоящему Закону;</w:t>
      </w: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zCs w:val="28"/>
        </w:rPr>
        <w:t>5)</w:t>
      </w:r>
      <w:r w:rsidRPr="0044378A">
        <w:rPr>
          <w:snapToGrid/>
          <w:szCs w:val="28"/>
        </w:rPr>
        <w:t>в приложении 10 к Закону:</w:t>
      </w:r>
    </w:p>
    <w:p w:rsidR="00106071" w:rsidRPr="0044378A" w:rsidRDefault="00106071" w:rsidP="00106071">
      <w:pPr>
        <w:pStyle w:val="aa"/>
        <w:spacing w:before="0" w:line="240" w:lineRule="auto"/>
        <w:ind w:right="-2" w:firstLine="709"/>
        <w:rPr>
          <w:snapToGrid/>
          <w:szCs w:val="28"/>
        </w:rPr>
      </w:pPr>
      <w:r w:rsidRPr="0044378A">
        <w:rPr>
          <w:snapToGrid/>
          <w:szCs w:val="28"/>
        </w:rPr>
        <w:t>строки</w:t>
      </w:r>
    </w:p>
    <w:tbl>
      <w:tblPr>
        <w:tblW w:w="9426" w:type="dxa"/>
        <w:jc w:val="center"/>
        <w:tblLayout w:type="fixed"/>
        <w:tblLook w:val="04A0" w:firstRow="1" w:lastRow="0" w:firstColumn="1" w:lastColumn="0" w:noHBand="0" w:noVBand="1"/>
      </w:tblPr>
      <w:tblGrid>
        <w:gridCol w:w="1737"/>
        <w:gridCol w:w="284"/>
        <w:gridCol w:w="283"/>
        <w:gridCol w:w="1276"/>
        <w:gridCol w:w="425"/>
        <w:gridCol w:w="1701"/>
        <w:gridCol w:w="1843"/>
        <w:gridCol w:w="1877"/>
      </w:tblGrid>
      <w:tr w:rsidR="00106071" w:rsidRPr="0044378A" w:rsidTr="005524F4">
        <w:trPr>
          <w:cantSplit/>
          <w:trHeight w:val="297"/>
          <w:jc w:val="center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1568C" w:rsidRPr="008E5633" w:rsidRDefault="00106071" w:rsidP="0041568C">
            <w:pPr>
              <w:widowControl w:val="0"/>
              <w:autoSpaceDE w:val="0"/>
              <w:autoSpaceDN w:val="0"/>
              <w:adjustRightInd w:val="0"/>
              <w:ind w:left="34" w:right="34"/>
              <w:rPr>
                <w:bCs/>
                <w:color w:val="000000"/>
                <w:spacing w:val="-20"/>
                <w:sz w:val="20"/>
              </w:rPr>
            </w:pPr>
            <w:r w:rsidRPr="008E5633">
              <w:rPr>
                <w:bCs/>
                <w:color w:val="000000"/>
                <w:spacing w:val="-20"/>
                <w:sz w:val="20"/>
              </w:rPr>
              <w:t>ЖИЛИЩНО-КОММУНАЛЬНОЕ ХОЗЯЙСТВО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13 367 985 560,00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12 461 181 693,41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11 996 148 720,96</w:t>
            </w:r>
          </w:p>
        </w:tc>
      </w:tr>
      <w:tr w:rsidR="00106071" w:rsidRPr="0044378A" w:rsidTr="005524F4">
        <w:trPr>
          <w:cantSplit/>
          <w:trHeight w:val="161"/>
          <w:jc w:val="center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left="34" w:right="34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Жилищное хозяйство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1 652 129 098,92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916 333 790,72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3 400 369 686,61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left="34" w:right="34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 xml:space="preserve"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</w:t>
            </w:r>
            <w:r w:rsidR="008E5633">
              <w:rPr>
                <w:bCs/>
                <w:color w:val="000000"/>
                <w:sz w:val="20"/>
              </w:rPr>
              <w:br/>
            </w:r>
            <w:r w:rsidRPr="0044378A">
              <w:rPr>
                <w:bCs/>
                <w:color w:val="000000"/>
                <w:sz w:val="20"/>
              </w:rPr>
              <w:t>2020-2027 годы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0600000000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1 652 129 098,92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916 333 790,72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3 400 369 686,61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left="34" w:right="34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Подпрограмма "Переселение граждан из аварийного жилищного фонда в Приморском крае"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0670000000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1 581 194 346,92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816 333 790,72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3 300 369 686,61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left="34" w:right="34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lastRenderedPageBreak/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1 104 889 210,28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662 074 082,58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2 697 487 629,49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left="34" w:right="34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500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1 104 889 210,28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662 074 082,58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2 697 487 629,49</w:t>
            </w:r>
          </w:p>
        </w:tc>
      </w:tr>
      <w:tr w:rsidR="00106071" w:rsidRPr="0044378A" w:rsidTr="005524F4">
        <w:trPr>
          <w:cantSplit/>
          <w:trHeight w:val="226"/>
          <w:jc w:val="center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left="34" w:right="34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Субсидии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520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1 104 889 210,28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662 074 082,58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2 697 487 629,49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left="34" w:right="34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</w:t>
            </w:r>
            <w:proofErr w:type="gramStart"/>
            <w:r w:rsidRPr="0044378A">
              <w:rPr>
                <w:bCs/>
                <w:color w:val="000000"/>
                <w:sz w:val="20"/>
              </w:rPr>
              <w:t>дств кр</w:t>
            </w:r>
            <w:proofErr w:type="gramEnd"/>
            <w:r w:rsidRPr="0044378A">
              <w:rPr>
                <w:bCs/>
                <w:color w:val="000000"/>
                <w:sz w:val="20"/>
              </w:rPr>
              <w:t>аевого бюджета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476 305 136,64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154 259 708,14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602 882 057,12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left="34" w:right="34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500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476 305 136,64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154 259 708,14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602 882 057,12</w:t>
            </w:r>
          </w:p>
        </w:tc>
      </w:tr>
      <w:tr w:rsidR="00106071" w:rsidRPr="0044378A" w:rsidTr="005524F4">
        <w:trPr>
          <w:cantSplit/>
          <w:trHeight w:val="155"/>
          <w:jc w:val="center"/>
        </w:trPr>
        <w:tc>
          <w:tcPr>
            <w:tcW w:w="17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left="34" w:right="34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Субсидии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520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476 305 136,64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154 259 708,14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Cs/>
                <w:color w:val="000000"/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602 882 057,12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411" w:type="dxa"/>
        <w:jc w:val="center"/>
        <w:tblLayout w:type="fixed"/>
        <w:tblLook w:val="04A0" w:firstRow="1" w:lastRow="0" w:firstColumn="1" w:lastColumn="0" w:noHBand="0" w:noVBand="1"/>
      </w:tblPr>
      <w:tblGrid>
        <w:gridCol w:w="1738"/>
        <w:gridCol w:w="284"/>
        <w:gridCol w:w="283"/>
        <w:gridCol w:w="1276"/>
        <w:gridCol w:w="425"/>
        <w:gridCol w:w="1693"/>
        <w:gridCol w:w="1843"/>
        <w:gridCol w:w="1869"/>
      </w:tblGrid>
      <w:tr w:rsidR="00106071" w:rsidRPr="0044378A" w:rsidTr="005524F4">
        <w:trPr>
          <w:cantSplit/>
          <w:trHeight w:val="297"/>
          <w:jc w:val="center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ind w:left="34" w:right="34"/>
              <w:rPr>
                <w:color w:val="000000"/>
                <w:spacing w:val="-20"/>
                <w:sz w:val="20"/>
              </w:rPr>
            </w:pPr>
            <w:r w:rsidRPr="008E5633">
              <w:rPr>
                <w:color w:val="000000"/>
                <w:spacing w:val="-20"/>
                <w:sz w:val="20"/>
              </w:rPr>
              <w:t>ЖИЛИЩНО-КОММУНАЛЬНОЕ ХОЗЯЙСТВО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14 976 159 849,99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13 874 906 525,47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9 298 661 091,47</w:t>
            </w:r>
          </w:p>
        </w:tc>
      </w:tr>
      <w:tr w:rsidR="00106071" w:rsidRPr="0044378A" w:rsidTr="005524F4">
        <w:trPr>
          <w:cantSplit/>
          <w:trHeight w:val="187"/>
          <w:jc w:val="center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Жилищное хозяйство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3 260 303 388,91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2 676 858 030,35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100 000 000,00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8E5633">
            <w:pPr>
              <w:ind w:left="34" w:right="34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Государственная программа Приморско</w:t>
            </w:r>
            <w:r w:rsidR="008E5633">
              <w:rPr>
                <w:color w:val="000000"/>
                <w:sz w:val="20"/>
              </w:rPr>
              <w:t xml:space="preserve">го края "Обеспечение доступным </w:t>
            </w:r>
            <w:r w:rsidRPr="0044378A">
              <w:rPr>
                <w:color w:val="000000"/>
                <w:sz w:val="20"/>
              </w:rPr>
              <w:t xml:space="preserve">жильем </w:t>
            </w:r>
            <w:r w:rsidR="008E5633">
              <w:rPr>
                <w:color w:val="000000"/>
                <w:sz w:val="20"/>
              </w:rPr>
              <w:t xml:space="preserve">и качественными услугами </w:t>
            </w:r>
            <w:r w:rsidRPr="0044378A">
              <w:rPr>
                <w:color w:val="000000"/>
                <w:sz w:val="20"/>
              </w:rPr>
              <w:t xml:space="preserve">жилищно-коммунального хозяйства населения Приморского края" на </w:t>
            </w:r>
            <w:r w:rsidR="008E5633">
              <w:rPr>
                <w:color w:val="000000"/>
                <w:sz w:val="20"/>
              </w:rPr>
              <w:br/>
            </w:r>
            <w:r w:rsidRPr="0044378A">
              <w:rPr>
                <w:color w:val="000000"/>
                <w:sz w:val="20"/>
              </w:rPr>
              <w:t>2020</w:t>
            </w:r>
            <w:r w:rsidR="008E5633">
              <w:rPr>
                <w:color w:val="000000"/>
                <w:sz w:val="20"/>
              </w:rPr>
              <w:t>-2</w:t>
            </w:r>
            <w:r w:rsidRPr="0044378A">
              <w:rPr>
                <w:color w:val="000000"/>
                <w:sz w:val="20"/>
              </w:rPr>
              <w:t>027 годы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0600000000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3 260 303 388,91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2 676 858 030,35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100 000 000,00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lastRenderedPageBreak/>
              <w:t>Подпрограмма "Переселение граждан из аварийного жилищного фонда в Приморском крае"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0670000000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3 189 368 636,91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2 576 858 030,35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0,00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2 427 901 430,92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2 075 798 914,64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0,00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500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2 427 901 430,92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2 075 798 914,64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0,00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Субсидии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520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2 427 901 430,92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2 075 798 914,64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0,00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</w:t>
            </w:r>
            <w:proofErr w:type="gramStart"/>
            <w:r w:rsidRPr="0044378A">
              <w:rPr>
                <w:color w:val="000000"/>
                <w:sz w:val="20"/>
              </w:rPr>
              <w:t>дств кр</w:t>
            </w:r>
            <w:proofErr w:type="gramEnd"/>
            <w:r w:rsidRPr="0044378A">
              <w:rPr>
                <w:color w:val="000000"/>
                <w:sz w:val="20"/>
              </w:rPr>
              <w:t>аевого бюджета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761 467 205,99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501 059 115,71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0,00</w:t>
            </w:r>
          </w:p>
        </w:tc>
      </w:tr>
      <w:tr w:rsidR="00106071" w:rsidRPr="0044378A" w:rsidTr="005524F4">
        <w:trPr>
          <w:cantSplit/>
          <w:trHeight w:val="297"/>
          <w:jc w:val="center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500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761 467 205,99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501 059 115,71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0,00</w:t>
            </w:r>
          </w:p>
        </w:tc>
      </w:tr>
      <w:tr w:rsidR="00106071" w:rsidRPr="0044378A" w:rsidTr="005524F4">
        <w:trPr>
          <w:cantSplit/>
          <w:trHeight w:val="176"/>
          <w:jc w:val="center"/>
        </w:trPr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Субсидии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520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761 467 205,99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501 059 115,71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0,00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строки</w:t>
      </w:r>
    </w:p>
    <w:tbl>
      <w:tblPr>
        <w:tblW w:w="4948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739"/>
        <w:gridCol w:w="286"/>
        <w:gridCol w:w="276"/>
        <w:gridCol w:w="1140"/>
        <w:gridCol w:w="529"/>
        <w:gridCol w:w="1771"/>
        <w:gridCol w:w="1697"/>
        <w:gridCol w:w="1935"/>
      </w:tblGrid>
      <w:tr w:rsidR="00106071" w:rsidRPr="0044378A" w:rsidTr="005524F4">
        <w:trPr>
          <w:trHeight w:val="89"/>
        </w:trPr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1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0000000000</w:t>
            </w:r>
          </w:p>
        </w:tc>
        <w:tc>
          <w:tcPr>
            <w:tcW w:w="2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-37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10 224 296 484,13</w:t>
            </w:r>
          </w:p>
        </w:tc>
        <w:tc>
          <w:tcPr>
            <w:tcW w:w="9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9 525 152 458,95</w:t>
            </w:r>
          </w:p>
        </w:tc>
        <w:tc>
          <w:tcPr>
            <w:tcW w:w="10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6 571 729 610,75</w:t>
            </w:r>
          </w:p>
        </w:tc>
      </w:tr>
      <w:tr w:rsidR="00106071" w:rsidRPr="0044378A" w:rsidTr="005524F4">
        <w:trPr>
          <w:trHeight w:val="297"/>
        </w:trPr>
        <w:tc>
          <w:tcPr>
            <w:tcW w:w="9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 xml:space="preserve"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</w:t>
            </w:r>
            <w:r w:rsidR="008E5633">
              <w:rPr>
                <w:color w:val="000000"/>
                <w:sz w:val="20"/>
              </w:rPr>
              <w:br/>
            </w:r>
            <w:r w:rsidRPr="0044378A">
              <w:rPr>
                <w:color w:val="000000"/>
                <w:sz w:val="20"/>
              </w:rPr>
              <w:t>2020-2027 годы</w:t>
            </w:r>
          </w:p>
        </w:tc>
        <w:tc>
          <w:tcPr>
            <w:tcW w:w="1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0600000000</w:t>
            </w:r>
          </w:p>
        </w:tc>
        <w:tc>
          <w:tcPr>
            <w:tcW w:w="2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8 280 923 778,73</w:t>
            </w:r>
          </w:p>
        </w:tc>
        <w:tc>
          <w:tcPr>
            <w:tcW w:w="9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8 030 670 867,93</w:t>
            </w:r>
          </w:p>
        </w:tc>
        <w:tc>
          <w:tcPr>
            <w:tcW w:w="10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5 846 003 820,67</w:t>
            </w:r>
          </w:p>
        </w:tc>
      </w:tr>
    </w:tbl>
    <w:p w:rsidR="0044378A" w:rsidRDefault="0044378A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106071" w:rsidRPr="0044378A" w:rsidRDefault="0044378A" w:rsidP="0044378A">
      <w:pPr>
        <w:ind w:firstLine="709"/>
      </w:pPr>
      <w:r>
        <w:br w:type="page"/>
      </w:r>
      <w:r w:rsidR="00106071" w:rsidRPr="0044378A">
        <w:lastRenderedPageBreak/>
        <w:t>изложить в следующей редакции: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701"/>
        <w:gridCol w:w="283"/>
        <w:gridCol w:w="283"/>
        <w:gridCol w:w="1136"/>
        <w:gridCol w:w="565"/>
        <w:gridCol w:w="1847"/>
        <w:gridCol w:w="1703"/>
        <w:gridCol w:w="1838"/>
      </w:tblGrid>
      <w:tr w:rsidR="00106071" w:rsidRPr="0044378A" w:rsidTr="005524F4">
        <w:trPr>
          <w:trHeight w:val="297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0000000000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10 224 296 484,13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9 178 353 051,38</w:t>
            </w:r>
          </w:p>
        </w:tc>
        <w:tc>
          <w:tcPr>
            <w:tcW w:w="9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7 174 611 667,87</w:t>
            </w:r>
          </w:p>
        </w:tc>
      </w:tr>
      <w:tr w:rsidR="00106071" w:rsidRPr="0044378A" w:rsidTr="005524F4">
        <w:trPr>
          <w:trHeight w:val="297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8E5633">
            <w:pPr>
              <w:ind w:left="34" w:right="34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 xml:space="preserve"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</w:t>
            </w:r>
            <w:r w:rsidR="008E5633">
              <w:rPr>
                <w:color w:val="000000"/>
                <w:sz w:val="20"/>
              </w:rPr>
              <w:br/>
            </w:r>
            <w:r w:rsidRPr="0044378A">
              <w:rPr>
                <w:color w:val="000000"/>
                <w:sz w:val="20"/>
              </w:rPr>
              <w:t>2020-2027 годы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0600000000</w:t>
            </w:r>
          </w:p>
        </w:tc>
        <w:tc>
          <w:tcPr>
            <w:tcW w:w="3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8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8 280 923 778,73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7 683 871 460,36</w:t>
            </w:r>
          </w:p>
        </w:tc>
        <w:tc>
          <w:tcPr>
            <w:tcW w:w="9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6 448 885 877,79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строку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701"/>
        <w:gridCol w:w="284"/>
        <w:gridCol w:w="283"/>
        <w:gridCol w:w="1134"/>
        <w:gridCol w:w="567"/>
        <w:gridCol w:w="1843"/>
        <w:gridCol w:w="1701"/>
        <w:gridCol w:w="1843"/>
      </w:tblGrid>
      <w:tr w:rsidR="00106071" w:rsidRPr="0044378A" w:rsidTr="005524F4">
        <w:trPr>
          <w:trHeight w:val="297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Подпрограмма "Создание условий для обеспечения качественными услугами жилищно-коммунального хозяйства Приморского края"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0660000000</w:t>
            </w:r>
          </w:p>
        </w:tc>
        <w:tc>
          <w:tcPr>
            <w:tcW w:w="3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6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8 242 103 272,73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7 991 850 361,93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6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5 807 183 314,67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701"/>
        <w:gridCol w:w="284"/>
        <w:gridCol w:w="283"/>
        <w:gridCol w:w="1134"/>
        <w:gridCol w:w="569"/>
        <w:gridCol w:w="1843"/>
        <w:gridCol w:w="1703"/>
        <w:gridCol w:w="1839"/>
      </w:tblGrid>
      <w:tr w:rsidR="00106071" w:rsidRPr="0044378A" w:rsidTr="008E5633">
        <w:trPr>
          <w:trHeight w:val="297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Подпрограмма "Создание условий для обеспечения качественными услугами жилищно-коммунального хозяйства Приморского края"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0660000000</w:t>
            </w:r>
          </w:p>
        </w:tc>
        <w:tc>
          <w:tcPr>
            <w:tcW w:w="3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000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8E5633" w:rsidRDefault="00106071" w:rsidP="008E5633">
            <w:pPr>
              <w:jc w:val="right"/>
              <w:outlineLvl w:val="2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8 242 103 272,73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8E5633" w:rsidRDefault="00106071" w:rsidP="008E5633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7 645 050 954,36</w:t>
            </w:r>
          </w:p>
        </w:tc>
        <w:tc>
          <w:tcPr>
            <w:tcW w:w="9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8E5633" w:rsidRDefault="00106071" w:rsidP="008E5633">
            <w:pPr>
              <w:jc w:val="right"/>
              <w:outlineLvl w:val="2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6 410 065 371,79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строки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701"/>
        <w:gridCol w:w="284"/>
        <w:gridCol w:w="283"/>
        <w:gridCol w:w="1276"/>
        <w:gridCol w:w="427"/>
        <w:gridCol w:w="1985"/>
        <w:gridCol w:w="1708"/>
        <w:gridCol w:w="1692"/>
      </w:tblGrid>
      <w:tr w:rsidR="00106071" w:rsidRPr="0044378A" w:rsidTr="005524F4">
        <w:trPr>
          <w:trHeight w:val="297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Субсидии теплоснабжающим организациям на компенсацию выпадающих доходов, возникающих в результате установления</w:t>
            </w:r>
          </w:p>
          <w:p w:rsidR="00106071" w:rsidRPr="0044378A" w:rsidRDefault="00106071" w:rsidP="005524F4">
            <w:pPr>
              <w:ind w:left="34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льготного тарифа на тепловую энергию (мощность)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0660260820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5 357 937 418,78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5 310 113 302,00</w:t>
            </w:r>
          </w:p>
        </w:tc>
        <w:tc>
          <w:tcPr>
            <w:tcW w:w="9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3 497 424 911,41</w:t>
            </w:r>
          </w:p>
        </w:tc>
      </w:tr>
      <w:tr w:rsidR="00106071" w:rsidRPr="0044378A" w:rsidTr="005524F4">
        <w:trPr>
          <w:trHeight w:val="297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44378A" w:rsidP="005524F4">
            <w:pPr>
              <w:ind w:left="34"/>
              <w:outlineLvl w:val="4"/>
              <w:rPr>
                <w:color w:val="000000"/>
                <w:sz w:val="20"/>
              </w:rPr>
            </w:pPr>
            <w:r>
              <w:br w:type="page"/>
            </w:r>
            <w:r w:rsidR="00106071" w:rsidRPr="0044378A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0660260820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800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5 357 937 418,78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5 310 113 302,00</w:t>
            </w:r>
          </w:p>
        </w:tc>
        <w:tc>
          <w:tcPr>
            <w:tcW w:w="9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3 497 424 911,41</w:t>
            </w:r>
          </w:p>
        </w:tc>
      </w:tr>
      <w:tr w:rsidR="00106071" w:rsidRPr="0044378A" w:rsidTr="005524F4">
        <w:trPr>
          <w:trHeight w:val="297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44378A" w:rsidP="00C956E7">
            <w:pPr>
              <w:pageBreakBefore/>
              <w:ind w:left="34"/>
              <w:outlineLvl w:val="5"/>
              <w:rPr>
                <w:color w:val="000000"/>
                <w:sz w:val="20"/>
              </w:rPr>
            </w:pPr>
            <w:r>
              <w:lastRenderedPageBreak/>
              <w:br w:type="page"/>
            </w:r>
            <w:r>
              <w:br w:type="page"/>
            </w:r>
            <w:r w:rsidR="00106071" w:rsidRPr="0044378A">
              <w:rPr>
                <w:color w:val="000000"/>
                <w:sz w:val="20"/>
              </w:rPr>
              <w:t xml:space="preserve">Субсидии юридическим лицам (кроме некоммерческих организаций), индивидуальным </w:t>
            </w:r>
            <w:r w:rsidR="00106071" w:rsidRPr="0044378A">
              <w:rPr>
                <w:color w:val="000000"/>
                <w:spacing w:val="-8"/>
                <w:sz w:val="20"/>
              </w:rPr>
              <w:t>предпринимателям,</w:t>
            </w:r>
            <w:r w:rsidR="00106071" w:rsidRPr="0044378A">
              <w:rPr>
                <w:color w:val="000000"/>
                <w:sz w:val="20"/>
              </w:rPr>
              <w:t xml:space="preserve"> физическим </w:t>
            </w:r>
            <w:r w:rsidR="008E5633">
              <w:rPr>
                <w:color w:val="000000"/>
                <w:sz w:val="20"/>
              </w:rPr>
              <w:br/>
            </w:r>
            <w:r w:rsidR="00106071" w:rsidRPr="0044378A">
              <w:rPr>
                <w:color w:val="000000"/>
                <w:sz w:val="20"/>
              </w:rPr>
              <w:t>лицам - производителям товаров, работ, услуг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0660260820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810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5 357 937 418,78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5 310 113 302,00</w:t>
            </w:r>
          </w:p>
        </w:tc>
        <w:tc>
          <w:tcPr>
            <w:tcW w:w="9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3 497 424 911,41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701"/>
        <w:gridCol w:w="284"/>
        <w:gridCol w:w="283"/>
        <w:gridCol w:w="1276"/>
        <w:gridCol w:w="427"/>
        <w:gridCol w:w="1985"/>
        <w:gridCol w:w="1708"/>
        <w:gridCol w:w="1692"/>
      </w:tblGrid>
      <w:tr w:rsidR="00106071" w:rsidRPr="0044378A" w:rsidTr="005524F4">
        <w:trPr>
          <w:trHeight w:val="297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D72DD9">
            <w:pPr>
              <w:ind w:left="34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 xml:space="preserve">Субсидии </w:t>
            </w:r>
            <w:r w:rsidRPr="008E5633">
              <w:rPr>
                <w:color w:val="000000"/>
                <w:spacing w:val="-20"/>
                <w:sz w:val="20"/>
              </w:rPr>
              <w:t>т</w:t>
            </w:r>
            <w:r w:rsidRPr="00F9556E">
              <w:rPr>
                <w:color w:val="000000"/>
                <w:sz w:val="20"/>
              </w:rPr>
              <w:t>еплоснабжающим</w:t>
            </w:r>
            <w:r w:rsidRPr="0044378A">
              <w:rPr>
                <w:color w:val="000000"/>
                <w:sz w:val="20"/>
              </w:rPr>
              <w:t xml:space="preserve"> организациям на компенсацию выпадающих доходов, возникающих в результате установления льготного тарифа на тепловую энергию (мощность)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0660260820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5 357 937 418,78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4 963 313 894,43</w:t>
            </w:r>
          </w:p>
        </w:tc>
        <w:tc>
          <w:tcPr>
            <w:tcW w:w="9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4 100 306 968,53</w:t>
            </w:r>
          </w:p>
        </w:tc>
      </w:tr>
      <w:tr w:rsidR="00106071" w:rsidRPr="0044378A" w:rsidTr="005524F4">
        <w:trPr>
          <w:trHeight w:val="297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0660260820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800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5 357 937 418,78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4 963 313 894,43</w:t>
            </w:r>
          </w:p>
        </w:tc>
        <w:tc>
          <w:tcPr>
            <w:tcW w:w="9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4 100 306 968,53</w:t>
            </w:r>
          </w:p>
        </w:tc>
      </w:tr>
      <w:tr w:rsidR="00106071" w:rsidRPr="0044378A" w:rsidTr="005524F4">
        <w:trPr>
          <w:trHeight w:val="297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5"/>
              <w:rPr>
                <w:color w:val="000000"/>
                <w:sz w:val="20"/>
              </w:rPr>
            </w:pPr>
            <w:proofErr w:type="gramStart"/>
            <w:r w:rsidRPr="0044378A">
              <w:rPr>
                <w:color w:val="000000"/>
                <w:sz w:val="20"/>
              </w:rPr>
              <w:t xml:space="preserve">Субсидии юридическим лицам (кроме </w:t>
            </w:r>
            <w:proofErr w:type="gramEnd"/>
          </w:p>
          <w:p w:rsidR="00106071" w:rsidRPr="0044378A" w:rsidRDefault="00106071" w:rsidP="00F9556E">
            <w:pPr>
              <w:ind w:left="34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 xml:space="preserve">некоммерческих организаций), индивидуальным </w:t>
            </w:r>
            <w:r w:rsidRPr="000A5DB4">
              <w:rPr>
                <w:color w:val="000000"/>
                <w:sz w:val="19"/>
                <w:szCs w:val="19"/>
              </w:rPr>
              <w:t>предпринимателям,</w:t>
            </w:r>
            <w:r w:rsidRPr="0044378A">
              <w:rPr>
                <w:color w:val="000000"/>
                <w:sz w:val="20"/>
              </w:rPr>
              <w:t xml:space="preserve"> физическим </w:t>
            </w:r>
            <w:r w:rsidR="008E5633">
              <w:rPr>
                <w:color w:val="000000"/>
                <w:sz w:val="20"/>
              </w:rPr>
              <w:br/>
            </w:r>
            <w:r w:rsidRPr="0044378A">
              <w:rPr>
                <w:color w:val="000000"/>
                <w:sz w:val="20"/>
              </w:rPr>
              <w:t>лицам - производителям товаров, работ, услуг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0660260820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810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5 357 937 418,78</w:t>
            </w:r>
          </w:p>
        </w:tc>
        <w:tc>
          <w:tcPr>
            <w:tcW w:w="9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4 963 313 894,43</w:t>
            </w:r>
          </w:p>
        </w:tc>
        <w:tc>
          <w:tcPr>
            <w:tcW w:w="9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4 100 306 968,53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rFonts w:cs="Arial"/>
          <w:szCs w:val="28"/>
        </w:rPr>
      </w:pPr>
      <w:r w:rsidRPr="0044378A">
        <w:rPr>
          <w:snapToGrid/>
          <w:szCs w:val="28"/>
        </w:rPr>
        <w:t>строку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701"/>
        <w:gridCol w:w="284"/>
        <w:gridCol w:w="283"/>
        <w:gridCol w:w="1276"/>
        <w:gridCol w:w="425"/>
        <w:gridCol w:w="1843"/>
        <w:gridCol w:w="1701"/>
        <w:gridCol w:w="1843"/>
      </w:tblGrid>
      <w:tr w:rsidR="00106071" w:rsidRPr="0044378A" w:rsidTr="005524F4">
        <w:trPr>
          <w:trHeight w:val="1651"/>
        </w:trPr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8E5633">
            <w:pPr>
              <w:ind w:left="57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rPr>
                <w:bCs/>
                <w:color w:val="000000"/>
                <w:sz w:val="20"/>
              </w:rPr>
            </w:pPr>
            <w:r w:rsidRPr="008E5633">
              <w:rPr>
                <w:bCs/>
                <w:color w:val="000000"/>
                <w:sz w:val="20"/>
              </w:rPr>
              <w:t>14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rPr>
                <w:bCs/>
                <w:color w:val="000000"/>
                <w:sz w:val="20"/>
              </w:rPr>
            </w:pPr>
            <w:r w:rsidRPr="008E5633">
              <w:rPr>
                <w:bCs/>
                <w:color w:val="000000"/>
                <w:sz w:val="20"/>
              </w:rPr>
              <w:t>00</w:t>
            </w:r>
          </w:p>
        </w:tc>
        <w:tc>
          <w:tcPr>
            <w:tcW w:w="68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rPr>
                <w:bCs/>
                <w:color w:val="000000"/>
                <w:sz w:val="20"/>
              </w:rPr>
            </w:pPr>
            <w:r w:rsidRPr="008E5633">
              <w:rPr>
                <w:bCs/>
                <w:color w:val="000000"/>
                <w:sz w:val="20"/>
              </w:rPr>
              <w:t>0000000000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rPr>
                <w:bCs/>
                <w:color w:val="000000"/>
                <w:sz w:val="20"/>
              </w:rPr>
            </w:pPr>
            <w:r w:rsidRPr="008E5633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8E5633" w:rsidRDefault="00106071" w:rsidP="005524F4">
            <w:pPr>
              <w:jc w:val="right"/>
              <w:rPr>
                <w:bCs/>
                <w:color w:val="000000"/>
                <w:sz w:val="20"/>
              </w:rPr>
            </w:pPr>
            <w:r w:rsidRPr="008E5633">
              <w:rPr>
                <w:bCs/>
                <w:color w:val="000000"/>
                <w:sz w:val="20"/>
              </w:rPr>
              <w:t>3 507 808 833,28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8E5633" w:rsidRDefault="00106071" w:rsidP="005524F4">
            <w:pPr>
              <w:ind w:right="57"/>
              <w:jc w:val="right"/>
              <w:rPr>
                <w:bCs/>
                <w:color w:val="000000"/>
                <w:sz w:val="20"/>
              </w:rPr>
            </w:pPr>
            <w:r w:rsidRPr="008E5633">
              <w:rPr>
                <w:bCs/>
                <w:color w:val="000000"/>
                <w:sz w:val="20"/>
              </w:rPr>
              <w:t>2 061 443 281,07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8E5633" w:rsidRDefault="00106071" w:rsidP="005524F4">
            <w:pPr>
              <w:jc w:val="right"/>
              <w:rPr>
                <w:bCs/>
                <w:color w:val="000000"/>
                <w:sz w:val="20"/>
              </w:rPr>
            </w:pPr>
            <w:r w:rsidRPr="008E5633">
              <w:rPr>
                <w:bCs/>
                <w:color w:val="000000"/>
                <w:sz w:val="20"/>
              </w:rPr>
              <w:t>2 225 623 876,50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rFonts w:cs="Arial"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844"/>
        <w:gridCol w:w="284"/>
        <w:gridCol w:w="284"/>
        <w:gridCol w:w="1134"/>
        <w:gridCol w:w="425"/>
        <w:gridCol w:w="1843"/>
        <w:gridCol w:w="1701"/>
        <w:gridCol w:w="1841"/>
      </w:tblGrid>
      <w:tr w:rsidR="00106071" w:rsidRPr="0044378A" w:rsidTr="005524F4">
        <w:trPr>
          <w:cantSplit/>
          <w:trHeight w:val="297"/>
        </w:trPr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14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00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0000000000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8E5633" w:rsidRDefault="00106071" w:rsidP="005524F4">
            <w:pPr>
              <w:jc w:val="center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000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8E5633" w:rsidRDefault="00106071" w:rsidP="005524F4">
            <w:pPr>
              <w:ind w:right="57"/>
              <w:jc w:val="right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3 507 808 833,28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8E5633" w:rsidRDefault="00106071" w:rsidP="005524F4">
            <w:pPr>
              <w:ind w:right="57"/>
              <w:jc w:val="right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2 022 641 598,97</w:t>
            </w:r>
          </w:p>
        </w:tc>
        <w:tc>
          <w:tcPr>
            <w:tcW w:w="9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8E5633" w:rsidRDefault="00106071" w:rsidP="005524F4">
            <w:pPr>
              <w:ind w:right="57"/>
              <w:jc w:val="right"/>
              <w:rPr>
                <w:color w:val="000000"/>
                <w:sz w:val="20"/>
              </w:rPr>
            </w:pPr>
            <w:r w:rsidRPr="008E5633">
              <w:rPr>
                <w:color w:val="000000"/>
                <w:sz w:val="20"/>
              </w:rPr>
              <w:t>2 225 623 876,50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строки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843"/>
        <w:gridCol w:w="284"/>
        <w:gridCol w:w="283"/>
        <w:gridCol w:w="1134"/>
        <w:gridCol w:w="530"/>
        <w:gridCol w:w="1738"/>
        <w:gridCol w:w="1701"/>
        <w:gridCol w:w="1843"/>
      </w:tblGrid>
      <w:tr w:rsidR="00106071" w:rsidRPr="0044378A" w:rsidTr="005524F4">
        <w:trPr>
          <w:trHeight w:val="159"/>
        </w:trPr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Иные дотации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0000000000</w:t>
            </w:r>
          </w:p>
        </w:tc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1 484 572 000,00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497 230 464,07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602 228 270,50</w:t>
            </w:r>
          </w:p>
        </w:tc>
      </w:tr>
      <w:tr w:rsidR="00106071" w:rsidRPr="0044378A" w:rsidTr="008E5633">
        <w:trPr>
          <w:cantSplit/>
          <w:trHeight w:val="297"/>
        </w:trPr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lastRenderedPageBreak/>
              <w:t>Государственная программа Приморского края "Экономическое развитие и инновационная экономика Приморского края" на 2020-2027 годы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1700000000</w:t>
            </w:r>
          </w:p>
        </w:tc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1 484 572 000,00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497 230 464,07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602 228 270,50</w:t>
            </w:r>
          </w:p>
        </w:tc>
      </w:tr>
      <w:tr w:rsidR="00106071" w:rsidRPr="0044378A" w:rsidTr="005524F4">
        <w:trPr>
          <w:trHeight w:val="297"/>
        </w:trPr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Подпрограмма "Долгосрочное финансовое планирование и организация бюджетного процесса, совершенствование межбюджетных отношений в Приморском крае"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1730000000</w:t>
            </w:r>
          </w:p>
        </w:tc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1 484 572 000,00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497 230 464,07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602 228 270,50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843"/>
        <w:gridCol w:w="284"/>
        <w:gridCol w:w="283"/>
        <w:gridCol w:w="1134"/>
        <w:gridCol w:w="425"/>
        <w:gridCol w:w="1843"/>
        <w:gridCol w:w="1701"/>
        <w:gridCol w:w="1843"/>
      </w:tblGrid>
      <w:tr w:rsidR="00106071" w:rsidRPr="0044378A" w:rsidTr="005524F4">
        <w:trPr>
          <w:trHeight w:val="153"/>
        </w:trPr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Иные дотации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0000000000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1 484 572 000,00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458 428 781,97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0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602 228 270,50</w:t>
            </w:r>
          </w:p>
        </w:tc>
      </w:tr>
      <w:tr w:rsidR="00106071" w:rsidRPr="0044378A" w:rsidTr="005524F4">
        <w:trPr>
          <w:trHeight w:val="297"/>
        </w:trPr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Государственная программа Приморского края "Экономическое развитие и инновационная экономика Приморского края" на 2020-2027 годы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1700000000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1 484 572 000,00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458 428 781,97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1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602 228 270,50</w:t>
            </w:r>
          </w:p>
        </w:tc>
      </w:tr>
      <w:tr w:rsidR="00106071" w:rsidRPr="0044378A" w:rsidTr="005524F4">
        <w:trPr>
          <w:trHeight w:val="297"/>
        </w:trPr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Подпрограмма "Долгосрочное финансовое планирование и организация бюджетного процесса, совершенствование межбюджетных отношений в Приморском крае"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1730000000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1 484 572 000,00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458 428 781,97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2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602 228 270,50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строки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843"/>
        <w:gridCol w:w="284"/>
        <w:gridCol w:w="283"/>
        <w:gridCol w:w="1134"/>
        <w:gridCol w:w="425"/>
        <w:gridCol w:w="1843"/>
        <w:gridCol w:w="1701"/>
        <w:gridCol w:w="1843"/>
      </w:tblGrid>
      <w:tr w:rsidR="00106071" w:rsidRPr="0044378A" w:rsidTr="005524F4">
        <w:trPr>
          <w:trHeight w:val="297"/>
        </w:trPr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right="-24"/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right="-24"/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1730291030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left="34" w:right="34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500 000 000,00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left="34"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281 019 464,07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left="34" w:right="34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365 526 270,50</w:t>
            </w:r>
          </w:p>
        </w:tc>
      </w:tr>
      <w:tr w:rsidR="00106071" w:rsidRPr="0044378A" w:rsidTr="005524F4">
        <w:trPr>
          <w:trHeight w:val="297"/>
        </w:trPr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right="-24"/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right="-24"/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1730291030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jc w:val="center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500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left="34" w:right="34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500 000 000,00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left="34" w:right="57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281 019 464,07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left="34" w:right="34"/>
              <w:jc w:val="right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365 526 270,50</w:t>
            </w:r>
          </w:p>
        </w:tc>
      </w:tr>
      <w:tr w:rsidR="00106071" w:rsidRPr="0044378A" w:rsidTr="005524F4">
        <w:trPr>
          <w:trHeight w:val="139"/>
        </w:trPr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Дотации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right="-24"/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right="-24"/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1730291030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jc w:val="center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510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left="34" w:right="34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500 000 000,00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left="34" w:right="57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281 019 464,07</w:t>
            </w:r>
          </w:p>
        </w:tc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left="34" w:right="34"/>
              <w:jc w:val="right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365 526 270,50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4939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2127"/>
        <w:gridCol w:w="283"/>
        <w:gridCol w:w="284"/>
        <w:gridCol w:w="1134"/>
        <w:gridCol w:w="425"/>
        <w:gridCol w:w="1701"/>
        <w:gridCol w:w="1701"/>
        <w:gridCol w:w="1701"/>
      </w:tblGrid>
      <w:tr w:rsidR="00106071" w:rsidRPr="0044378A" w:rsidTr="005524F4">
        <w:trPr>
          <w:cantSplit/>
          <w:trHeight w:val="297"/>
        </w:trPr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 xml:space="preserve">Дотации на поддержку мер по обеспечению </w:t>
            </w:r>
          </w:p>
          <w:p w:rsidR="00106071" w:rsidRPr="0044378A" w:rsidRDefault="00106071" w:rsidP="005524F4">
            <w:pPr>
              <w:ind w:left="34" w:right="34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сбалансированности бюджетов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1730291030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500 000 000,00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242 217 781,97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3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365 526 270,50</w:t>
            </w:r>
          </w:p>
        </w:tc>
      </w:tr>
      <w:tr w:rsidR="00106071" w:rsidRPr="0044378A" w:rsidTr="005524F4">
        <w:trPr>
          <w:trHeight w:val="297"/>
        </w:trPr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4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1730291030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4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500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500 000 000,00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242 217 781,97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4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365 526 270,50</w:t>
            </w:r>
          </w:p>
        </w:tc>
      </w:tr>
      <w:tr w:rsidR="00106071" w:rsidRPr="0044378A" w:rsidTr="005524F4">
        <w:trPr>
          <w:trHeight w:val="205"/>
        </w:trPr>
        <w:tc>
          <w:tcPr>
            <w:tcW w:w="11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ind w:left="34" w:right="34"/>
              <w:outlineLvl w:val="5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Дотации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1730291030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6071" w:rsidRPr="0044378A" w:rsidRDefault="00106071" w:rsidP="005524F4">
            <w:pPr>
              <w:jc w:val="center"/>
              <w:outlineLvl w:val="5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500 000 000,00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242 217 781,97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44378A" w:rsidRDefault="00106071" w:rsidP="005524F4">
            <w:pPr>
              <w:ind w:right="57"/>
              <w:jc w:val="right"/>
              <w:outlineLvl w:val="5"/>
              <w:rPr>
                <w:color w:val="000000"/>
                <w:sz w:val="22"/>
                <w:szCs w:val="22"/>
              </w:rPr>
            </w:pPr>
            <w:r w:rsidRPr="0044378A">
              <w:rPr>
                <w:color w:val="000000"/>
                <w:sz w:val="22"/>
                <w:szCs w:val="22"/>
              </w:rPr>
              <w:t>365 526 270,50</w:t>
            </w:r>
          </w:p>
        </w:tc>
      </w:tr>
    </w:tbl>
    <w:p w:rsidR="00106071" w:rsidRPr="0044378A" w:rsidRDefault="00106071" w:rsidP="00106071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44378A">
        <w:rPr>
          <w:rFonts w:cs="Arial"/>
          <w:szCs w:val="28"/>
        </w:rPr>
        <w:t>строку</w:t>
      </w:r>
    </w:p>
    <w:tbl>
      <w:tblPr>
        <w:tblW w:w="9394" w:type="dxa"/>
        <w:jc w:val="center"/>
        <w:tblLayout w:type="fixed"/>
        <w:tblLook w:val="04A0" w:firstRow="1" w:lastRow="0" w:firstColumn="1" w:lastColumn="0" w:noHBand="0" w:noVBand="1"/>
      </w:tblPr>
      <w:tblGrid>
        <w:gridCol w:w="3564"/>
        <w:gridCol w:w="1843"/>
        <w:gridCol w:w="1984"/>
        <w:gridCol w:w="2003"/>
      </w:tblGrid>
      <w:tr w:rsidR="00106071" w:rsidRPr="0044378A" w:rsidTr="005524F4">
        <w:trPr>
          <w:trHeight w:val="157"/>
          <w:jc w:val="center"/>
        </w:trPr>
        <w:tc>
          <w:tcPr>
            <w:tcW w:w="3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8E5633" w:rsidRDefault="00106071" w:rsidP="005524F4">
            <w:pPr>
              <w:widowControl w:val="0"/>
              <w:autoSpaceDE w:val="0"/>
              <w:autoSpaceDN w:val="0"/>
              <w:adjustRightInd w:val="0"/>
              <w:ind w:left="20"/>
              <w:rPr>
                <w:rFonts w:ascii="Arial" w:hAnsi="Arial" w:cs="Arial"/>
                <w:b/>
                <w:sz w:val="20"/>
              </w:rPr>
            </w:pPr>
            <w:r w:rsidRPr="008E5633">
              <w:rPr>
                <w:b/>
                <w:bCs/>
                <w:color w:val="000000"/>
                <w:sz w:val="20"/>
              </w:rPr>
              <w:t>Всего расходов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8E5633" w:rsidRDefault="00106071" w:rsidP="005524F4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rFonts w:ascii="Arial" w:hAnsi="Arial" w:cs="Arial"/>
                <w:b/>
                <w:sz w:val="20"/>
              </w:rPr>
            </w:pPr>
            <w:r w:rsidRPr="008E5633">
              <w:rPr>
                <w:b/>
                <w:bCs/>
                <w:color w:val="000000"/>
                <w:sz w:val="20"/>
              </w:rPr>
              <w:t>150 732 207 871,78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8E5633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rFonts w:ascii="Arial" w:hAnsi="Arial" w:cs="Arial"/>
                <w:b/>
                <w:sz w:val="20"/>
              </w:rPr>
            </w:pPr>
            <w:r w:rsidRPr="008E5633">
              <w:rPr>
                <w:b/>
                <w:bCs/>
                <w:color w:val="000000"/>
                <w:sz w:val="20"/>
              </w:rPr>
              <w:t>133 148 347 216,91</w:t>
            </w:r>
          </w:p>
        </w:tc>
        <w:tc>
          <w:tcPr>
            <w:tcW w:w="2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8E5633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rFonts w:ascii="Arial" w:hAnsi="Arial" w:cs="Arial"/>
                <w:b/>
                <w:sz w:val="20"/>
              </w:rPr>
            </w:pPr>
            <w:r w:rsidRPr="008E5633">
              <w:rPr>
                <w:b/>
                <w:bCs/>
                <w:color w:val="000000"/>
                <w:sz w:val="20"/>
              </w:rPr>
              <w:t>136 017 507 590,34</w:t>
            </w:r>
          </w:p>
        </w:tc>
      </w:tr>
    </w:tbl>
    <w:p w:rsidR="008E5633" w:rsidRDefault="008E563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lastRenderedPageBreak/>
        <w:t>изложить в следующей редакции:</w:t>
      </w:r>
    </w:p>
    <w:tbl>
      <w:tblPr>
        <w:tblW w:w="9397" w:type="dxa"/>
        <w:jc w:val="center"/>
        <w:tblLayout w:type="fixed"/>
        <w:tblLook w:val="04A0" w:firstRow="1" w:lastRow="0" w:firstColumn="1" w:lastColumn="0" w:noHBand="0" w:noVBand="1"/>
      </w:tblPr>
      <w:tblGrid>
        <w:gridCol w:w="3544"/>
        <w:gridCol w:w="1843"/>
        <w:gridCol w:w="1997"/>
        <w:gridCol w:w="2013"/>
      </w:tblGrid>
      <w:tr w:rsidR="00106071" w:rsidRPr="0044378A" w:rsidTr="005524F4">
        <w:trPr>
          <w:trHeight w:val="123"/>
          <w:jc w:val="center"/>
        </w:trPr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8E5633" w:rsidRDefault="00106071" w:rsidP="005524F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  <w:r w:rsidRPr="008E5633">
              <w:rPr>
                <w:b/>
                <w:bCs/>
                <w:color w:val="000000"/>
                <w:sz w:val="20"/>
              </w:rPr>
              <w:t>Всего расходов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8E5633" w:rsidRDefault="00106071" w:rsidP="005524F4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rFonts w:ascii="Arial" w:hAnsi="Arial" w:cs="Arial"/>
                <w:b/>
                <w:sz w:val="20"/>
              </w:rPr>
            </w:pPr>
            <w:r w:rsidRPr="008E5633">
              <w:rPr>
                <w:b/>
                <w:bCs/>
                <w:color w:val="000000"/>
                <w:sz w:val="20"/>
              </w:rPr>
              <w:t>152 340 382 161,77</w:t>
            </w:r>
          </w:p>
        </w:tc>
        <w:tc>
          <w:tcPr>
            <w:tcW w:w="19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8E5633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rFonts w:ascii="Arial" w:hAnsi="Arial" w:cs="Arial"/>
                <w:b/>
                <w:sz w:val="20"/>
              </w:rPr>
            </w:pPr>
            <w:r w:rsidRPr="008E5633">
              <w:rPr>
                <w:b/>
                <w:bCs/>
                <w:color w:val="000000"/>
                <w:sz w:val="20"/>
              </w:rPr>
              <w:t>134 523 270 366,87</w:t>
            </w:r>
          </w:p>
        </w:tc>
        <w:tc>
          <w:tcPr>
            <w:tcW w:w="20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8E5633" w:rsidRDefault="00106071" w:rsidP="005524F4">
            <w:pPr>
              <w:widowControl w:val="0"/>
              <w:autoSpaceDE w:val="0"/>
              <w:autoSpaceDN w:val="0"/>
              <w:adjustRightInd w:val="0"/>
              <w:ind w:right="57"/>
              <w:jc w:val="both"/>
              <w:rPr>
                <w:rFonts w:ascii="Arial" w:hAnsi="Arial" w:cs="Arial"/>
                <w:b/>
                <w:sz w:val="20"/>
              </w:rPr>
            </w:pPr>
            <w:r w:rsidRPr="008E5633">
              <w:rPr>
                <w:b/>
                <w:bCs/>
                <w:color w:val="000000"/>
                <w:sz w:val="20"/>
              </w:rPr>
              <w:t>133 320 019 960,85</w:t>
            </w:r>
          </w:p>
        </w:tc>
      </w:tr>
    </w:tbl>
    <w:p w:rsidR="00106071" w:rsidRPr="0044378A" w:rsidRDefault="00106071" w:rsidP="00C956E7">
      <w:pPr>
        <w:ind w:firstLine="709"/>
      </w:pPr>
      <w:r w:rsidRPr="0044378A">
        <w:t>6)в приложении 11 к Закону:</w:t>
      </w:r>
    </w:p>
    <w:p w:rsidR="00106071" w:rsidRPr="0044378A" w:rsidRDefault="00106071" w:rsidP="00106071">
      <w:pPr>
        <w:ind w:firstLine="708"/>
      </w:pPr>
      <w:r w:rsidRPr="0044378A">
        <w:t>строку</w:t>
      </w:r>
    </w:p>
    <w:tbl>
      <w:tblPr>
        <w:tblW w:w="935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25"/>
        <w:gridCol w:w="425"/>
        <w:gridCol w:w="284"/>
        <w:gridCol w:w="1134"/>
        <w:gridCol w:w="567"/>
        <w:gridCol w:w="1701"/>
        <w:gridCol w:w="1559"/>
        <w:gridCol w:w="1701"/>
      </w:tblGrid>
      <w:tr w:rsidR="00106071" w:rsidRPr="0044378A" w:rsidTr="008E5633">
        <w:tc>
          <w:tcPr>
            <w:tcW w:w="1560" w:type="dxa"/>
            <w:shd w:val="clear" w:color="auto" w:fill="auto"/>
          </w:tcPr>
          <w:p w:rsidR="00106071" w:rsidRPr="008E5633" w:rsidRDefault="00106071" w:rsidP="008E5633">
            <w:pPr>
              <w:widowControl w:val="0"/>
              <w:autoSpaceDE w:val="0"/>
              <w:autoSpaceDN w:val="0"/>
              <w:adjustRightInd w:val="0"/>
              <w:ind w:left="-57"/>
              <w:rPr>
                <w:sz w:val="20"/>
              </w:rPr>
            </w:pPr>
            <w:r w:rsidRPr="008E5633">
              <w:rPr>
                <w:bCs/>
                <w:color w:val="000000"/>
                <w:sz w:val="20"/>
              </w:rPr>
              <w:t>Министерство финансов Приморского края</w:t>
            </w:r>
          </w:p>
        </w:tc>
        <w:tc>
          <w:tcPr>
            <w:tcW w:w="425" w:type="dxa"/>
            <w:shd w:val="clear" w:color="auto" w:fill="auto"/>
          </w:tcPr>
          <w:p w:rsidR="00106071" w:rsidRPr="0044378A" w:rsidRDefault="00106071" w:rsidP="008E5633">
            <w:pPr>
              <w:ind w:left="-108" w:right="-109"/>
              <w:jc w:val="center"/>
              <w:rPr>
                <w:sz w:val="20"/>
              </w:rPr>
            </w:pPr>
            <w:r w:rsidRPr="0044378A">
              <w:rPr>
                <w:sz w:val="20"/>
              </w:rPr>
              <w:t>752</w:t>
            </w:r>
          </w:p>
        </w:tc>
        <w:tc>
          <w:tcPr>
            <w:tcW w:w="425" w:type="dxa"/>
            <w:shd w:val="clear" w:color="auto" w:fill="auto"/>
          </w:tcPr>
          <w:p w:rsidR="00106071" w:rsidRPr="0044378A" w:rsidRDefault="00106071" w:rsidP="008E5633">
            <w:pPr>
              <w:jc w:val="center"/>
              <w:rPr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</w:t>
            </w:r>
          </w:p>
        </w:tc>
        <w:tc>
          <w:tcPr>
            <w:tcW w:w="284" w:type="dxa"/>
            <w:shd w:val="clear" w:color="auto" w:fill="auto"/>
          </w:tcPr>
          <w:p w:rsidR="00106071" w:rsidRPr="0044378A" w:rsidRDefault="00106071" w:rsidP="008E5633">
            <w:pPr>
              <w:ind w:left="-108" w:right="-108"/>
              <w:jc w:val="center"/>
              <w:rPr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:rsidR="00106071" w:rsidRPr="0044378A" w:rsidRDefault="00106071" w:rsidP="008E5633">
            <w:pPr>
              <w:ind w:left="-108" w:right="-107"/>
              <w:jc w:val="center"/>
              <w:rPr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0000000000</w:t>
            </w:r>
          </w:p>
        </w:tc>
        <w:tc>
          <w:tcPr>
            <w:tcW w:w="567" w:type="dxa"/>
            <w:shd w:val="clear" w:color="auto" w:fill="auto"/>
          </w:tcPr>
          <w:p w:rsidR="00106071" w:rsidRPr="0044378A" w:rsidRDefault="00106071" w:rsidP="008E5633">
            <w:pPr>
              <w:jc w:val="center"/>
              <w:rPr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06071" w:rsidRPr="0044378A" w:rsidRDefault="00106071" w:rsidP="005524F4">
            <w:pPr>
              <w:jc w:val="right"/>
              <w:rPr>
                <w:sz w:val="20"/>
              </w:rPr>
            </w:pPr>
            <w:r w:rsidRPr="0044378A">
              <w:rPr>
                <w:sz w:val="20"/>
              </w:rPr>
              <w:t>5 688 609 415,34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06071" w:rsidRPr="0044378A" w:rsidRDefault="00106071" w:rsidP="005524F4">
            <w:pPr>
              <w:ind w:left="-283" w:firstLine="142"/>
              <w:jc w:val="right"/>
              <w:rPr>
                <w:sz w:val="20"/>
              </w:rPr>
            </w:pPr>
            <w:r w:rsidRPr="0044378A">
              <w:rPr>
                <w:sz w:val="20"/>
              </w:rPr>
              <w:t>3 813 406 230,07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06071" w:rsidRPr="0044378A" w:rsidRDefault="00106071" w:rsidP="005524F4">
            <w:pPr>
              <w:jc w:val="right"/>
              <w:rPr>
                <w:sz w:val="20"/>
              </w:rPr>
            </w:pPr>
            <w:r w:rsidRPr="0044378A">
              <w:rPr>
                <w:sz w:val="20"/>
              </w:rPr>
              <w:t>3 986 180 005,50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425"/>
        <w:gridCol w:w="425"/>
        <w:gridCol w:w="426"/>
        <w:gridCol w:w="1134"/>
        <w:gridCol w:w="567"/>
        <w:gridCol w:w="1701"/>
        <w:gridCol w:w="1559"/>
        <w:gridCol w:w="1701"/>
      </w:tblGrid>
      <w:tr w:rsidR="00106071" w:rsidRPr="0044378A" w:rsidTr="005524F4">
        <w:tc>
          <w:tcPr>
            <w:tcW w:w="1418" w:type="dxa"/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ind w:left="-57"/>
              <w:rPr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Министерство финансов Приморского края</w:t>
            </w:r>
          </w:p>
        </w:tc>
        <w:tc>
          <w:tcPr>
            <w:tcW w:w="425" w:type="dxa"/>
            <w:shd w:val="clear" w:color="auto" w:fill="auto"/>
          </w:tcPr>
          <w:p w:rsidR="00106071" w:rsidRPr="0044378A" w:rsidRDefault="00106071" w:rsidP="005524F4">
            <w:pPr>
              <w:ind w:left="-108" w:right="-109"/>
              <w:jc w:val="center"/>
              <w:rPr>
                <w:sz w:val="20"/>
              </w:rPr>
            </w:pPr>
            <w:r w:rsidRPr="0044378A">
              <w:rPr>
                <w:sz w:val="20"/>
              </w:rPr>
              <w:t>752</w:t>
            </w:r>
          </w:p>
        </w:tc>
        <w:tc>
          <w:tcPr>
            <w:tcW w:w="425" w:type="dxa"/>
            <w:shd w:val="clear" w:color="auto" w:fill="auto"/>
          </w:tcPr>
          <w:p w:rsidR="00106071" w:rsidRPr="0044378A" w:rsidRDefault="00106071" w:rsidP="005524F4">
            <w:pPr>
              <w:rPr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</w:t>
            </w:r>
          </w:p>
        </w:tc>
        <w:tc>
          <w:tcPr>
            <w:tcW w:w="426" w:type="dxa"/>
            <w:shd w:val="clear" w:color="auto" w:fill="auto"/>
          </w:tcPr>
          <w:p w:rsidR="00106071" w:rsidRPr="0044378A" w:rsidRDefault="00106071" w:rsidP="005524F4">
            <w:pPr>
              <w:rPr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</w:t>
            </w:r>
          </w:p>
        </w:tc>
        <w:tc>
          <w:tcPr>
            <w:tcW w:w="1134" w:type="dxa"/>
            <w:shd w:val="clear" w:color="auto" w:fill="auto"/>
          </w:tcPr>
          <w:p w:rsidR="00106071" w:rsidRPr="0044378A" w:rsidRDefault="00106071" w:rsidP="005524F4">
            <w:pPr>
              <w:ind w:left="-108" w:right="-107"/>
              <w:jc w:val="center"/>
              <w:rPr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0000000000</w:t>
            </w:r>
          </w:p>
        </w:tc>
        <w:tc>
          <w:tcPr>
            <w:tcW w:w="567" w:type="dxa"/>
            <w:shd w:val="clear" w:color="auto" w:fill="auto"/>
          </w:tcPr>
          <w:p w:rsidR="00106071" w:rsidRPr="0044378A" w:rsidRDefault="00106071" w:rsidP="005524F4">
            <w:pPr>
              <w:rPr>
                <w:sz w:val="20"/>
              </w:rPr>
            </w:pPr>
            <w:r w:rsidRPr="0044378A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06071" w:rsidRPr="0044378A" w:rsidRDefault="00106071" w:rsidP="005524F4">
            <w:pPr>
              <w:jc w:val="right"/>
              <w:rPr>
                <w:sz w:val="20"/>
              </w:rPr>
            </w:pPr>
            <w:r w:rsidRPr="0044378A">
              <w:rPr>
                <w:sz w:val="20"/>
              </w:rPr>
              <w:t>5 688 609 415,34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106071" w:rsidRPr="0044378A" w:rsidRDefault="00106071" w:rsidP="005524F4">
            <w:pPr>
              <w:ind w:left="-283" w:firstLine="142"/>
              <w:jc w:val="right"/>
              <w:rPr>
                <w:sz w:val="20"/>
              </w:rPr>
            </w:pPr>
            <w:r w:rsidRPr="0044378A">
              <w:rPr>
                <w:sz w:val="20"/>
              </w:rPr>
              <w:t>3 774 604 547,97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106071" w:rsidRPr="0044378A" w:rsidRDefault="00106071" w:rsidP="005524F4">
            <w:pPr>
              <w:jc w:val="right"/>
              <w:rPr>
                <w:sz w:val="20"/>
              </w:rPr>
            </w:pPr>
            <w:r w:rsidRPr="0044378A">
              <w:rPr>
                <w:sz w:val="20"/>
              </w:rPr>
              <w:t>3 986 180 005,50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строку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426"/>
        <w:gridCol w:w="427"/>
        <w:gridCol w:w="429"/>
        <w:gridCol w:w="994"/>
        <w:gridCol w:w="599"/>
        <w:gridCol w:w="1669"/>
        <w:gridCol w:w="1705"/>
        <w:gridCol w:w="1690"/>
      </w:tblGrid>
      <w:tr w:rsidR="00106071" w:rsidRPr="0044378A" w:rsidTr="00C956E7">
        <w:tc>
          <w:tcPr>
            <w:tcW w:w="7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B0406B">
            <w:pPr>
              <w:widowControl w:val="0"/>
              <w:autoSpaceDE w:val="0"/>
              <w:autoSpaceDN w:val="0"/>
              <w:adjustRightInd w:val="0"/>
              <w:ind w:left="-57" w:right="-251"/>
              <w:rPr>
                <w:sz w:val="18"/>
                <w:szCs w:val="18"/>
              </w:rPr>
            </w:pPr>
            <w:r w:rsidRPr="000A5DB4">
              <w:rPr>
                <w:spacing w:val="-20"/>
                <w:sz w:val="17"/>
                <w:szCs w:val="17"/>
              </w:rPr>
              <w:t>МЕЖБЮДЖЕТНЫ</w:t>
            </w:r>
            <w:r w:rsidRPr="000A5DB4">
              <w:rPr>
                <w:sz w:val="17"/>
                <w:szCs w:val="17"/>
              </w:rPr>
              <w:t>Е</w:t>
            </w:r>
            <w:r w:rsidRPr="0044378A">
              <w:rPr>
                <w:sz w:val="18"/>
                <w:szCs w:val="18"/>
              </w:rPr>
              <w:t xml:space="preserve"> ТРАНСФЕРТЫ ОБЩЕГО ХАРАКТЕРА БЮДЖЕТАМ БЮДЖЕТНОЙ СИСТЕМЫ РОССИЙСКОЙ ФЕДЕРАЦИИ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D91956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20"/>
              </w:rPr>
            </w:pPr>
            <w:r w:rsidRPr="0044378A">
              <w:rPr>
                <w:sz w:val="20"/>
              </w:rPr>
              <w:t>752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D919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2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D919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color w:val="000000"/>
                <w:sz w:val="20"/>
              </w:rPr>
              <w:t>00</w:t>
            </w:r>
          </w:p>
        </w:tc>
        <w:tc>
          <w:tcPr>
            <w:tcW w:w="5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D91956">
            <w:pPr>
              <w:widowControl w:val="0"/>
              <w:autoSpaceDE w:val="0"/>
              <w:autoSpaceDN w:val="0"/>
              <w:adjustRightInd w:val="0"/>
              <w:ind w:left="-109" w:right="-248"/>
              <w:jc w:val="center"/>
              <w:rPr>
                <w:sz w:val="20"/>
              </w:rPr>
            </w:pPr>
            <w:r w:rsidRPr="0044378A">
              <w:rPr>
                <w:color w:val="000000"/>
                <w:sz w:val="20"/>
              </w:rPr>
              <w:t>0000000000</w:t>
            </w:r>
          </w:p>
        </w:tc>
        <w:tc>
          <w:tcPr>
            <w:tcW w:w="3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D919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8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D9195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44378A">
              <w:rPr>
                <w:sz w:val="20"/>
              </w:rPr>
              <w:t>3 407 808 833,28</w:t>
            </w:r>
          </w:p>
        </w:tc>
        <w:tc>
          <w:tcPr>
            <w:tcW w:w="9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D9195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44378A">
              <w:rPr>
                <w:sz w:val="20"/>
              </w:rPr>
              <w:t>2 061 443 281,07</w:t>
            </w:r>
          </w:p>
        </w:tc>
        <w:tc>
          <w:tcPr>
            <w:tcW w:w="9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D91956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44378A">
              <w:rPr>
                <w:sz w:val="20"/>
              </w:rPr>
              <w:t>2 225 623 876,50</w:t>
            </w:r>
          </w:p>
        </w:tc>
      </w:tr>
    </w:tbl>
    <w:p w:rsidR="00106071" w:rsidRPr="0044378A" w:rsidRDefault="00106071" w:rsidP="00106071">
      <w:pPr>
        <w:ind w:firstLine="708"/>
        <w:rPr>
          <w:rFonts w:cs="Arial"/>
        </w:rPr>
      </w:pPr>
      <w:r w:rsidRPr="0044378A">
        <w:t>изложить в следующей редакции:</w:t>
      </w:r>
    </w:p>
    <w:tbl>
      <w:tblPr>
        <w:tblW w:w="488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569"/>
        <w:gridCol w:w="425"/>
        <w:gridCol w:w="427"/>
        <w:gridCol w:w="1132"/>
        <w:gridCol w:w="427"/>
        <w:gridCol w:w="1558"/>
        <w:gridCol w:w="1702"/>
        <w:gridCol w:w="1697"/>
      </w:tblGrid>
      <w:tr w:rsidR="00106071" w:rsidRPr="0044378A" w:rsidTr="00F9556E">
        <w:tc>
          <w:tcPr>
            <w:tcW w:w="7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B0406B">
            <w:pPr>
              <w:widowControl w:val="0"/>
              <w:autoSpaceDE w:val="0"/>
              <w:autoSpaceDN w:val="0"/>
              <w:adjustRightInd w:val="0"/>
              <w:ind w:left="-57" w:right="-251"/>
              <w:rPr>
                <w:sz w:val="18"/>
                <w:szCs w:val="18"/>
              </w:rPr>
            </w:pPr>
            <w:r w:rsidRPr="000A5DB4">
              <w:rPr>
                <w:spacing w:val="-20"/>
                <w:sz w:val="17"/>
                <w:szCs w:val="17"/>
              </w:rPr>
              <w:t>МЕЖБЮДЖЕТНЫ</w:t>
            </w:r>
            <w:r w:rsidRPr="00B0406B">
              <w:rPr>
                <w:spacing w:val="-20"/>
                <w:sz w:val="18"/>
                <w:szCs w:val="18"/>
              </w:rPr>
              <w:t>Е ТРАНСФЕРТЫ ОБЩЕГО ХАРАКТЕРА БЮДЖЕТАМ БЮДЖЕТНОЙ СИСТЕМЫ РОССИЙСКОЙ ФЕДЕРАЦИИ</w:t>
            </w:r>
          </w:p>
        </w:tc>
        <w:tc>
          <w:tcPr>
            <w:tcW w:w="3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D91956">
            <w:pPr>
              <w:jc w:val="center"/>
              <w:rPr>
                <w:sz w:val="20"/>
              </w:rPr>
            </w:pPr>
            <w:r w:rsidRPr="0044378A">
              <w:rPr>
                <w:sz w:val="20"/>
              </w:rPr>
              <w:t>752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D91956">
            <w:pPr>
              <w:jc w:val="center"/>
              <w:rPr>
                <w:sz w:val="20"/>
              </w:rPr>
            </w:pPr>
            <w:r w:rsidRPr="0044378A">
              <w:rPr>
                <w:color w:val="000000"/>
                <w:sz w:val="20"/>
              </w:rPr>
              <w:t>14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D91956">
            <w:pPr>
              <w:jc w:val="center"/>
              <w:rPr>
                <w:sz w:val="20"/>
              </w:rPr>
            </w:pPr>
            <w:r w:rsidRPr="0044378A">
              <w:rPr>
                <w:color w:val="000000"/>
                <w:sz w:val="20"/>
              </w:rPr>
              <w:t>00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D91956">
            <w:pPr>
              <w:ind w:left="34" w:right="-107" w:hanging="34"/>
              <w:jc w:val="center"/>
              <w:rPr>
                <w:sz w:val="20"/>
              </w:rPr>
            </w:pPr>
            <w:r w:rsidRPr="0044378A">
              <w:rPr>
                <w:color w:val="000000"/>
                <w:sz w:val="20"/>
              </w:rPr>
              <w:t>0000000000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D91956">
            <w:pPr>
              <w:ind w:right="-107"/>
              <w:jc w:val="center"/>
              <w:rPr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F9556E">
            <w:pPr>
              <w:ind w:left="-110" w:right="-57"/>
              <w:jc w:val="right"/>
              <w:rPr>
                <w:sz w:val="20"/>
              </w:rPr>
            </w:pPr>
            <w:r w:rsidRPr="0044378A">
              <w:rPr>
                <w:sz w:val="20"/>
              </w:rPr>
              <w:t>3 407 808 833,28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F9556E">
            <w:pPr>
              <w:jc w:val="right"/>
              <w:rPr>
                <w:sz w:val="20"/>
              </w:rPr>
            </w:pPr>
            <w:r w:rsidRPr="0044378A">
              <w:rPr>
                <w:sz w:val="20"/>
              </w:rPr>
              <w:t>2 022 641 598,97</w:t>
            </w:r>
          </w:p>
        </w:tc>
        <w:tc>
          <w:tcPr>
            <w:tcW w:w="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F9556E">
            <w:pPr>
              <w:jc w:val="right"/>
              <w:rPr>
                <w:sz w:val="20"/>
              </w:rPr>
            </w:pPr>
            <w:r w:rsidRPr="0044378A">
              <w:rPr>
                <w:sz w:val="20"/>
              </w:rPr>
              <w:t>2 225 623 876,50</w:t>
            </w:r>
          </w:p>
        </w:tc>
      </w:tr>
    </w:tbl>
    <w:p w:rsidR="00106071" w:rsidRPr="0044378A" w:rsidRDefault="00106071" w:rsidP="00106071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44378A">
        <w:rPr>
          <w:rFonts w:cs="Arial"/>
          <w:szCs w:val="28"/>
        </w:rPr>
        <w:t>строки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67"/>
        <w:gridCol w:w="425"/>
        <w:gridCol w:w="426"/>
        <w:gridCol w:w="1134"/>
        <w:gridCol w:w="567"/>
        <w:gridCol w:w="1559"/>
        <w:gridCol w:w="1417"/>
        <w:gridCol w:w="1418"/>
      </w:tblGrid>
      <w:tr w:rsidR="00615301" w:rsidRPr="0044378A" w:rsidTr="00B0406B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44378A">
              <w:rPr>
                <w:sz w:val="20"/>
              </w:rPr>
              <w:t>Иные дотации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sz w:val="20"/>
              </w:rPr>
              <w:t>14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615301">
            <w:pPr>
              <w:widowControl w:val="0"/>
              <w:autoSpaceDE w:val="0"/>
              <w:autoSpaceDN w:val="0"/>
              <w:adjustRightInd w:val="0"/>
              <w:ind w:hanging="109"/>
              <w:jc w:val="center"/>
              <w:rPr>
                <w:sz w:val="20"/>
              </w:rPr>
            </w:pPr>
            <w:r w:rsidRPr="0044378A">
              <w:rPr>
                <w:sz w:val="20"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615301">
            <w:pPr>
              <w:widowControl w:val="0"/>
              <w:autoSpaceDE w:val="0"/>
              <w:autoSpaceDN w:val="0"/>
              <w:adjustRightInd w:val="0"/>
              <w:ind w:hanging="106"/>
              <w:jc w:val="right"/>
              <w:rPr>
                <w:sz w:val="20"/>
              </w:rPr>
            </w:pPr>
            <w:r w:rsidRPr="0044378A">
              <w:rPr>
                <w:sz w:val="20"/>
              </w:rPr>
              <w:t>1 384 572 000,00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615301">
            <w:pPr>
              <w:widowControl w:val="0"/>
              <w:autoSpaceDE w:val="0"/>
              <w:autoSpaceDN w:val="0"/>
              <w:adjustRightInd w:val="0"/>
              <w:ind w:hanging="109"/>
              <w:jc w:val="right"/>
              <w:rPr>
                <w:sz w:val="20"/>
              </w:rPr>
            </w:pPr>
            <w:r w:rsidRPr="0044378A">
              <w:rPr>
                <w:sz w:val="20"/>
              </w:rPr>
              <w:t>497 230 464,07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615301">
            <w:pPr>
              <w:widowControl w:val="0"/>
              <w:autoSpaceDE w:val="0"/>
              <w:autoSpaceDN w:val="0"/>
              <w:adjustRightInd w:val="0"/>
              <w:ind w:hanging="105"/>
              <w:jc w:val="right"/>
              <w:rPr>
                <w:sz w:val="20"/>
              </w:rPr>
            </w:pPr>
            <w:r w:rsidRPr="0044378A">
              <w:rPr>
                <w:sz w:val="20"/>
              </w:rPr>
              <w:t>602 228 270,50</w:t>
            </w:r>
          </w:p>
        </w:tc>
      </w:tr>
      <w:tr w:rsidR="00615301" w:rsidRPr="0044378A" w:rsidTr="00B0406B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B0406B" w:rsidRDefault="00106071" w:rsidP="00B0406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0406B">
              <w:rPr>
                <w:sz w:val="20"/>
              </w:rPr>
              <w:t xml:space="preserve">Государственная программа Приморского края "Экономическое развитие и инновационная экономика Приморского края" на </w:t>
            </w:r>
            <w:r w:rsidR="00B0406B" w:rsidRPr="00B0406B">
              <w:rPr>
                <w:sz w:val="20"/>
              </w:rPr>
              <w:br/>
            </w:r>
            <w:r w:rsidRPr="00B0406B">
              <w:rPr>
                <w:sz w:val="20"/>
              </w:rPr>
              <w:t>2020-2027 годы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sz w:val="20"/>
              </w:rPr>
              <w:t>14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615301">
            <w:pPr>
              <w:widowControl w:val="0"/>
              <w:autoSpaceDE w:val="0"/>
              <w:autoSpaceDN w:val="0"/>
              <w:adjustRightInd w:val="0"/>
              <w:ind w:hanging="109"/>
              <w:jc w:val="center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1700000000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B0406B">
            <w:pPr>
              <w:widowControl w:val="0"/>
              <w:autoSpaceDE w:val="0"/>
              <w:autoSpaceDN w:val="0"/>
              <w:adjustRightInd w:val="0"/>
              <w:ind w:hanging="106"/>
              <w:jc w:val="right"/>
              <w:rPr>
                <w:sz w:val="20"/>
              </w:rPr>
            </w:pPr>
            <w:r w:rsidRPr="0044378A">
              <w:rPr>
                <w:sz w:val="20"/>
              </w:rPr>
              <w:t>1 384 572 000,00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B0406B">
            <w:pPr>
              <w:widowControl w:val="0"/>
              <w:autoSpaceDE w:val="0"/>
              <w:autoSpaceDN w:val="0"/>
              <w:adjustRightInd w:val="0"/>
              <w:ind w:hanging="109"/>
              <w:jc w:val="right"/>
              <w:rPr>
                <w:sz w:val="20"/>
              </w:rPr>
            </w:pPr>
            <w:r w:rsidRPr="0044378A">
              <w:rPr>
                <w:sz w:val="20"/>
              </w:rPr>
              <w:t>497 230 464,07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B0406B">
            <w:pPr>
              <w:widowControl w:val="0"/>
              <w:autoSpaceDE w:val="0"/>
              <w:autoSpaceDN w:val="0"/>
              <w:adjustRightInd w:val="0"/>
              <w:ind w:hanging="105"/>
              <w:jc w:val="right"/>
              <w:rPr>
                <w:sz w:val="20"/>
              </w:rPr>
            </w:pPr>
            <w:r w:rsidRPr="0044378A">
              <w:rPr>
                <w:sz w:val="20"/>
              </w:rPr>
              <w:t>602 228 270,50</w:t>
            </w:r>
          </w:p>
        </w:tc>
      </w:tr>
      <w:tr w:rsidR="00615301" w:rsidRPr="0044378A" w:rsidTr="00B0406B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B0406B" w:rsidRDefault="00106071" w:rsidP="00B0406B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0406B">
              <w:rPr>
                <w:sz w:val="20"/>
              </w:rPr>
              <w:t xml:space="preserve">Подпрограмма "Долгосрочное финансовое планирование и организация бюджетного процесса, </w:t>
            </w:r>
            <w:r w:rsidRPr="000A5DB4">
              <w:rPr>
                <w:sz w:val="19"/>
                <w:szCs w:val="19"/>
              </w:rPr>
              <w:t xml:space="preserve">совершенствование </w:t>
            </w:r>
            <w:r w:rsidRPr="00B0406B">
              <w:rPr>
                <w:sz w:val="20"/>
              </w:rPr>
              <w:t>межбюджетных отношений в Приморском крае"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44378A">
              <w:rPr>
                <w:sz w:val="20"/>
              </w:rPr>
              <w:t>14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615301">
            <w:pPr>
              <w:widowControl w:val="0"/>
              <w:autoSpaceDE w:val="0"/>
              <w:autoSpaceDN w:val="0"/>
              <w:adjustRightInd w:val="0"/>
              <w:ind w:hanging="109"/>
              <w:jc w:val="center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1730000000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44378A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44378A">
              <w:rPr>
                <w:color w:val="000000"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B0406B">
            <w:pPr>
              <w:widowControl w:val="0"/>
              <w:autoSpaceDE w:val="0"/>
              <w:autoSpaceDN w:val="0"/>
              <w:adjustRightInd w:val="0"/>
              <w:ind w:hanging="106"/>
              <w:jc w:val="right"/>
              <w:rPr>
                <w:sz w:val="20"/>
              </w:rPr>
            </w:pPr>
            <w:r w:rsidRPr="0044378A">
              <w:rPr>
                <w:sz w:val="20"/>
              </w:rPr>
              <w:t>1 384 572 000,00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B0406B">
            <w:pPr>
              <w:widowControl w:val="0"/>
              <w:autoSpaceDE w:val="0"/>
              <w:autoSpaceDN w:val="0"/>
              <w:adjustRightInd w:val="0"/>
              <w:ind w:hanging="109"/>
              <w:jc w:val="right"/>
              <w:rPr>
                <w:sz w:val="20"/>
              </w:rPr>
            </w:pPr>
            <w:r w:rsidRPr="0044378A">
              <w:rPr>
                <w:sz w:val="20"/>
              </w:rPr>
              <w:t>497 230 464,07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44378A" w:rsidRDefault="00106071" w:rsidP="00B0406B">
            <w:pPr>
              <w:widowControl w:val="0"/>
              <w:autoSpaceDE w:val="0"/>
              <w:autoSpaceDN w:val="0"/>
              <w:adjustRightInd w:val="0"/>
              <w:ind w:hanging="105"/>
              <w:jc w:val="right"/>
              <w:rPr>
                <w:sz w:val="20"/>
              </w:rPr>
            </w:pPr>
            <w:r w:rsidRPr="0044378A">
              <w:rPr>
                <w:sz w:val="20"/>
              </w:rPr>
              <w:t>602 228 270,50</w:t>
            </w:r>
          </w:p>
        </w:tc>
      </w:tr>
    </w:tbl>
    <w:p w:rsidR="00315212" w:rsidRDefault="00315212" w:rsidP="00615301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</w:p>
    <w:p w:rsidR="00106071" w:rsidRPr="0044378A" w:rsidRDefault="00315212" w:rsidP="00315212">
      <w:pPr>
        <w:ind w:firstLine="709"/>
      </w:pPr>
      <w:r>
        <w:br w:type="page"/>
      </w:r>
      <w:r w:rsidR="00106071" w:rsidRPr="0044378A">
        <w:lastRenderedPageBreak/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425"/>
        <w:gridCol w:w="425"/>
        <w:gridCol w:w="426"/>
        <w:gridCol w:w="1134"/>
        <w:gridCol w:w="567"/>
        <w:gridCol w:w="1559"/>
        <w:gridCol w:w="1417"/>
        <w:gridCol w:w="1418"/>
      </w:tblGrid>
      <w:tr w:rsidR="00C956E7" w:rsidRPr="0044378A" w:rsidTr="005524F4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56E7">
              <w:rPr>
                <w:sz w:val="20"/>
              </w:rPr>
              <w:t>Иные дотации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956E7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956E7">
              <w:rPr>
                <w:sz w:val="20"/>
              </w:rPr>
              <w:t>14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956E7">
              <w:rPr>
                <w:color w:val="000000"/>
                <w:sz w:val="20"/>
              </w:rPr>
              <w:t>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956E7">
              <w:rPr>
                <w:sz w:val="20"/>
              </w:rPr>
              <w:t>0000000000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956E7">
              <w:rPr>
                <w:color w:val="000000"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956E7">
              <w:rPr>
                <w:sz w:val="20"/>
              </w:rPr>
              <w:t>1 384 572 000,00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956E7">
              <w:rPr>
                <w:sz w:val="20"/>
              </w:rPr>
              <w:t>458 428 781,97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956E7">
              <w:rPr>
                <w:sz w:val="20"/>
              </w:rPr>
              <w:t>602 228 270,50</w:t>
            </w:r>
          </w:p>
        </w:tc>
      </w:tr>
      <w:tr w:rsidR="00C956E7" w:rsidRPr="0044378A" w:rsidTr="005524F4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56E7">
              <w:rPr>
                <w:sz w:val="20"/>
              </w:rPr>
              <w:t>Государственная программа Приморского края "Экономическое развитие и инновационная экономика Приморского края" на 2020-2027 годы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956E7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956E7">
              <w:rPr>
                <w:sz w:val="20"/>
              </w:rPr>
              <w:t>14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C956E7">
              <w:rPr>
                <w:color w:val="000000"/>
                <w:sz w:val="20"/>
              </w:rPr>
              <w:t>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C956E7">
              <w:rPr>
                <w:color w:val="000000"/>
                <w:sz w:val="20"/>
              </w:rPr>
              <w:t>1700000000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C956E7">
              <w:rPr>
                <w:color w:val="000000"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956E7" w:rsidRPr="00C956E7" w:rsidRDefault="00C956E7" w:rsidP="005524F4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956E7">
              <w:rPr>
                <w:sz w:val="20"/>
              </w:rPr>
              <w:t>1 384 572 000,00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956E7" w:rsidRPr="00C956E7" w:rsidRDefault="00C956E7" w:rsidP="005524F4">
            <w:pPr>
              <w:widowControl w:val="0"/>
              <w:autoSpaceDE w:val="0"/>
              <w:autoSpaceDN w:val="0"/>
              <w:adjustRightInd w:val="0"/>
              <w:ind w:left="-283" w:right="-57"/>
              <w:jc w:val="right"/>
              <w:rPr>
                <w:sz w:val="20"/>
              </w:rPr>
            </w:pPr>
            <w:r w:rsidRPr="00C956E7">
              <w:rPr>
                <w:sz w:val="20"/>
              </w:rPr>
              <w:t>458 428 781,97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956E7" w:rsidRPr="00C956E7" w:rsidRDefault="00C956E7" w:rsidP="005524F4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956E7">
              <w:rPr>
                <w:sz w:val="20"/>
              </w:rPr>
              <w:t>602 228 270,50</w:t>
            </w:r>
          </w:p>
        </w:tc>
      </w:tr>
      <w:tr w:rsidR="00C956E7" w:rsidRPr="0044378A" w:rsidTr="005524F4"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56E7">
              <w:rPr>
                <w:sz w:val="20"/>
              </w:rPr>
              <w:t>Подпрограмма "Долгосрочное финансовое планирование и организация бюджетного процесса, совершенствование межбюджетных отношений в Приморском крае"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956E7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956E7">
              <w:rPr>
                <w:sz w:val="20"/>
              </w:rPr>
              <w:t>14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C956E7">
              <w:rPr>
                <w:color w:val="000000"/>
                <w:sz w:val="20"/>
              </w:rPr>
              <w:t>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C956E7">
              <w:rPr>
                <w:color w:val="000000"/>
                <w:sz w:val="20"/>
              </w:rPr>
              <w:t>1730000000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C956E7" w:rsidRPr="00C956E7" w:rsidRDefault="00C956E7" w:rsidP="00C956E7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C956E7">
              <w:rPr>
                <w:color w:val="000000"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956E7" w:rsidRPr="00C956E7" w:rsidRDefault="00C956E7" w:rsidP="005524F4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956E7">
              <w:rPr>
                <w:sz w:val="20"/>
              </w:rPr>
              <w:t>1 384 572 000,00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956E7" w:rsidRPr="00C956E7" w:rsidRDefault="00C956E7" w:rsidP="005524F4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956E7">
              <w:rPr>
                <w:sz w:val="20"/>
              </w:rPr>
              <w:t>458 428 781,97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956E7" w:rsidRPr="00C956E7" w:rsidRDefault="00C956E7" w:rsidP="005524F4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956E7">
              <w:rPr>
                <w:sz w:val="20"/>
              </w:rPr>
              <w:t>602 228 270,50</w:t>
            </w:r>
          </w:p>
        </w:tc>
      </w:tr>
    </w:tbl>
    <w:p w:rsidR="00106071" w:rsidRPr="0044378A" w:rsidRDefault="00106071" w:rsidP="00615301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44378A">
        <w:rPr>
          <w:rFonts w:cs="Arial"/>
          <w:szCs w:val="28"/>
        </w:rPr>
        <w:t>строки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425"/>
        <w:gridCol w:w="425"/>
        <w:gridCol w:w="425"/>
        <w:gridCol w:w="1276"/>
        <w:gridCol w:w="425"/>
        <w:gridCol w:w="1418"/>
        <w:gridCol w:w="1417"/>
        <w:gridCol w:w="1418"/>
      </w:tblGrid>
      <w:tr w:rsidR="00106071" w:rsidRPr="0044378A" w:rsidTr="007B5970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315212">
              <w:rPr>
                <w:sz w:val="20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1730291030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color w:val="000000"/>
                <w:sz w:val="20"/>
              </w:rPr>
              <w:t>000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500 000 000,00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281 019 464,07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365 526 270,50</w:t>
            </w:r>
          </w:p>
        </w:tc>
      </w:tr>
      <w:tr w:rsidR="00106071" w:rsidRPr="0044378A" w:rsidTr="007B5970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315212">
              <w:rPr>
                <w:sz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1730291030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500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500 000 000,00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281 019 464,07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365 526 270,50</w:t>
            </w:r>
          </w:p>
        </w:tc>
      </w:tr>
      <w:tr w:rsidR="00106071" w:rsidRPr="0044378A" w:rsidTr="007B5970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315212">
              <w:rPr>
                <w:sz w:val="20"/>
              </w:rPr>
              <w:t>Дотации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1730291030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510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500 000 000,00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281 019 464,07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365 526 270,50</w:t>
            </w:r>
          </w:p>
        </w:tc>
      </w:tr>
    </w:tbl>
    <w:p w:rsidR="00106071" w:rsidRPr="00315212" w:rsidRDefault="00106071" w:rsidP="00315212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44378A">
        <w:rPr>
          <w:rFonts w:cs="Arial"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425"/>
        <w:gridCol w:w="425"/>
        <w:gridCol w:w="425"/>
        <w:gridCol w:w="1276"/>
        <w:gridCol w:w="425"/>
        <w:gridCol w:w="1418"/>
        <w:gridCol w:w="1417"/>
        <w:gridCol w:w="1418"/>
      </w:tblGrid>
      <w:tr w:rsidR="00106071" w:rsidRPr="0044378A" w:rsidTr="007B5970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315212">
              <w:rPr>
                <w:sz w:val="20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1730291030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color w:val="000000"/>
                <w:sz w:val="20"/>
              </w:rPr>
              <w:t>000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500 000 000,00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242 217 781,97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365 526 270,50</w:t>
            </w:r>
          </w:p>
        </w:tc>
      </w:tr>
      <w:tr w:rsidR="00106071" w:rsidRPr="0044378A" w:rsidTr="007B5970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315212">
              <w:rPr>
                <w:sz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1730291030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500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500 000 000,00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242 217 781,97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365 526 270,50</w:t>
            </w:r>
          </w:p>
        </w:tc>
      </w:tr>
      <w:tr w:rsidR="00106071" w:rsidRPr="0044378A" w:rsidTr="007B5970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315212">
              <w:rPr>
                <w:sz w:val="20"/>
              </w:rPr>
              <w:t>Дотации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752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315212">
              <w:rPr>
                <w:sz w:val="20"/>
              </w:rPr>
              <w:t>14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1730291030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15212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315212">
              <w:rPr>
                <w:color w:val="000000"/>
                <w:sz w:val="20"/>
              </w:rPr>
              <w:t>510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500 000 000,00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242 217 781,97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15212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315212">
              <w:rPr>
                <w:sz w:val="20"/>
              </w:rPr>
              <w:t>365 526 270,05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строку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25"/>
        <w:gridCol w:w="427"/>
        <w:gridCol w:w="283"/>
        <w:gridCol w:w="1132"/>
        <w:gridCol w:w="427"/>
        <w:gridCol w:w="1701"/>
        <w:gridCol w:w="1701"/>
        <w:gridCol w:w="1559"/>
      </w:tblGrid>
      <w:tr w:rsidR="007B5970" w:rsidRPr="0044378A" w:rsidTr="007B5970"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7B5970" w:rsidP="00315212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М</w:t>
            </w:r>
            <w:r w:rsidR="00106071" w:rsidRPr="007B5970">
              <w:rPr>
                <w:b/>
                <w:bCs/>
                <w:color w:val="000000"/>
                <w:sz w:val="20"/>
              </w:rPr>
              <w:t>инистерство жилищно-коммунального хозяйства Приморского края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768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00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107"/>
              <w:jc w:val="center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00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0000000000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0"/>
              </w:rPr>
            </w:pPr>
            <w:r w:rsidRPr="007B5970">
              <w:rPr>
                <w:b/>
                <w:sz w:val="20"/>
              </w:rPr>
              <w:t>10 672 351 268,53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10 436 949 533,47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7 951 339 314,27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427"/>
        <w:gridCol w:w="425"/>
        <w:gridCol w:w="284"/>
        <w:gridCol w:w="1132"/>
        <w:gridCol w:w="427"/>
        <w:gridCol w:w="1701"/>
        <w:gridCol w:w="1701"/>
        <w:gridCol w:w="1557"/>
      </w:tblGrid>
      <w:tr w:rsidR="00315212" w:rsidRPr="0044378A" w:rsidTr="0078287F"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7B5970" w:rsidP="00D57FA1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М</w:t>
            </w:r>
            <w:r w:rsidR="00106071" w:rsidRPr="007B5970">
              <w:rPr>
                <w:b/>
                <w:bCs/>
                <w:color w:val="000000"/>
                <w:sz w:val="20"/>
              </w:rPr>
              <w:t>инистерство жилищно-коммунального хозяйства Приморского края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sz w:val="20"/>
                <w:highlight w:val="yellow"/>
              </w:rPr>
            </w:pPr>
            <w:r w:rsidRPr="007B5970">
              <w:rPr>
                <w:b/>
                <w:bCs/>
                <w:color w:val="000000"/>
                <w:sz w:val="20"/>
              </w:rPr>
              <w:t>768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00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105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00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0000000000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315212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b/>
                <w:sz w:val="20"/>
              </w:rPr>
            </w:pPr>
            <w:r w:rsidRPr="007B5970">
              <w:rPr>
                <w:b/>
                <w:sz w:val="20"/>
              </w:rPr>
              <w:t>10 672 351 268,53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10 090 150 125,90</w:t>
            </w:r>
          </w:p>
        </w:tc>
        <w:tc>
          <w:tcPr>
            <w:tcW w:w="8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B5970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b/>
                <w:sz w:val="20"/>
              </w:rPr>
            </w:pPr>
            <w:r w:rsidRPr="007B5970">
              <w:rPr>
                <w:b/>
                <w:bCs/>
                <w:color w:val="000000"/>
                <w:sz w:val="20"/>
              </w:rPr>
              <w:t>8 554 221 371,39</w:t>
            </w:r>
          </w:p>
        </w:tc>
      </w:tr>
    </w:tbl>
    <w:p w:rsidR="008D5C64" w:rsidRDefault="008D5C64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106071" w:rsidRPr="0044378A" w:rsidRDefault="008D5C64" w:rsidP="008D5C64">
      <w:pPr>
        <w:ind w:firstLine="709"/>
      </w:pPr>
      <w:r>
        <w:br w:type="page"/>
      </w:r>
      <w:r w:rsidR="00106071" w:rsidRPr="0044378A">
        <w:lastRenderedPageBreak/>
        <w:t>строки</w:t>
      </w:r>
    </w:p>
    <w:tbl>
      <w:tblPr>
        <w:tblW w:w="488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0"/>
        <w:gridCol w:w="425"/>
        <w:gridCol w:w="288"/>
        <w:gridCol w:w="283"/>
        <w:gridCol w:w="1134"/>
        <w:gridCol w:w="427"/>
        <w:gridCol w:w="1701"/>
        <w:gridCol w:w="1701"/>
        <w:gridCol w:w="1559"/>
      </w:tblGrid>
      <w:tr w:rsidR="007B5970" w:rsidRPr="0044378A" w:rsidTr="007B5970">
        <w:tc>
          <w:tcPr>
            <w:tcW w:w="9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B5970" w:rsidRDefault="00106071" w:rsidP="008D5C64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7B5970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109" w:right="-57"/>
              <w:jc w:val="center"/>
              <w:rPr>
                <w:sz w:val="20"/>
              </w:rPr>
            </w:pPr>
            <w:r w:rsidRPr="008D5C64">
              <w:rPr>
                <w:color w:val="000000"/>
                <w:sz w:val="20"/>
              </w:rPr>
              <w:t>768</w:t>
            </w:r>
          </w:p>
        </w:tc>
        <w:tc>
          <w:tcPr>
            <w:tcW w:w="1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107"/>
              <w:jc w:val="center"/>
              <w:rPr>
                <w:sz w:val="20"/>
              </w:rPr>
            </w:pPr>
            <w:r w:rsidRPr="008D5C64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100"/>
              <w:jc w:val="center"/>
              <w:rPr>
                <w:sz w:val="20"/>
              </w:rPr>
            </w:pPr>
            <w:r w:rsidRPr="008D5C64">
              <w:rPr>
                <w:color w:val="000000"/>
                <w:sz w:val="20"/>
              </w:rPr>
              <w:t>00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105" w:right="-109"/>
              <w:rPr>
                <w:sz w:val="20"/>
              </w:rPr>
            </w:pPr>
            <w:r w:rsidRPr="008D5C64">
              <w:rPr>
                <w:color w:val="000000"/>
                <w:sz w:val="20"/>
              </w:rPr>
              <w:t>0000000000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8D5C64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249"/>
              <w:jc w:val="both"/>
              <w:rPr>
                <w:sz w:val="20"/>
              </w:rPr>
            </w:pPr>
            <w:r w:rsidRPr="008D5C64">
              <w:rPr>
                <w:sz w:val="20"/>
              </w:rPr>
              <w:t>10 670 901 268,53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8D5C64">
              <w:rPr>
                <w:sz w:val="20"/>
              </w:rPr>
              <w:t>10 436 949 533,47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8D5C64">
              <w:rPr>
                <w:sz w:val="20"/>
              </w:rPr>
              <w:t>7 951 339 314,27</w:t>
            </w:r>
          </w:p>
        </w:tc>
      </w:tr>
      <w:tr w:rsidR="007B5970" w:rsidRPr="0044378A" w:rsidTr="007B5970">
        <w:tc>
          <w:tcPr>
            <w:tcW w:w="9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109" w:right="-57"/>
              <w:jc w:val="center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768</w:t>
            </w:r>
          </w:p>
        </w:tc>
        <w:tc>
          <w:tcPr>
            <w:tcW w:w="1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111"/>
              <w:jc w:val="center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109"/>
              <w:jc w:val="center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0000000000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9 246 448 846,13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8 473 783 811,73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5 986 003 820,67</w:t>
            </w:r>
          </w:p>
        </w:tc>
      </w:tr>
      <w:tr w:rsidR="007B5970" w:rsidRPr="0044378A" w:rsidTr="007B5970">
        <w:tc>
          <w:tcPr>
            <w:tcW w:w="9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 xml:space="preserve"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</w:t>
            </w:r>
            <w:r w:rsidR="007B5970">
              <w:rPr>
                <w:color w:val="000000"/>
                <w:sz w:val="20"/>
              </w:rPr>
              <w:br/>
            </w:r>
            <w:r w:rsidRPr="008D5C64">
              <w:rPr>
                <w:color w:val="000000"/>
                <w:sz w:val="20"/>
              </w:rPr>
              <w:t>2020-2027 годы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109" w:right="-57"/>
              <w:jc w:val="center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768</w:t>
            </w:r>
          </w:p>
        </w:tc>
        <w:tc>
          <w:tcPr>
            <w:tcW w:w="1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111"/>
              <w:jc w:val="center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05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98"/>
              <w:jc w:val="center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0600000000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8 278 080 338,73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8 030 670 867,93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8D5C64" w:rsidRDefault="00106071" w:rsidP="007B5970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8D5C64">
              <w:rPr>
                <w:color w:val="000000"/>
                <w:sz w:val="20"/>
              </w:rPr>
              <w:t>5 846 003 820,67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rFonts w:cs="Arial"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25"/>
        <w:gridCol w:w="286"/>
        <w:gridCol w:w="284"/>
        <w:gridCol w:w="1132"/>
        <w:gridCol w:w="427"/>
        <w:gridCol w:w="1701"/>
        <w:gridCol w:w="1701"/>
        <w:gridCol w:w="1557"/>
      </w:tblGrid>
      <w:tr w:rsidR="00C241EF" w:rsidRPr="0044378A" w:rsidTr="0078287F"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8D5C6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ЖИЛИЩНО-</w:t>
            </w:r>
            <w:r w:rsidRPr="0078287F">
              <w:rPr>
                <w:color w:val="000000"/>
                <w:spacing w:val="-20"/>
                <w:sz w:val="20"/>
              </w:rPr>
              <w:t>КОММУНАЛЬНОЕ</w:t>
            </w:r>
            <w:r w:rsidRPr="00C241EF">
              <w:rPr>
                <w:color w:val="000000"/>
                <w:sz w:val="20"/>
              </w:rPr>
              <w:t xml:space="preserve"> ХОЗЯЙСТВО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768</w:t>
            </w:r>
          </w:p>
        </w:tc>
        <w:tc>
          <w:tcPr>
            <w:tcW w:w="1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6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05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00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0000000000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sz w:val="20"/>
              </w:rPr>
              <w:t>10 670 901 268,53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sz w:val="20"/>
              </w:rPr>
              <w:t>10 090 150 125,90</w:t>
            </w:r>
          </w:p>
        </w:tc>
        <w:tc>
          <w:tcPr>
            <w:tcW w:w="8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sz w:val="20"/>
              </w:rPr>
              <w:t>8 554 221 371,39</w:t>
            </w:r>
          </w:p>
        </w:tc>
      </w:tr>
      <w:tr w:rsidR="00C241EF" w:rsidRPr="0044378A" w:rsidTr="0078287F"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768</w:t>
            </w:r>
          </w:p>
        </w:tc>
        <w:tc>
          <w:tcPr>
            <w:tcW w:w="1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6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05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5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02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0000000000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sz w:val="20"/>
              </w:rPr>
              <w:t>9 246 448 846,13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8 126 984 404,16</w:t>
            </w:r>
          </w:p>
        </w:tc>
        <w:tc>
          <w:tcPr>
            <w:tcW w:w="8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6 588 885 877,79</w:t>
            </w:r>
          </w:p>
        </w:tc>
      </w:tr>
      <w:tr w:rsidR="00C241EF" w:rsidRPr="0044378A" w:rsidTr="0078287F">
        <w:tc>
          <w:tcPr>
            <w:tcW w:w="9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 xml:space="preserve"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</w:t>
            </w:r>
            <w:r w:rsidR="0078287F">
              <w:rPr>
                <w:color w:val="000000"/>
                <w:sz w:val="20"/>
              </w:rPr>
              <w:br/>
              <w:t>2020-</w:t>
            </w:r>
            <w:r w:rsidRPr="00C241EF">
              <w:rPr>
                <w:color w:val="000000"/>
                <w:sz w:val="20"/>
              </w:rPr>
              <w:t>2027 годы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768</w:t>
            </w:r>
          </w:p>
        </w:tc>
        <w:tc>
          <w:tcPr>
            <w:tcW w:w="15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6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05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5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02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0600000000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sz w:val="20"/>
              </w:rPr>
              <w:t>8 278 080 338,73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7 683 871 460,36</w:t>
            </w:r>
          </w:p>
        </w:tc>
        <w:tc>
          <w:tcPr>
            <w:tcW w:w="8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C241EF">
              <w:rPr>
                <w:color w:val="000000"/>
                <w:sz w:val="20"/>
              </w:rPr>
              <w:t>6 448 885 877,79</w:t>
            </w:r>
          </w:p>
        </w:tc>
      </w:tr>
    </w:tbl>
    <w:p w:rsidR="00106071" w:rsidRPr="0044378A" w:rsidRDefault="00106071" w:rsidP="00C241EF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44378A">
        <w:rPr>
          <w:rFonts w:cs="Arial"/>
          <w:szCs w:val="28"/>
        </w:rPr>
        <w:t>строку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25"/>
        <w:gridCol w:w="426"/>
        <w:gridCol w:w="425"/>
        <w:gridCol w:w="1134"/>
        <w:gridCol w:w="425"/>
        <w:gridCol w:w="1559"/>
        <w:gridCol w:w="1560"/>
        <w:gridCol w:w="1559"/>
      </w:tblGrid>
      <w:tr w:rsidR="00106071" w:rsidRPr="0044378A" w:rsidTr="0078287F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Подпрограмма "Создание условий для обеспечения качественными услугами жилищно-коммунального хозяйства Приморского края"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768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0660000000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000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8 239 259 832,73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sz w:val="20"/>
              </w:rPr>
              <w:t>7 991 850 361,93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sz w:val="20"/>
              </w:rPr>
              <w:t>5 807 183 314,67</w:t>
            </w:r>
          </w:p>
        </w:tc>
      </w:tr>
    </w:tbl>
    <w:p w:rsidR="00106071" w:rsidRPr="00C241EF" w:rsidRDefault="00106071" w:rsidP="003E3987">
      <w:pPr>
        <w:pageBreakBefore/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44378A">
        <w:rPr>
          <w:rFonts w:cs="Arial"/>
          <w:szCs w:val="28"/>
        </w:rPr>
        <w:lastRenderedPageBreak/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25"/>
        <w:gridCol w:w="426"/>
        <w:gridCol w:w="425"/>
        <w:gridCol w:w="1134"/>
        <w:gridCol w:w="426"/>
        <w:gridCol w:w="1558"/>
        <w:gridCol w:w="1560"/>
        <w:gridCol w:w="1559"/>
      </w:tblGrid>
      <w:tr w:rsidR="00106071" w:rsidRPr="0044378A" w:rsidTr="0078287F"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Подпрограмма "Создание условий для обеспечения качественными услугами жилищно-коммунального хозяйства Приморского края"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768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0660000000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C241EF" w:rsidRDefault="00106071" w:rsidP="00C241EF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0"/>
              </w:rPr>
            </w:pPr>
            <w:r w:rsidRPr="00C241EF">
              <w:rPr>
                <w:color w:val="000000"/>
                <w:sz w:val="20"/>
              </w:rPr>
              <w:t>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sz w:val="20"/>
              </w:rPr>
              <w:t>8 239 259 832,73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sz w:val="20"/>
              </w:rPr>
              <w:t>7 645 050 954,36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C241E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sz w:val="20"/>
              </w:rPr>
            </w:pPr>
            <w:r w:rsidRPr="00C241EF">
              <w:rPr>
                <w:sz w:val="20"/>
              </w:rPr>
              <w:t>6 410 065 371,79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строки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3"/>
        <w:gridCol w:w="432"/>
        <w:gridCol w:w="271"/>
        <w:gridCol w:w="11"/>
        <w:gridCol w:w="273"/>
        <w:gridCol w:w="1136"/>
        <w:gridCol w:w="429"/>
        <w:gridCol w:w="13"/>
        <w:gridCol w:w="1546"/>
        <w:gridCol w:w="13"/>
        <w:gridCol w:w="1546"/>
        <w:gridCol w:w="15"/>
        <w:gridCol w:w="1543"/>
      </w:tblGrid>
      <w:tr w:rsidR="0078287F" w:rsidRPr="0044378A" w:rsidTr="0078287F">
        <w:tc>
          <w:tcPr>
            <w:tcW w:w="11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8D5C6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8287F">
              <w:rPr>
                <w:color w:val="000000"/>
                <w:sz w:val="20"/>
              </w:rPr>
              <w:t>Субсидии теплоснабжающим организациям на компенсацию выпадающих доходов, возникающих в результате установления льготного тарифа на тепловую энергию (мощность)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0"/>
              </w:rPr>
            </w:pPr>
            <w:r w:rsidRPr="0078287F">
              <w:rPr>
                <w:color w:val="000000"/>
                <w:sz w:val="20"/>
              </w:rPr>
              <w:t>768</w:t>
            </w:r>
          </w:p>
        </w:tc>
        <w:tc>
          <w:tcPr>
            <w:tcW w:w="15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08" w:right="-850"/>
              <w:rPr>
                <w:sz w:val="20"/>
              </w:rPr>
            </w:pPr>
            <w:r w:rsidRPr="0078287F">
              <w:rPr>
                <w:color w:val="000000"/>
                <w:sz w:val="20"/>
              </w:rPr>
              <w:t>05</w:t>
            </w:r>
          </w:p>
        </w:tc>
        <w:tc>
          <w:tcPr>
            <w:tcW w:w="1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2" w:right="-107"/>
              <w:jc w:val="center"/>
              <w:rPr>
                <w:sz w:val="20"/>
              </w:rPr>
            </w:pPr>
            <w:r w:rsidRPr="0078287F">
              <w:rPr>
                <w:color w:val="000000"/>
                <w:sz w:val="20"/>
              </w:rPr>
              <w:t>02</w:t>
            </w:r>
          </w:p>
        </w:tc>
        <w:tc>
          <w:tcPr>
            <w:tcW w:w="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09" w:right="-109"/>
              <w:rPr>
                <w:sz w:val="20"/>
              </w:rPr>
            </w:pPr>
            <w:r w:rsidRPr="0078287F">
              <w:rPr>
                <w:color w:val="000000"/>
                <w:sz w:val="20"/>
              </w:rPr>
              <w:t>0660260820</w:t>
            </w:r>
          </w:p>
        </w:tc>
        <w:tc>
          <w:tcPr>
            <w:tcW w:w="23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9"/>
              <w:rPr>
                <w:sz w:val="20"/>
              </w:rPr>
            </w:pPr>
            <w:r w:rsidRPr="0078287F">
              <w:rPr>
                <w:color w:val="000000"/>
                <w:sz w:val="20"/>
              </w:rPr>
              <w:t>000</w:t>
            </w:r>
          </w:p>
        </w:tc>
        <w:tc>
          <w:tcPr>
            <w:tcW w:w="83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57"/>
              <w:jc w:val="right"/>
              <w:rPr>
                <w:sz w:val="20"/>
              </w:rPr>
            </w:pPr>
            <w:r w:rsidRPr="0078287F">
              <w:rPr>
                <w:sz w:val="20"/>
              </w:rPr>
              <w:t>5 357 937 418,78</w:t>
            </w:r>
          </w:p>
        </w:tc>
        <w:tc>
          <w:tcPr>
            <w:tcW w:w="834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3" w:right="-57"/>
              <w:jc w:val="right"/>
              <w:rPr>
                <w:sz w:val="20"/>
              </w:rPr>
            </w:pPr>
            <w:r w:rsidRPr="0078287F">
              <w:rPr>
                <w:sz w:val="20"/>
              </w:rPr>
              <w:t>5 310 113 302,00</w:t>
            </w:r>
          </w:p>
        </w:tc>
        <w:tc>
          <w:tcPr>
            <w:tcW w:w="8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4" w:right="-108"/>
              <w:jc w:val="center"/>
              <w:rPr>
                <w:sz w:val="20"/>
              </w:rPr>
            </w:pPr>
            <w:r w:rsidRPr="0078287F">
              <w:rPr>
                <w:sz w:val="20"/>
              </w:rPr>
              <w:t>3 497 424 911,41</w:t>
            </w:r>
          </w:p>
        </w:tc>
      </w:tr>
      <w:tr w:rsidR="0078287F" w:rsidRPr="0044378A" w:rsidTr="0078287F">
        <w:tc>
          <w:tcPr>
            <w:tcW w:w="11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768</w:t>
            </w:r>
          </w:p>
        </w:tc>
        <w:tc>
          <w:tcPr>
            <w:tcW w:w="1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2" w:right="-107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05</w:t>
            </w:r>
          </w:p>
        </w:tc>
        <w:tc>
          <w:tcPr>
            <w:tcW w:w="15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2" w:right="-107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5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0660260820</w:t>
            </w:r>
          </w:p>
        </w:tc>
        <w:tc>
          <w:tcPr>
            <w:tcW w:w="2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3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800</w:t>
            </w:r>
          </w:p>
        </w:tc>
        <w:tc>
          <w:tcPr>
            <w:tcW w:w="83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3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5 357 937 418,78</w:t>
            </w:r>
          </w:p>
        </w:tc>
        <w:tc>
          <w:tcPr>
            <w:tcW w:w="83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25" w:right="-57"/>
              <w:jc w:val="right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5 310 113 302,00</w:t>
            </w:r>
          </w:p>
        </w:tc>
        <w:tc>
          <w:tcPr>
            <w:tcW w:w="83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26" w:right="-113"/>
              <w:jc w:val="right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3 497 424 911,41</w:t>
            </w:r>
          </w:p>
        </w:tc>
      </w:tr>
      <w:tr w:rsidR="0078287F" w:rsidRPr="0044378A" w:rsidTr="0078287F">
        <w:tc>
          <w:tcPr>
            <w:tcW w:w="113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768</w:t>
            </w:r>
          </w:p>
        </w:tc>
        <w:tc>
          <w:tcPr>
            <w:tcW w:w="15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2" w:right="-107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05</w:t>
            </w:r>
          </w:p>
        </w:tc>
        <w:tc>
          <w:tcPr>
            <w:tcW w:w="1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09" w:right="-107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02</w:t>
            </w:r>
          </w:p>
        </w:tc>
        <w:tc>
          <w:tcPr>
            <w:tcW w:w="6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5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0660260820</w:t>
            </w:r>
          </w:p>
        </w:tc>
        <w:tc>
          <w:tcPr>
            <w:tcW w:w="236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33" w:right="-103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810</w:t>
            </w:r>
          </w:p>
        </w:tc>
        <w:tc>
          <w:tcPr>
            <w:tcW w:w="833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3"/>
              <w:jc w:val="right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5 357 937 418,78</w:t>
            </w:r>
          </w:p>
        </w:tc>
        <w:tc>
          <w:tcPr>
            <w:tcW w:w="834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3"/>
              <w:jc w:val="right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5 310 113 302,00</w:t>
            </w:r>
          </w:p>
        </w:tc>
        <w:tc>
          <w:tcPr>
            <w:tcW w:w="8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4"/>
              <w:jc w:val="right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3 497 424 911,41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rFonts w:cs="Arial"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427"/>
        <w:gridCol w:w="283"/>
        <w:gridCol w:w="284"/>
        <w:gridCol w:w="1134"/>
        <w:gridCol w:w="425"/>
        <w:gridCol w:w="1561"/>
        <w:gridCol w:w="1561"/>
        <w:gridCol w:w="1555"/>
      </w:tblGrid>
      <w:tr w:rsidR="0078287F" w:rsidRPr="0044378A" w:rsidTr="00B52AA2">
        <w:tc>
          <w:tcPr>
            <w:tcW w:w="11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8D5C6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78287F">
              <w:rPr>
                <w:sz w:val="20"/>
              </w:rPr>
              <w:t>Субсидии теплоснабжающим организациям на компенсацию выпадающих доходов, возникающих в результате установления льготного тарифа на тепловую энергию (мощность)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768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8"/>
              <w:jc w:val="center"/>
              <w:rPr>
                <w:sz w:val="20"/>
              </w:rPr>
            </w:pPr>
            <w:r w:rsidRPr="0078287F">
              <w:rPr>
                <w:color w:val="000000"/>
                <w:sz w:val="20"/>
              </w:rPr>
              <w:t>05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0"/>
              </w:rPr>
            </w:pPr>
            <w:r w:rsidRPr="0078287F">
              <w:rPr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0"/>
              </w:rPr>
            </w:pPr>
            <w:r w:rsidRPr="0078287F">
              <w:rPr>
                <w:sz w:val="20"/>
              </w:rPr>
              <w:t>0660260820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9"/>
              <w:rPr>
                <w:sz w:val="20"/>
              </w:rPr>
            </w:pPr>
            <w:r w:rsidRPr="0078287F">
              <w:rPr>
                <w:sz w:val="20"/>
              </w:rPr>
              <w:t>000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B52AA2">
            <w:pPr>
              <w:widowControl w:val="0"/>
              <w:autoSpaceDE w:val="0"/>
              <w:autoSpaceDN w:val="0"/>
              <w:adjustRightInd w:val="0"/>
              <w:ind w:right="-108"/>
              <w:jc w:val="right"/>
              <w:rPr>
                <w:sz w:val="20"/>
              </w:rPr>
            </w:pPr>
            <w:r w:rsidRPr="0078287F">
              <w:rPr>
                <w:sz w:val="20"/>
              </w:rPr>
              <w:t>5 357 937 418,78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D72E33" w:rsidRDefault="00106071" w:rsidP="00B52AA2">
            <w:pPr>
              <w:widowControl w:val="0"/>
              <w:autoSpaceDE w:val="0"/>
              <w:autoSpaceDN w:val="0"/>
              <w:adjustRightInd w:val="0"/>
              <w:ind w:right="-340"/>
              <w:jc w:val="right"/>
              <w:rPr>
                <w:sz w:val="20"/>
                <w:highlight w:val="yellow"/>
              </w:rPr>
            </w:pPr>
            <w:r w:rsidRPr="00D72E33">
              <w:rPr>
                <w:sz w:val="20"/>
              </w:rPr>
              <w:t>4 963 313</w:t>
            </w:r>
            <w:r w:rsidR="00A61365" w:rsidRPr="00D72E33">
              <w:rPr>
                <w:sz w:val="20"/>
              </w:rPr>
              <w:t> </w:t>
            </w:r>
            <w:r w:rsidRPr="00D72E33">
              <w:rPr>
                <w:sz w:val="20"/>
              </w:rPr>
              <w:t>894</w:t>
            </w:r>
            <w:r w:rsidR="00A61365" w:rsidRPr="00D72E33">
              <w:rPr>
                <w:sz w:val="20"/>
              </w:rPr>
              <w:t>,43</w:t>
            </w:r>
            <w:r w:rsidRPr="00D72E33">
              <w:rPr>
                <w:sz w:val="20"/>
                <w:highlight w:val="yellow"/>
              </w:rPr>
              <w:t>,43</w:t>
            </w:r>
          </w:p>
        </w:tc>
        <w:tc>
          <w:tcPr>
            <w:tcW w:w="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B52AA2">
            <w:pPr>
              <w:widowControl w:val="0"/>
              <w:autoSpaceDE w:val="0"/>
              <w:autoSpaceDN w:val="0"/>
              <w:adjustRightInd w:val="0"/>
              <w:ind w:right="-107"/>
              <w:jc w:val="right"/>
              <w:rPr>
                <w:sz w:val="20"/>
              </w:rPr>
            </w:pPr>
            <w:r w:rsidRPr="0078287F">
              <w:rPr>
                <w:sz w:val="20"/>
              </w:rPr>
              <w:t>4 100 306 968,53</w:t>
            </w:r>
          </w:p>
        </w:tc>
      </w:tr>
      <w:tr w:rsidR="0078287F" w:rsidRPr="0044378A" w:rsidTr="0078287F">
        <w:tc>
          <w:tcPr>
            <w:tcW w:w="11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768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8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05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8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0"/>
              </w:rPr>
            </w:pPr>
            <w:r w:rsidRPr="0078287F">
              <w:rPr>
                <w:sz w:val="20"/>
              </w:rPr>
              <w:t>0660260820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9"/>
              <w:rPr>
                <w:sz w:val="20"/>
              </w:rPr>
            </w:pPr>
            <w:r w:rsidRPr="0078287F">
              <w:rPr>
                <w:sz w:val="20"/>
              </w:rPr>
              <w:t>800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57"/>
              <w:jc w:val="right"/>
              <w:rPr>
                <w:sz w:val="20"/>
              </w:rPr>
            </w:pPr>
            <w:r w:rsidRPr="0078287F">
              <w:rPr>
                <w:sz w:val="20"/>
              </w:rPr>
              <w:t>5 357 937 418,78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57"/>
              <w:jc w:val="right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4 963 313 894,43</w:t>
            </w:r>
          </w:p>
        </w:tc>
        <w:tc>
          <w:tcPr>
            <w:tcW w:w="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57"/>
              <w:jc w:val="right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4 100 306 968,53</w:t>
            </w:r>
          </w:p>
        </w:tc>
      </w:tr>
      <w:tr w:rsidR="0078287F" w:rsidRPr="0044378A" w:rsidTr="0078287F">
        <w:tc>
          <w:tcPr>
            <w:tcW w:w="113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768</w:t>
            </w:r>
          </w:p>
        </w:tc>
        <w:tc>
          <w:tcPr>
            <w:tcW w:w="1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8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05</w:t>
            </w:r>
          </w:p>
        </w:tc>
        <w:tc>
          <w:tcPr>
            <w:tcW w:w="1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left="-57" w:right="-108"/>
              <w:jc w:val="center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02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0"/>
              </w:rPr>
            </w:pPr>
            <w:r w:rsidRPr="0078287F">
              <w:rPr>
                <w:sz w:val="20"/>
              </w:rPr>
              <w:t>0660260820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9"/>
              <w:rPr>
                <w:sz w:val="20"/>
              </w:rPr>
            </w:pPr>
            <w:r w:rsidRPr="0078287F">
              <w:rPr>
                <w:sz w:val="20"/>
              </w:rPr>
              <w:t>810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5"/>
              <w:rPr>
                <w:sz w:val="20"/>
              </w:rPr>
            </w:pPr>
            <w:r w:rsidRPr="0078287F">
              <w:rPr>
                <w:sz w:val="20"/>
              </w:rPr>
              <w:t>5 357 937 418,78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245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4 963 313 894,43</w:t>
            </w:r>
          </w:p>
        </w:tc>
        <w:tc>
          <w:tcPr>
            <w:tcW w:w="8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78287F" w:rsidRDefault="00106071" w:rsidP="0078287F">
            <w:pPr>
              <w:widowControl w:val="0"/>
              <w:autoSpaceDE w:val="0"/>
              <w:autoSpaceDN w:val="0"/>
              <w:adjustRightInd w:val="0"/>
              <w:ind w:right="-106"/>
              <w:rPr>
                <w:color w:val="000000"/>
                <w:sz w:val="20"/>
              </w:rPr>
            </w:pPr>
            <w:r w:rsidRPr="0078287F">
              <w:rPr>
                <w:color w:val="000000"/>
                <w:sz w:val="20"/>
              </w:rPr>
              <w:t>4 100 306 968,53</w:t>
            </w:r>
          </w:p>
        </w:tc>
      </w:tr>
    </w:tbl>
    <w:p w:rsidR="0078287F" w:rsidRDefault="0078287F" w:rsidP="0010607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106071" w:rsidRPr="0044378A" w:rsidRDefault="00106071" w:rsidP="0078287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lastRenderedPageBreak/>
        <w:t>строку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25"/>
        <w:gridCol w:w="425"/>
        <w:gridCol w:w="429"/>
        <w:gridCol w:w="1132"/>
        <w:gridCol w:w="425"/>
        <w:gridCol w:w="1561"/>
        <w:gridCol w:w="1701"/>
        <w:gridCol w:w="1557"/>
      </w:tblGrid>
      <w:tr w:rsidR="0078287F" w:rsidRPr="0044378A" w:rsidTr="0078287F"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78287F" w:rsidP="008D5C6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3F6898">
              <w:rPr>
                <w:b/>
                <w:sz w:val="20"/>
              </w:rPr>
              <w:t>М</w:t>
            </w:r>
            <w:r w:rsidR="00106071" w:rsidRPr="003F6898">
              <w:rPr>
                <w:b/>
                <w:sz w:val="20"/>
              </w:rPr>
              <w:t>инистерство строительства Приморского края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78287F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/>
                <w:sz w:val="20"/>
              </w:rPr>
            </w:pPr>
            <w:r w:rsidRPr="003F6898">
              <w:rPr>
                <w:b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3F6898">
              <w:rPr>
                <w:b/>
                <w:bCs/>
                <w:color w:val="000000"/>
                <w:sz w:val="20"/>
              </w:rPr>
              <w:t>00</w:t>
            </w:r>
          </w:p>
        </w:tc>
        <w:tc>
          <w:tcPr>
            <w:tcW w:w="22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3F6898">
              <w:rPr>
                <w:b/>
                <w:bCs/>
                <w:color w:val="000000"/>
                <w:sz w:val="20"/>
              </w:rPr>
              <w:t>00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78287F">
            <w:pPr>
              <w:widowControl w:val="0"/>
              <w:autoSpaceDE w:val="0"/>
              <w:autoSpaceDN w:val="0"/>
              <w:adjustRightInd w:val="0"/>
              <w:ind w:left="-170" w:right="-170"/>
              <w:jc w:val="center"/>
              <w:rPr>
                <w:b/>
                <w:sz w:val="20"/>
              </w:rPr>
            </w:pPr>
            <w:r w:rsidRPr="003F6898">
              <w:rPr>
                <w:b/>
                <w:sz w:val="20"/>
              </w:rPr>
              <w:t>0000000000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61365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251"/>
              <w:rPr>
                <w:b/>
                <w:bCs/>
                <w:color w:val="000000"/>
                <w:sz w:val="20"/>
              </w:rPr>
            </w:pPr>
            <w:r w:rsidRPr="00A61365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78287F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sz w:val="20"/>
              </w:rPr>
            </w:pPr>
            <w:r w:rsidRPr="003F6898">
              <w:rPr>
                <w:b/>
                <w:sz w:val="20"/>
              </w:rPr>
              <w:t>6 371 340 078,89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78287F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3F6898">
              <w:rPr>
                <w:b/>
                <w:sz w:val="20"/>
              </w:rPr>
              <w:t>5 124 739 816,35</w:t>
            </w:r>
          </w:p>
        </w:tc>
        <w:tc>
          <w:tcPr>
            <w:tcW w:w="8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78287F">
            <w:pPr>
              <w:widowControl w:val="0"/>
              <w:autoSpaceDE w:val="0"/>
              <w:autoSpaceDN w:val="0"/>
              <w:adjustRightInd w:val="0"/>
              <w:ind w:left="-113" w:right="-57"/>
              <w:jc w:val="right"/>
              <w:rPr>
                <w:b/>
                <w:sz w:val="20"/>
              </w:rPr>
            </w:pPr>
            <w:r w:rsidRPr="003F6898">
              <w:rPr>
                <w:b/>
                <w:sz w:val="20"/>
              </w:rPr>
              <w:t>6 317 104 348,71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25"/>
        <w:gridCol w:w="425"/>
        <w:gridCol w:w="427"/>
        <w:gridCol w:w="1132"/>
        <w:gridCol w:w="425"/>
        <w:gridCol w:w="1561"/>
        <w:gridCol w:w="1701"/>
        <w:gridCol w:w="1559"/>
      </w:tblGrid>
      <w:tr w:rsidR="003F6898" w:rsidRPr="0044378A" w:rsidTr="003F6898"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Default="003F6898" w:rsidP="008D5C6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3F6898">
              <w:rPr>
                <w:b/>
                <w:sz w:val="20"/>
              </w:rPr>
              <w:t>Министерство строительства Приморского</w:t>
            </w:r>
          </w:p>
          <w:p w:rsidR="003F6898" w:rsidRPr="0044378A" w:rsidRDefault="003F6898" w:rsidP="008D5C6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</w:rPr>
            </w:pPr>
            <w:r>
              <w:rPr>
                <w:b/>
                <w:sz w:val="20"/>
              </w:rPr>
              <w:t>края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61365" w:rsidRDefault="00106071" w:rsidP="003F6898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b/>
                <w:sz w:val="20"/>
              </w:rPr>
            </w:pPr>
            <w:r w:rsidRPr="00A61365">
              <w:rPr>
                <w:b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61365" w:rsidRDefault="00106071" w:rsidP="008D5C64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A61365">
              <w:rPr>
                <w:b/>
                <w:bCs/>
                <w:color w:val="000000"/>
                <w:sz w:val="20"/>
              </w:rPr>
              <w:t>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61365" w:rsidRDefault="00106071" w:rsidP="008D5C6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A61365">
              <w:rPr>
                <w:b/>
                <w:bCs/>
                <w:color w:val="000000"/>
                <w:sz w:val="20"/>
              </w:rPr>
              <w:t>00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61365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9"/>
              <w:rPr>
                <w:b/>
                <w:sz w:val="20"/>
              </w:rPr>
            </w:pPr>
            <w:r w:rsidRPr="00A61365">
              <w:rPr>
                <w:b/>
                <w:bCs/>
                <w:color w:val="000000"/>
                <w:sz w:val="20"/>
              </w:rPr>
              <w:t>0</w:t>
            </w:r>
            <w:r w:rsidRPr="00A61365">
              <w:rPr>
                <w:b/>
                <w:sz w:val="20"/>
              </w:rPr>
              <w:t>000000000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61365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251"/>
              <w:rPr>
                <w:b/>
                <w:sz w:val="20"/>
              </w:rPr>
            </w:pPr>
            <w:r w:rsidRPr="00A61365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right="-57"/>
              <w:jc w:val="right"/>
              <w:rPr>
                <w:b/>
                <w:sz w:val="22"/>
                <w:szCs w:val="22"/>
              </w:rPr>
            </w:pPr>
            <w:r w:rsidRPr="003F6898">
              <w:rPr>
                <w:b/>
                <w:sz w:val="20"/>
              </w:rPr>
              <w:t>7 979 514 368,88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3F6898">
              <w:rPr>
                <w:b/>
                <w:sz w:val="20"/>
              </w:rPr>
              <w:t>6 885 264 055,98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113" w:right="-57"/>
              <w:jc w:val="right"/>
              <w:rPr>
                <w:b/>
                <w:sz w:val="22"/>
                <w:szCs w:val="22"/>
              </w:rPr>
            </w:pPr>
            <w:r w:rsidRPr="003F6898">
              <w:rPr>
                <w:b/>
                <w:sz w:val="20"/>
              </w:rPr>
              <w:t>3 016 734 662,</w:t>
            </w:r>
            <w:r w:rsidRPr="00D72E33">
              <w:rPr>
                <w:b/>
                <w:sz w:val="20"/>
              </w:rPr>
              <w:t>1</w:t>
            </w:r>
            <w:r w:rsidR="00A61365" w:rsidRPr="00D72E33">
              <w:rPr>
                <w:b/>
                <w:sz w:val="20"/>
              </w:rPr>
              <w:t>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строки</w:t>
      </w:r>
    </w:p>
    <w:tbl>
      <w:tblPr>
        <w:tblW w:w="488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425"/>
        <w:gridCol w:w="425"/>
        <w:gridCol w:w="427"/>
        <w:gridCol w:w="1134"/>
        <w:gridCol w:w="430"/>
        <w:gridCol w:w="1696"/>
        <w:gridCol w:w="1701"/>
        <w:gridCol w:w="1559"/>
      </w:tblGrid>
      <w:tr w:rsidR="003F6898" w:rsidRPr="0044378A" w:rsidTr="003F6898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right="-107"/>
              <w:rPr>
                <w:sz w:val="20"/>
              </w:rPr>
            </w:pPr>
            <w:r w:rsidRPr="003F6898">
              <w:rPr>
                <w:sz w:val="19"/>
                <w:szCs w:val="19"/>
              </w:rPr>
              <w:t>ЖИЛИЩНО-</w:t>
            </w:r>
            <w:r w:rsidRPr="003F6898">
              <w:rPr>
                <w:spacing w:val="-20"/>
                <w:sz w:val="19"/>
                <w:szCs w:val="19"/>
              </w:rPr>
              <w:t>КОММУНАЛЬНО</w:t>
            </w:r>
            <w:r w:rsidRPr="003F6898">
              <w:rPr>
                <w:sz w:val="19"/>
                <w:szCs w:val="19"/>
              </w:rPr>
              <w:t>Е</w:t>
            </w:r>
            <w:r w:rsidRPr="003F6898">
              <w:rPr>
                <w:sz w:val="20"/>
              </w:rPr>
              <w:t xml:space="preserve"> </w:t>
            </w:r>
            <w:r w:rsidRPr="003F6898">
              <w:rPr>
                <w:sz w:val="19"/>
                <w:szCs w:val="19"/>
              </w:rPr>
              <w:t>ХОЗЯЙСТВО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sz w:val="20"/>
              </w:rPr>
            </w:pPr>
            <w:r w:rsidRPr="003F6898">
              <w:rPr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3F6898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3F6898">
              <w:rPr>
                <w:color w:val="000000"/>
                <w:sz w:val="20"/>
              </w:rPr>
              <w:t>00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9"/>
              <w:rPr>
                <w:sz w:val="20"/>
              </w:rPr>
            </w:pPr>
            <w:r w:rsidRPr="003F6898">
              <w:rPr>
                <w:bCs/>
                <w:color w:val="000000"/>
                <w:sz w:val="20"/>
              </w:rPr>
              <w:t>0000000000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right="-103"/>
              <w:rPr>
                <w:sz w:val="20"/>
              </w:rPr>
            </w:pPr>
            <w:r w:rsidRPr="003F6898">
              <w:rPr>
                <w:color w:val="000000"/>
                <w:sz w:val="20"/>
              </w:rPr>
              <w:t>000</w:t>
            </w:r>
          </w:p>
        </w:tc>
        <w:tc>
          <w:tcPr>
            <w:tcW w:w="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3F6898">
              <w:rPr>
                <w:sz w:val="20"/>
              </w:rPr>
              <w:t>1 770 972 538,92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3F6898">
              <w:rPr>
                <w:sz w:val="20"/>
              </w:rPr>
              <w:t>1 381 976 647,86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113" w:right="-57"/>
              <w:jc w:val="right"/>
              <w:rPr>
                <w:sz w:val="20"/>
              </w:rPr>
            </w:pPr>
            <w:r w:rsidRPr="003F6898">
              <w:rPr>
                <w:sz w:val="20"/>
              </w:rPr>
              <w:t>3 400 369 686,61</w:t>
            </w:r>
          </w:p>
        </w:tc>
      </w:tr>
      <w:tr w:rsidR="003F6898" w:rsidRPr="0044378A" w:rsidTr="003F6898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Жилищное хозяйство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9"/>
              <w:rPr>
                <w:bCs/>
                <w:color w:val="000000"/>
                <w:sz w:val="20"/>
              </w:rPr>
            </w:pPr>
            <w:r w:rsidRPr="003F6898">
              <w:rPr>
                <w:bCs/>
                <w:color w:val="000000"/>
                <w:sz w:val="20"/>
              </w:rPr>
              <w:t>0000000000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right="-103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000</w:t>
            </w:r>
          </w:p>
        </w:tc>
        <w:tc>
          <w:tcPr>
            <w:tcW w:w="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1 652 129 098,92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916 333 790,72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113" w:right="-57"/>
              <w:jc w:val="right"/>
              <w:rPr>
                <w:sz w:val="20"/>
              </w:rPr>
            </w:pPr>
            <w:r w:rsidRPr="003F6898">
              <w:rPr>
                <w:sz w:val="20"/>
              </w:rPr>
              <w:t>3 400 369 686,61</w:t>
            </w:r>
          </w:p>
        </w:tc>
      </w:tr>
      <w:tr w:rsidR="003F6898" w:rsidRPr="0044378A" w:rsidTr="003F6898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0A5DB4">
            <w:pPr>
              <w:widowControl w:val="0"/>
              <w:autoSpaceDE w:val="0"/>
              <w:autoSpaceDN w:val="0"/>
              <w:adjustRightInd w:val="0"/>
              <w:ind w:right="-107"/>
              <w:rPr>
                <w:color w:val="000000"/>
                <w:sz w:val="20"/>
              </w:rPr>
            </w:pPr>
            <w:r w:rsidRPr="000A5DB4">
              <w:rPr>
                <w:color w:val="000000"/>
                <w:sz w:val="19"/>
                <w:szCs w:val="19"/>
              </w:rPr>
              <w:t xml:space="preserve">Государственная </w:t>
            </w:r>
            <w:r w:rsidRPr="003F6898">
              <w:rPr>
                <w:color w:val="000000"/>
                <w:sz w:val="20"/>
              </w:rPr>
              <w:t xml:space="preserve">программа Приморского края "Обеспечение доступным жильем и качественными услугами жилищно-коммунального хозяйства населения Приморского края" на </w:t>
            </w:r>
            <w:r w:rsidR="003F6898">
              <w:rPr>
                <w:color w:val="000000"/>
                <w:sz w:val="20"/>
              </w:rPr>
              <w:br/>
              <w:t>2020-</w:t>
            </w:r>
            <w:r w:rsidRPr="003F6898">
              <w:rPr>
                <w:color w:val="000000"/>
                <w:sz w:val="20"/>
              </w:rPr>
              <w:t>2027 годы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9"/>
              <w:rPr>
                <w:bCs/>
                <w:color w:val="000000"/>
                <w:sz w:val="20"/>
              </w:rPr>
            </w:pPr>
            <w:r w:rsidRPr="003F6898">
              <w:rPr>
                <w:bCs/>
                <w:color w:val="000000"/>
                <w:sz w:val="20"/>
              </w:rPr>
              <w:t>0600000000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right="-103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000</w:t>
            </w:r>
          </w:p>
        </w:tc>
        <w:tc>
          <w:tcPr>
            <w:tcW w:w="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1 652 129 098,92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916 333 790,72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113" w:right="-57"/>
              <w:jc w:val="right"/>
              <w:rPr>
                <w:sz w:val="20"/>
              </w:rPr>
            </w:pPr>
            <w:r w:rsidRPr="003F6898">
              <w:rPr>
                <w:sz w:val="20"/>
              </w:rPr>
              <w:t>3 400 369 686,61</w:t>
            </w:r>
          </w:p>
        </w:tc>
      </w:tr>
      <w:tr w:rsidR="003F6898" w:rsidRPr="0044378A" w:rsidTr="003F6898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Подпрограмма "Переселение граждан из аварийного жилищного фонда в Приморском крае"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0670000000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000</w:t>
            </w:r>
          </w:p>
        </w:tc>
        <w:tc>
          <w:tcPr>
            <w:tcW w:w="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1 581 194 346,92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816 333 790,72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113" w:right="-57"/>
              <w:jc w:val="right"/>
              <w:rPr>
                <w:color w:val="000000"/>
                <w:sz w:val="20"/>
              </w:rPr>
            </w:pPr>
            <w:r w:rsidRPr="003F6898">
              <w:rPr>
                <w:sz w:val="20"/>
              </w:rPr>
              <w:t>3 300 369 686,61</w:t>
            </w:r>
          </w:p>
        </w:tc>
      </w:tr>
      <w:tr w:rsidR="003F6898" w:rsidRPr="0044378A" w:rsidTr="003F6898">
        <w:trPr>
          <w:cantSplit/>
        </w:trPr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0A5DB4">
            <w:pPr>
              <w:widowControl w:val="0"/>
              <w:autoSpaceDE w:val="0"/>
              <w:autoSpaceDN w:val="0"/>
              <w:adjustRightInd w:val="0"/>
              <w:ind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 xml:space="preserve">Субсидии бюджетам </w:t>
            </w:r>
            <w:r w:rsidRPr="003F6898">
              <w:rPr>
                <w:color w:val="000000"/>
                <w:spacing w:val="-20"/>
                <w:sz w:val="20"/>
              </w:rPr>
              <w:t xml:space="preserve">муниципальных </w:t>
            </w:r>
            <w:r w:rsidRPr="003F6898">
              <w:rPr>
                <w:color w:val="000000"/>
                <w:sz w:val="20"/>
              </w:rPr>
              <w:t xml:space="preserve">образований на обеспечение мероприятий по переселению граждан из аварийного жилищного фонда за счет средств, поступивших от </w:t>
            </w:r>
            <w:r w:rsidRPr="000A5DB4">
              <w:rPr>
                <w:color w:val="000000"/>
                <w:sz w:val="20"/>
              </w:rPr>
              <w:t xml:space="preserve">государственной </w:t>
            </w:r>
            <w:r w:rsidRPr="003F6898">
              <w:rPr>
                <w:color w:val="000000"/>
                <w:sz w:val="20"/>
              </w:rPr>
              <w:t xml:space="preserve">корпорации Фонд содействия </w:t>
            </w:r>
            <w:r w:rsidRPr="000A5DB4">
              <w:rPr>
                <w:color w:val="000000"/>
                <w:sz w:val="19"/>
                <w:szCs w:val="19"/>
              </w:rPr>
              <w:t xml:space="preserve">реформированию </w:t>
            </w:r>
            <w:r w:rsidRPr="003F6898">
              <w:rPr>
                <w:color w:val="000000"/>
                <w:sz w:val="20"/>
              </w:rPr>
              <w:t>жилищно-коммунального хозяйства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067F367483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000</w:t>
            </w:r>
          </w:p>
        </w:tc>
        <w:tc>
          <w:tcPr>
            <w:tcW w:w="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1 104 889 210,28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662 074 082,58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113" w:right="-57"/>
              <w:jc w:val="right"/>
              <w:rPr>
                <w:color w:val="000000"/>
                <w:sz w:val="20"/>
              </w:rPr>
            </w:pPr>
            <w:r w:rsidRPr="003F6898">
              <w:rPr>
                <w:sz w:val="20"/>
              </w:rPr>
              <w:t>2 697 487 629,49</w:t>
            </w:r>
          </w:p>
        </w:tc>
      </w:tr>
      <w:tr w:rsidR="003F6898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067F367483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500</w:t>
            </w:r>
          </w:p>
        </w:tc>
        <w:tc>
          <w:tcPr>
            <w:tcW w:w="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1 104 889 210,28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662 074 082,58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113" w:right="-57"/>
              <w:jc w:val="right"/>
              <w:rPr>
                <w:color w:val="000000"/>
                <w:sz w:val="20"/>
              </w:rPr>
            </w:pPr>
            <w:r w:rsidRPr="00A757A7">
              <w:rPr>
                <w:sz w:val="20"/>
              </w:rPr>
              <w:t>2 697 487 629,49</w:t>
            </w:r>
          </w:p>
        </w:tc>
      </w:tr>
      <w:tr w:rsidR="003F6898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lastRenderedPageBreak/>
              <w:t>Субсидии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067F367483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520</w:t>
            </w:r>
          </w:p>
        </w:tc>
        <w:tc>
          <w:tcPr>
            <w:tcW w:w="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1 104 889 210,28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662 074 082,58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113" w:right="-57"/>
              <w:jc w:val="right"/>
              <w:rPr>
                <w:color w:val="000000"/>
                <w:sz w:val="20"/>
              </w:rPr>
            </w:pPr>
            <w:r w:rsidRPr="00A757A7">
              <w:rPr>
                <w:sz w:val="20"/>
              </w:rPr>
              <w:t>2 697 487 629,49</w:t>
            </w:r>
          </w:p>
        </w:tc>
      </w:tr>
      <w:tr w:rsidR="003F6898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</w:t>
            </w:r>
            <w:proofErr w:type="gramStart"/>
            <w:r w:rsidRPr="003F6898">
              <w:rPr>
                <w:color w:val="000000"/>
                <w:sz w:val="20"/>
              </w:rPr>
              <w:t>дств кр</w:t>
            </w:r>
            <w:proofErr w:type="gramEnd"/>
            <w:r w:rsidRPr="003F6898">
              <w:rPr>
                <w:color w:val="000000"/>
                <w:sz w:val="20"/>
              </w:rPr>
              <w:t>аевого бюджета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067F367484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3F6898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000</w:t>
            </w:r>
          </w:p>
        </w:tc>
        <w:tc>
          <w:tcPr>
            <w:tcW w:w="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476 305 136,64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154 259 708,14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602 882 057,12</w:t>
            </w:r>
          </w:p>
        </w:tc>
      </w:tr>
      <w:tr w:rsidR="003F6898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067F367484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500</w:t>
            </w:r>
          </w:p>
        </w:tc>
        <w:tc>
          <w:tcPr>
            <w:tcW w:w="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476 305 136,64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154 259 708,14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602 882 057,12</w:t>
            </w:r>
          </w:p>
        </w:tc>
      </w:tr>
      <w:tr w:rsidR="003F6898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Субсидии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01</w:t>
            </w:r>
          </w:p>
        </w:tc>
        <w:tc>
          <w:tcPr>
            <w:tcW w:w="6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067F367484</w:t>
            </w:r>
          </w:p>
        </w:tc>
        <w:tc>
          <w:tcPr>
            <w:tcW w:w="2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520</w:t>
            </w:r>
          </w:p>
        </w:tc>
        <w:tc>
          <w:tcPr>
            <w:tcW w:w="9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476 305 136,64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154 259 708,14</w:t>
            </w:r>
          </w:p>
        </w:tc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3F6898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3F6898">
              <w:rPr>
                <w:color w:val="000000"/>
                <w:sz w:val="20"/>
              </w:rPr>
              <w:t>602 882 057,12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rFonts w:cs="Arial"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24"/>
        <w:gridCol w:w="425"/>
        <w:gridCol w:w="427"/>
        <w:gridCol w:w="1132"/>
        <w:gridCol w:w="427"/>
        <w:gridCol w:w="1701"/>
        <w:gridCol w:w="1701"/>
        <w:gridCol w:w="1559"/>
      </w:tblGrid>
      <w:tr w:rsidR="00A757A7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18"/>
                <w:szCs w:val="18"/>
              </w:rPr>
            </w:pPr>
            <w:r w:rsidRPr="00A757A7">
              <w:rPr>
                <w:sz w:val="18"/>
                <w:szCs w:val="18"/>
              </w:rPr>
              <w:t>ЖИЛИЩНО-</w:t>
            </w:r>
            <w:r w:rsidRPr="00A757A7">
              <w:rPr>
                <w:spacing w:val="-20"/>
                <w:sz w:val="18"/>
                <w:szCs w:val="18"/>
              </w:rPr>
              <w:t>КОММУНАЛЬНОЕ</w:t>
            </w:r>
            <w:r w:rsidRPr="00A757A7">
              <w:rPr>
                <w:sz w:val="18"/>
                <w:szCs w:val="18"/>
              </w:rPr>
              <w:t xml:space="preserve"> ХОЗЯЙСТВО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00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0000000000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A757A7">
              <w:rPr>
                <w:sz w:val="20"/>
              </w:rPr>
              <w:t>3 379 146 828,91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A757A7">
              <w:rPr>
                <w:sz w:val="20"/>
              </w:rPr>
              <w:t>3 142 500 887,49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A757A7">
              <w:rPr>
                <w:sz w:val="20"/>
              </w:rPr>
              <w:t>100 000 000,00</w:t>
            </w:r>
          </w:p>
        </w:tc>
      </w:tr>
      <w:tr w:rsidR="00A757A7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Жилищное хозяйство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01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0000000000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3 260 303 388,91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2 676 858 030,35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100 000 000,00</w:t>
            </w:r>
          </w:p>
        </w:tc>
      </w:tr>
      <w:tr w:rsidR="00A757A7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 xml:space="preserve"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</w:t>
            </w:r>
            <w:r w:rsidR="00A757A7">
              <w:rPr>
                <w:color w:val="000000"/>
                <w:sz w:val="20"/>
              </w:rPr>
              <w:br/>
            </w:r>
            <w:r w:rsidRPr="00A757A7">
              <w:rPr>
                <w:color w:val="000000"/>
                <w:sz w:val="20"/>
              </w:rPr>
              <w:t>2020-2027 годы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01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0600000000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3 260 303 388,91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2 676 858 030,35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100 000 000,00</w:t>
            </w:r>
          </w:p>
        </w:tc>
      </w:tr>
      <w:tr w:rsidR="00A757A7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Подпрограмма "Переселение граждан из аварийного жилищного фонда в Приморском крае"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01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0670000000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3 189 368 636,91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2 576 858 030,35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0,00</w:t>
            </w:r>
          </w:p>
        </w:tc>
      </w:tr>
      <w:tr w:rsidR="00A757A7" w:rsidRPr="0044378A" w:rsidTr="00A757A7">
        <w:trPr>
          <w:cantSplit/>
        </w:trPr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lastRenderedPageBreak/>
              <w:t xml:space="preserve"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</w:t>
            </w:r>
            <w:r w:rsidRPr="000A5DB4">
              <w:rPr>
                <w:color w:val="000000"/>
                <w:sz w:val="19"/>
                <w:szCs w:val="19"/>
              </w:rPr>
              <w:t xml:space="preserve">реформированию </w:t>
            </w:r>
            <w:r w:rsidRPr="00A757A7">
              <w:rPr>
                <w:color w:val="000000"/>
                <w:sz w:val="20"/>
              </w:rPr>
              <w:t>жилищно-коммунального хозяйства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01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067F367483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2 427 901 430,92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2 075 798 914,64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0,00</w:t>
            </w:r>
          </w:p>
        </w:tc>
      </w:tr>
      <w:tr w:rsidR="00A757A7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01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067F367483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500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2 427 901430,92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2 075 798 914,64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0,00</w:t>
            </w:r>
          </w:p>
        </w:tc>
      </w:tr>
      <w:tr w:rsidR="00A757A7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Субсидии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01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067F367483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520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2 427 901 430,92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2 075 798 914,64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0,00</w:t>
            </w:r>
          </w:p>
        </w:tc>
      </w:tr>
      <w:tr w:rsidR="00A757A7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</w:t>
            </w:r>
            <w:proofErr w:type="gramStart"/>
            <w:r w:rsidRPr="00A757A7">
              <w:rPr>
                <w:color w:val="000000"/>
                <w:sz w:val="20"/>
              </w:rPr>
              <w:t>дств кр</w:t>
            </w:r>
            <w:proofErr w:type="gramEnd"/>
            <w:r w:rsidRPr="00A757A7">
              <w:rPr>
                <w:color w:val="000000"/>
                <w:sz w:val="20"/>
              </w:rPr>
              <w:t>аевого бюджета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01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067F367484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761 467 205,99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501 059 115,71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0,00</w:t>
            </w:r>
          </w:p>
        </w:tc>
      </w:tr>
      <w:tr w:rsidR="00A757A7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01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067F367484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500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761 467 205,99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501 059 115,71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0,00</w:t>
            </w:r>
          </w:p>
        </w:tc>
      </w:tr>
      <w:tr w:rsidR="00A757A7" w:rsidRPr="0044378A" w:rsidTr="00A757A7">
        <w:tc>
          <w:tcPr>
            <w:tcW w:w="8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8D5C6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Субсидии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775</w:t>
            </w:r>
          </w:p>
        </w:tc>
        <w:tc>
          <w:tcPr>
            <w:tcW w:w="2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05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01</w:t>
            </w:r>
          </w:p>
        </w:tc>
        <w:tc>
          <w:tcPr>
            <w:tcW w:w="60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067F367484</w:t>
            </w:r>
          </w:p>
        </w:tc>
        <w:tc>
          <w:tcPr>
            <w:tcW w:w="2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-57" w:right="-107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520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761 467 205,99</w:t>
            </w:r>
          </w:p>
        </w:tc>
        <w:tc>
          <w:tcPr>
            <w:tcW w:w="9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501 059 115,71</w:t>
            </w:r>
          </w:p>
        </w:tc>
        <w:tc>
          <w:tcPr>
            <w:tcW w:w="83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A757A7">
              <w:rPr>
                <w:color w:val="000000"/>
                <w:sz w:val="20"/>
              </w:rPr>
              <w:t>0,00</w:t>
            </w:r>
          </w:p>
        </w:tc>
      </w:tr>
    </w:tbl>
    <w:p w:rsidR="00106071" w:rsidRPr="0044378A" w:rsidRDefault="00106071" w:rsidP="00106071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44378A">
        <w:rPr>
          <w:rFonts w:cs="Arial"/>
          <w:szCs w:val="28"/>
        </w:rPr>
        <w:t>строку</w:t>
      </w:r>
    </w:p>
    <w:tbl>
      <w:tblPr>
        <w:tblW w:w="9356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3265"/>
        <w:gridCol w:w="1980"/>
        <w:gridCol w:w="1985"/>
        <w:gridCol w:w="2126"/>
      </w:tblGrid>
      <w:tr w:rsidR="00106071" w:rsidRPr="0044378A" w:rsidTr="00A757A7">
        <w:trPr>
          <w:trHeight w:val="231"/>
        </w:trPr>
        <w:tc>
          <w:tcPr>
            <w:tcW w:w="3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A757A7" w:rsidRDefault="00106071" w:rsidP="005524F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A757A7">
              <w:rPr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A757A7">
              <w:rPr>
                <w:b/>
                <w:bCs/>
                <w:color w:val="000000"/>
                <w:sz w:val="22"/>
                <w:szCs w:val="22"/>
              </w:rPr>
              <w:t>150 732 207 871,78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757A7">
              <w:rPr>
                <w:b/>
                <w:bCs/>
                <w:color w:val="000000"/>
                <w:sz w:val="22"/>
                <w:szCs w:val="22"/>
              </w:rPr>
              <w:t>133 148 347 216,91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757A7">
              <w:rPr>
                <w:b/>
                <w:bCs/>
                <w:color w:val="000000"/>
                <w:sz w:val="22"/>
                <w:szCs w:val="22"/>
              </w:rPr>
              <w:t>136 017 507 590,34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83" w:type="dxa"/>
        <w:tblInd w:w="-17" w:type="dxa"/>
        <w:tblLayout w:type="fixed"/>
        <w:tblLook w:val="04A0" w:firstRow="1" w:lastRow="0" w:firstColumn="1" w:lastColumn="0" w:noHBand="0" w:noVBand="1"/>
      </w:tblPr>
      <w:tblGrid>
        <w:gridCol w:w="3288"/>
        <w:gridCol w:w="1984"/>
        <w:gridCol w:w="1985"/>
        <w:gridCol w:w="2126"/>
      </w:tblGrid>
      <w:tr w:rsidR="00106071" w:rsidRPr="0044378A" w:rsidTr="00A757A7">
        <w:trPr>
          <w:trHeight w:val="297"/>
        </w:trPr>
        <w:tc>
          <w:tcPr>
            <w:tcW w:w="3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A757A7" w:rsidRDefault="00106071" w:rsidP="005524F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A757A7">
              <w:rPr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A757A7">
              <w:rPr>
                <w:b/>
                <w:bCs/>
                <w:color w:val="000000"/>
                <w:sz w:val="22"/>
                <w:szCs w:val="22"/>
              </w:rPr>
              <w:t>152 340 382 161,77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bCs/>
                <w:color w:val="000000"/>
                <w:sz w:val="22"/>
                <w:szCs w:val="22"/>
              </w:rPr>
            </w:pPr>
            <w:r w:rsidRPr="00A757A7">
              <w:rPr>
                <w:b/>
                <w:bCs/>
                <w:color w:val="000000"/>
                <w:sz w:val="22"/>
                <w:szCs w:val="22"/>
              </w:rPr>
              <w:t>134 523 270 366,87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ind w:right="57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757A7">
              <w:rPr>
                <w:b/>
                <w:bCs/>
                <w:color w:val="000000"/>
                <w:sz w:val="22"/>
                <w:szCs w:val="22"/>
              </w:rPr>
              <w:t>133 320 019 960,85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7)в приложении 12 к Закону:</w:t>
      </w: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строку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843"/>
        <w:gridCol w:w="1843"/>
      </w:tblGrid>
      <w:tr w:rsidR="00106071" w:rsidRPr="0044378A" w:rsidTr="00D72DD9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A757A7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A757A7">
              <w:rPr>
                <w:b/>
                <w:bCs/>
                <w:color w:val="000000"/>
                <w:sz w:val="20"/>
              </w:rPr>
              <w:t xml:space="preserve">Государственная программа Приморского края "Обеспечение доступным </w:t>
            </w:r>
            <w:r w:rsidR="000E7D93">
              <w:rPr>
                <w:b/>
                <w:bCs/>
                <w:color w:val="000000"/>
                <w:sz w:val="20"/>
              </w:rPr>
              <w:t xml:space="preserve">жильем и качественными услугами </w:t>
            </w:r>
            <w:r w:rsidRPr="00A757A7">
              <w:rPr>
                <w:b/>
                <w:bCs/>
                <w:color w:val="000000"/>
                <w:sz w:val="20"/>
              </w:rPr>
              <w:t xml:space="preserve">жилищно-коммунального хозяйства населения Приморского края" на </w:t>
            </w:r>
            <w:r w:rsidR="00A757A7" w:rsidRPr="00A757A7">
              <w:rPr>
                <w:b/>
                <w:bCs/>
                <w:color w:val="000000"/>
                <w:sz w:val="20"/>
              </w:rPr>
              <w:br/>
            </w:r>
            <w:r w:rsidRPr="00A757A7">
              <w:rPr>
                <w:b/>
                <w:bCs/>
                <w:color w:val="000000"/>
                <w:sz w:val="20"/>
              </w:rPr>
              <w:t>2020-2027 годы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sz w:val="20"/>
              </w:rPr>
            </w:pPr>
            <w:r w:rsidRPr="00A757A7">
              <w:rPr>
                <w:b/>
                <w:bCs/>
                <w:color w:val="000000"/>
                <w:sz w:val="20"/>
              </w:rPr>
              <w:t>0600000000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A757A7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250"/>
              <w:rPr>
                <w:b/>
                <w:sz w:val="20"/>
              </w:rPr>
            </w:pPr>
            <w:r w:rsidRPr="00A757A7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D72DD9">
            <w:pPr>
              <w:widowControl w:val="0"/>
              <w:autoSpaceDE w:val="0"/>
              <w:autoSpaceDN w:val="0"/>
              <w:adjustRightInd w:val="0"/>
              <w:ind w:left="-57"/>
              <w:jc w:val="right"/>
              <w:rPr>
                <w:b/>
                <w:sz w:val="20"/>
              </w:rPr>
            </w:pPr>
            <w:r w:rsidRPr="00A757A7">
              <w:rPr>
                <w:b/>
                <w:sz w:val="20"/>
              </w:rPr>
              <w:t>12 775 800 925,65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D72DD9">
            <w:pPr>
              <w:widowControl w:val="0"/>
              <w:autoSpaceDE w:val="0"/>
              <w:autoSpaceDN w:val="0"/>
              <w:adjustRightInd w:val="0"/>
              <w:ind w:right="34"/>
              <w:jc w:val="right"/>
              <w:rPr>
                <w:b/>
                <w:sz w:val="20"/>
              </w:rPr>
            </w:pPr>
            <w:r w:rsidRPr="00A757A7">
              <w:rPr>
                <w:b/>
                <w:sz w:val="20"/>
              </w:rPr>
              <w:t>11 138 803 519,91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A757A7" w:rsidRDefault="00106071" w:rsidP="00D72DD9">
            <w:pPr>
              <w:widowControl w:val="0"/>
              <w:autoSpaceDE w:val="0"/>
              <w:autoSpaceDN w:val="0"/>
              <w:adjustRightInd w:val="0"/>
              <w:ind w:left="-57" w:right="34"/>
              <w:jc w:val="right"/>
              <w:rPr>
                <w:b/>
                <w:sz w:val="20"/>
              </w:rPr>
            </w:pPr>
            <w:r w:rsidRPr="00A757A7">
              <w:rPr>
                <w:b/>
                <w:sz w:val="20"/>
              </w:rPr>
              <w:t>11 466 255 951,4</w:t>
            </w:r>
            <w:r w:rsidR="000E7D93">
              <w:rPr>
                <w:b/>
                <w:sz w:val="20"/>
              </w:rPr>
              <w:t>0</w:t>
            </w:r>
          </w:p>
        </w:tc>
      </w:tr>
    </w:tbl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lastRenderedPageBreak/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843"/>
        <w:gridCol w:w="1843"/>
      </w:tblGrid>
      <w:tr w:rsidR="00106071" w:rsidRPr="0044378A" w:rsidTr="00D72DD9">
        <w:trPr>
          <w:cantSplit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 на 2020-2027 годы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0600000000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ind w:left="-57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14 383 975 215,64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ind w:left="-57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12 552 528 351,97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ind w:left="-57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8 768 768 321,91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строку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Подпрограмма "Создание условий для обеспечения качественными услугами жилищно-коммунального хозяйства Приморского края"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0660000000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8 242 103 272,73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7 991 850 361,93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5 807 183 314,67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0E7D93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Подпрограмма "Создание условий для обеспечения качественными услугами жилищно-коммунального хозяйства Приморского края"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0660000000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8 242 103 272,73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7 645 050 954,36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6 410 065 371,79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строку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D72DD9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Основное мероприятие "Поддержка организаций коммунального хозяйства"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0660200000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7 181 005 918,78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7 111 519 542,00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4 774 920 151,41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Основное мероприятие "Поддержка организаций коммунального хозяйства"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0660200000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7 181 005 918,78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6 764 720 134,43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5 377 802 208,53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Субсидии теплоснабжающим организациям на компенсацию выпадающих доходов, возникающих в результате установления льготного тарифа на тепловую энергию (мощность)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0660260820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5 357 937 418,78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5 310 113 302,00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3 497 424 911,41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0660260820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800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5 357 937 418,78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5 310 113 302,00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3 497 424 911,41</w:t>
            </w:r>
          </w:p>
        </w:tc>
      </w:tr>
      <w:tr w:rsidR="00106071" w:rsidRPr="0044378A" w:rsidTr="000E7D93">
        <w:trPr>
          <w:cantSplit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0660260820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810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5 357 937 418,78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5 310 113 302,00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3 497 424 911,41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Субсидии теплоснабжающим организациям на компенсацию выпадающих доходов, возникающих в результате установления льготного тарифа на тепловую энергию (мощность)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0660260820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5 357 937 418,78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4 963 313 894,43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4 100 306 968,53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0660260820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800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5 357 937 418,78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4 963 313 894,43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4 100 306 968,53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0660260820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810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5 357 937 418,78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4 963 313 894,43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4 100 306 968,53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Подпрограмма "Переселение граждан из аварийного жилищного фонда в Приморском крае"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 xml:space="preserve">000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1 581 194 346,92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816 333 790,72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3 300 369 686,61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1 581 194 346,92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816 333 790,72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3 300 369 686,61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1 104 889 210,28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662 074 082,58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2 697 487 629,49</w:t>
            </w:r>
          </w:p>
        </w:tc>
      </w:tr>
      <w:tr w:rsidR="00106071" w:rsidRPr="0044378A" w:rsidTr="00D72DD9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500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1 104 889 210,28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662 074 082,58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2 697 487 629,49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Субсидии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520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1 104 889 210,28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662 074 082,58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2 697 487 629,49</w:t>
            </w:r>
          </w:p>
        </w:tc>
      </w:tr>
      <w:tr w:rsidR="00106071" w:rsidRPr="0044378A" w:rsidTr="00D72DD9">
        <w:trPr>
          <w:cantSplit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lastRenderedPageBreak/>
              <w:t>Субсидии бюджетам муниципальных образований на обеспечение мероприятий по переселению граждан из аварийного жилищного фонда за счет сре</w:t>
            </w:r>
            <w:proofErr w:type="gramStart"/>
            <w:r w:rsidRPr="000E7D93">
              <w:rPr>
                <w:sz w:val="20"/>
              </w:rPr>
              <w:t>дств кр</w:t>
            </w:r>
            <w:proofErr w:type="gramEnd"/>
            <w:r w:rsidRPr="000E7D93">
              <w:rPr>
                <w:sz w:val="20"/>
              </w:rPr>
              <w:t>аевого бюджета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476 305 136,64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154 259 708,14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602 882 057,12</w:t>
            </w:r>
          </w:p>
        </w:tc>
      </w:tr>
      <w:tr w:rsidR="00106071" w:rsidRPr="0044378A" w:rsidTr="00D72DD9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500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476 305 136,64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154 259 708,14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D72D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602 882 057,12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Субсидии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520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476 305 136,64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154 259 708,14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602 882 057,12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Подпрограмма "Переселение граждан из аварийного жилищного фонда в Приморском крае"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 xml:space="preserve">000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3 189 368 636,91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2 576 858 030,35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0,00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3 189 368 636,91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2 576 858 030,35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0,00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2 427 901 430,92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2 075 798 914,64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0,00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500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2 427 901 430,92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2 075 798 914,64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0,00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Субсидии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520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2 427 901 430,92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2 075 798 914,64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0,00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</w:t>
            </w:r>
            <w:proofErr w:type="gramStart"/>
            <w:r w:rsidRPr="000E7D93">
              <w:rPr>
                <w:sz w:val="20"/>
              </w:rPr>
              <w:t>дств кр</w:t>
            </w:r>
            <w:proofErr w:type="gramEnd"/>
            <w:r w:rsidRPr="000E7D93">
              <w:rPr>
                <w:sz w:val="20"/>
              </w:rPr>
              <w:t>аевого бюджета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761 467 205,99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501 059 115,71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0,00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500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761 467 205,99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501 059 115,71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0,00</w:t>
            </w:r>
          </w:p>
        </w:tc>
      </w:tr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0E7D93">
              <w:rPr>
                <w:sz w:val="20"/>
              </w:rPr>
              <w:t>Субсидии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067F367484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520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761 467 205,99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501 059 115,71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0E7D93">
              <w:rPr>
                <w:sz w:val="20"/>
              </w:rPr>
              <w:t>0,00</w:t>
            </w:r>
          </w:p>
        </w:tc>
      </w:tr>
    </w:tbl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lastRenderedPageBreak/>
        <w:t>строку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rPr>
          <w:cantSplit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E7D93">
              <w:rPr>
                <w:b/>
                <w:bCs/>
                <w:color w:val="000000"/>
                <w:sz w:val="22"/>
                <w:szCs w:val="22"/>
              </w:rPr>
              <w:t>Государственная программа Приморского края "Экономическое развитие и инновационная экономика Приморского края" на 2020-2027 годы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1700000000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6 415 164 946,08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4 334 184 790,75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4 852 457 047,57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Государственная программа Приморского края "Экономическое развитие и инновационная экономика Приморского края" на 2020-2027 годы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1700000000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6 415 164 946,08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4 295 383 108,65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  <w:r w:rsidRPr="000E7D93">
              <w:rPr>
                <w:b/>
                <w:sz w:val="20"/>
              </w:rPr>
              <w:t>4 852 457 047,57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строку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right="-108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 xml:space="preserve">Подпрограмма "Долгосрочное финансовое планирование и организация бюджетного процесса, </w:t>
            </w:r>
            <w:r w:rsidRPr="000E7D93">
              <w:rPr>
                <w:b/>
                <w:bCs/>
                <w:color w:val="000000"/>
                <w:spacing w:val="-20"/>
                <w:sz w:val="20"/>
              </w:rPr>
              <w:t>с</w:t>
            </w:r>
            <w:r w:rsidRPr="000E7D93">
              <w:rPr>
                <w:b/>
                <w:bCs/>
                <w:color w:val="000000"/>
                <w:sz w:val="20"/>
              </w:rPr>
              <w:t>овершенствование межбюджетных отношений в Приморском крае"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1730000000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3 936 435 377,28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2 785 429 490,07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2 983 313 573,50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D72DD9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D72DD9">
              <w:rPr>
                <w:b/>
                <w:bCs/>
                <w:color w:val="000000"/>
                <w:sz w:val="20"/>
              </w:rPr>
              <w:t>Подпрограмма "Долгосрочное финансовое планирование и организация бюджетного процесса, совершенствование межбюджетных отношений в Приморском крае"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D72DD9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D72DD9">
              <w:rPr>
                <w:b/>
                <w:bCs/>
                <w:color w:val="000000"/>
                <w:sz w:val="20"/>
              </w:rPr>
              <w:t>1730000000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D72DD9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D72DD9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D72DD9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D72DD9">
              <w:rPr>
                <w:b/>
                <w:bCs/>
                <w:color w:val="000000"/>
                <w:sz w:val="20"/>
              </w:rPr>
              <w:t>3 936 435 377,28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D72DD9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D72DD9">
              <w:rPr>
                <w:b/>
                <w:bCs/>
                <w:color w:val="000000"/>
                <w:sz w:val="20"/>
              </w:rPr>
              <w:t>2 746 627 807,97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D72DD9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D72DD9">
              <w:rPr>
                <w:b/>
                <w:bCs/>
                <w:color w:val="000000"/>
                <w:sz w:val="20"/>
              </w:rPr>
              <w:t>2 983 313 573,50</w:t>
            </w:r>
          </w:p>
        </w:tc>
      </w:tr>
    </w:tbl>
    <w:p w:rsidR="00106071" w:rsidRPr="0044378A" w:rsidRDefault="00106071" w:rsidP="000E7D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строку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Основное мероприятие "Совершенствование межбюджетных отношений в Приморском крае"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1730200000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3 219 904 633,28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2 032 985 881,07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2 225 623 876,50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425"/>
        <w:gridCol w:w="1701"/>
        <w:gridCol w:w="1985"/>
        <w:gridCol w:w="1701"/>
      </w:tblGrid>
      <w:tr w:rsidR="00106071" w:rsidRPr="0044378A" w:rsidTr="000E7D93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Основное мероприятие "Совершенствование межбюджетных отношений в Приморском крае"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1730200000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000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3 219 904 633,28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1 994 184 198,97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0E7D93">
              <w:rPr>
                <w:b/>
                <w:bCs/>
                <w:color w:val="000000"/>
                <w:sz w:val="20"/>
              </w:rPr>
              <w:t>2 225 623 876,50</w:t>
            </w:r>
          </w:p>
        </w:tc>
      </w:tr>
    </w:tbl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0E7D93" w:rsidRDefault="000E7D93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lastRenderedPageBreak/>
        <w:t>строки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134"/>
        <w:gridCol w:w="426"/>
        <w:gridCol w:w="1842"/>
        <w:gridCol w:w="1985"/>
        <w:gridCol w:w="1701"/>
      </w:tblGrid>
      <w:tr w:rsidR="00106071" w:rsidRPr="000E7D93" w:rsidTr="000E7D93">
        <w:trPr>
          <w:cantSplit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right="-108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1730291030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500 000 000,00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281 019 464,07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365 526 270,50</w:t>
            </w:r>
          </w:p>
        </w:tc>
      </w:tr>
      <w:tr w:rsidR="00106071" w:rsidRPr="0044378A" w:rsidTr="000E7D93"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1730291030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500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500 000 000,00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281 019 464,07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365 526 270,50</w:t>
            </w:r>
          </w:p>
        </w:tc>
      </w:tr>
      <w:tr w:rsidR="00106071" w:rsidRPr="0044378A" w:rsidTr="000E7D93"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Дотации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1730291030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0E7D93">
              <w:rPr>
                <w:bCs/>
                <w:color w:val="000000"/>
                <w:sz w:val="20"/>
              </w:rPr>
              <w:t>510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500 000 000,00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281 019 464,07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0E7D9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365 526 270,50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134"/>
        <w:gridCol w:w="426"/>
        <w:gridCol w:w="1842"/>
        <w:gridCol w:w="1985"/>
        <w:gridCol w:w="1701"/>
      </w:tblGrid>
      <w:tr w:rsidR="00106071" w:rsidRPr="0044378A" w:rsidTr="00F9556E"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F9556E">
              <w:rPr>
                <w:bCs/>
                <w:color w:val="000000"/>
                <w:sz w:val="20"/>
              </w:rPr>
              <w:t>1730291030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F9556E">
              <w:rPr>
                <w:bCs/>
                <w:color w:val="000000"/>
                <w:sz w:val="20"/>
              </w:rPr>
              <w:t>000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500 000 000,00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242 217 781,97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365 526 270,50</w:t>
            </w:r>
          </w:p>
        </w:tc>
      </w:tr>
      <w:tr w:rsidR="00106071" w:rsidRPr="0044378A" w:rsidTr="00F9556E"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F9556E">
              <w:rPr>
                <w:bCs/>
                <w:color w:val="000000"/>
                <w:sz w:val="20"/>
              </w:rPr>
              <w:t>1730291030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F9556E">
              <w:rPr>
                <w:bCs/>
                <w:color w:val="000000"/>
                <w:sz w:val="20"/>
              </w:rPr>
              <w:t>500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500 000 000,00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242 217 781,97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365 526 270,50</w:t>
            </w:r>
          </w:p>
        </w:tc>
      </w:tr>
      <w:tr w:rsidR="00106071" w:rsidRPr="0044378A" w:rsidTr="00F9556E"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0E7D93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Дотации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F9556E">
              <w:rPr>
                <w:bCs/>
                <w:color w:val="000000"/>
                <w:sz w:val="20"/>
              </w:rPr>
              <w:t>1730291030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bCs/>
                <w:color w:val="000000"/>
                <w:sz w:val="20"/>
              </w:rPr>
            </w:pPr>
            <w:r w:rsidRPr="00F9556E">
              <w:rPr>
                <w:bCs/>
                <w:color w:val="000000"/>
                <w:sz w:val="20"/>
              </w:rPr>
              <w:t>510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500 000 000,00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242 217 781,97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0E7D93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0E7D93">
              <w:rPr>
                <w:color w:val="000000"/>
                <w:sz w:val="20"/>
              </w:rPr>
              <w:t>365 526 270,50</w:t>
            </w:r>
          </w:p>
        </w:tc>
      </w:tr>
    </w:tbl>
    <w:p w:rsidR="00106071" w:rsidRPr="0044378A" w:rsidRDefault="00106071" w:rsidP="00F9556E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Cs w:val="28"/>
        </w:rPr>
      </w:pPr>
      <w:r w:rsidRPr="0044378A">
        <w:rPr>
          <w:rFonts w:cs="Arial"/>
          <w:szCs w:val="28"/>
        </w:rPr>
        <w:t>строку</w:t>
      </w:r>
    </w:p>
    <w:tbl>
      <w:tblPr>
        <w:tblW w:w="9356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3402"/>
        <w:gridCol w:w="1985"/>
        <w:gridCol w:w="1984"/>
        <w:gridCol w:w="1985"/>
      </w:tblGrid>
      <w:tr w:rsidR="00106071" w:rsidRPr="0044378A" w:rsidTr="00F9556E">
        <w:trPr>
          <w:trHeight w:val="297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 w:rsidRPr="00F9556E">
              <w:rPr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9556E">
              <w:rPr>
                <w:b/>
                <w:bCs/>
                <w:color w:val="000000"/>
                <w:sz w:val="22"/>
                <w:szCs w:val="22"/>
              </w:rPr>
              <w:t>150 732 207 871,78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-57" w:right="57"/>
              <w:rPr>
                <w:rFonts w:ascii="Arial" w:hAnsi="Arial" w:cs="Arial"/>
                <w:b/>
                <w:sz w:val="22"/>
                <w:szCs w:val="22"/>
              </w:rPr>
            </w:pPr>
            <w:r w:rsidRPr="00F9556E">
              <w:rPr>
                <w:b/>
                <w:bCs/>
                <w:color w:val="000000"/>
                <w:sz w:val="22"/>
                <w:szCs w:val="22"/>
              </w:rPr>
              <w:t>133 148 347 216,91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F9556E" w:rsidRDefault="00106071" w:rsidP="00F9556E">
            <w:pPr>
              <w:widowControl w:val="0"/>
              <w:tabs>
                <w:tab w:val="left" w:pos="1769"/>
              </w:tabs>
              <w:autoSpaceDE w:val="0"/>
              <w:autoSpaceDN w:val="0"/>
              <w:adjustRightInd w:val="0"/>
              <w:ind w:left="-57" w:right="57"/>
              <w:rPr>
                <w:rFonts w:ascii="Arial" w:hAnsi="Arial" w:cs="Arial"/>
                <w:b/>
                <w:sz w:val="22"/>
                <w:szCs w:val="22"/>
              </w:rPr>
            </w:pPr>
            <w:r w:rsidRPr="00F9556E">
              <w:rPr>
                <w:b/>
                <w:bCs/>
                <w:color w:val="000000"/>
                <w:sz w:val="22"/>
                <w:szCs w:val="22"/>
              </w:rPr>
              <w:t>136 017 507 590,34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83" w:type="dxa"/>
        <w:tblInd w:w="-17" w:type="dxa"/>
        <w:tblLayout w:type="fixed"/>
        <w:tblLook w:val="04A0" w:firstRow="1" w:lastRow="0" w:firstColumn="1" w:lastColumn="0" w:noHBand="0" w:noVBand="1"/>
      </w:tblPr>
      <w:tblGrid>
        <w:gridCol w:w="3292"/>
        <w:gridCol w:w="2127"/>
        <w:gridCol w:w="1979"/>
        <w:gridCol w:w="1985"/>
      </w:tblGrid>
      <w:tr w:rsidR="00106071" w:rsidRPr="0044378A" w:rsidTr="00F9556E">
        <w:trPr>
          <w:trHeight w:val="297"/>
        </w:trPr>
        <w:tc>
          <w:tcPr>
            <w:tcW w:w="3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 w:rsidRPr="00F9556E">
              <w:rPr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9556E">
              <w:rPr>
                <w:b/>
                <w:bCs/>
                <w:color w:val="000000"/>
                <w:sz w:val="22"/>
                <w:szCs w:val="22"/>
              </w:rPr>
              <w:t>152 340 382 161,77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F9556E" w:rsidRDefault="00106071" w:rsidP="00D72DD9">
            <w:pPr>
              <w:widowControl w:val="0"/>
              <w:autoSpaceDE w:val="0"/>
              <w:autoSpaceDN w:val="0"/>
              <w:adjustRightInd w:val="0"/>
              <w:ind w:right="-57"/>
              <w:rPr>
                <w:b/>
                <w:bCs/>
                <w:color w:val="000000"/>
                <w:sz w:val="22"/>
                <w:szCs w:val="22"/>
              </w:rPr>
            </w:pPr>
            <w:r w:rsidRPr="00F9556E">
              <w:rPr>
                <w:b/>
                <w:bCs/>
                <w:color w:val="000000"/>
                <w:sz w:val="22"/>
                <w:szCs w:val="22"/>
              </w:rPr>
              <w:t>134 523 270 366,87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9556E">
              <w:rPr>
                <w:b/>
                <w:bCs/>
                <w:color w:val="000000"/>
                <w:sz w:val="22"/>
                <w:szCs w:val="22"/>
              </w:rPr>
              <w:t>133 320 019 960,85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zCs w:val="28"/>
        </w:rPr>
        <w:t>8)</w:t>
      </w:r>
      <w:r w:rsidRPr="0044378A">
        <w:rPr>
          <w:snapToGrid/>
          <w:szCs w:val="28"/>
        </w:rPr>
        <w:t>в приложении 13 к Закону:</w:t>
      </w:r>
    </w:p>
    <w:p w:rsidR="00E862D9" w:rsidRDefault="00E862D9" w:rsidP="00F955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строку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8"/>
        <w:gridCol w:w="1276"/>
        <w:gridCol w:w="1843"/>
        <w:gridCol w:w="1701"/>
        <w:gridCol w:w="1701"/>
      </w:tblGrid>
      <w:tr w:rsidR="00E862D9" w:rsidRPr="00D72E33" w:rsidTr="000A5DB4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D72E33">
              <w:rPr>
                <w:b/>
                <w:color w:val="000000"/>
                <w:sz w:val="20"/>
              </w:rPr>
              <w:t>Национальный проект Жилье и городская среда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</w:rPr>
            </w:pPr>
            <w:r w:rsidRPr="00D72E33">
              <w:rPr>
                <w:b/>
                <w:color w:val="000000"/>
                <w:sz w:val="20"/>
              </w:rPr>
              <w:t>***F******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ind w:left="-57"/>
              <w:jc w:val="right"/>
              <w:rPr>
                <w:b/>
                <w:sz w:val="20"/>
              </w:rPr>
            </w:pPr>
            <w:r w:rsidRPr="00D72E33">
              <w:rPr>
                <w:b/>
                <w:sz w:val="20"/>
              </w:rPr>
              <w:t>3 099 187 387,87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D72E33">
              <w:rPr>
                <w:b/>
                <w:sz w:val="20"/>
              </w:rPr>
              <w:t>2 242 340 835,65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D72E33">
              <w:rPr>
                <w:b/>
                <w:sz w:val="20"/>
              </w:rPr>
              <w:t>4 878 309 074,87</w:t>
            </w:r>
          </w:p>
        </w:tc>
      </w:tr>
    </w:tbl>
    <w:p w:rsidR="00E862D9" w:rsidRPr="00D72E33" w:rsidRDefault="00E862D9" w:rsidP="00E862D9">
      <w:pPr>
        <w:pStyle w:val="aa"/>
        <w:spacing w:before="0" w:line="240" w:lineRule="auto"/>
        <w:ind w:firstLine="709"/>
        <w:rPr>
          <w:snapToGrid/>
          <w:szCs w:val="28"/>
        </w:rPr>
      </w:pPr>
      <w:r w:rsidRPr="00D72E33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567"/>
        <w:gridCol w:w="1276"/>
        <w:gridCol w:w="1701"/>
        <w:gridCol w:w="1701"/>
        <w:gridCol w:w="1701"/>
      </w:tblGrid>
      <w:tr w:rsidR="00E862D9" w:rsidRPr="00D72E33" w:rsidTr="000A5DB4">
        <w:trPr>
          <w:cantSplit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D72E33">
              <w:rPr>
                <w:b/>
                <w:color w:val="000000"/>
                <w:sz w:val="20"/>
              </w:rPr>
              <w:t>Национальный проект Жилье и городская среда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D72E33">
              <w:rPr>
                <w:b/>
                <w:color w:val="000000"/>
                <w:sz w:val="20"/>
              </w:rPr>
              <w:t>***F******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D72E33">
              <w:rPr>
                <w:b/>
                <w:sz w:val="20"/>
              </w:rPr>
              <w:t>4 707 361 677,86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D72E33">
              <w:rPr>
                <w:b/>
                <w:sz w:val="20"/>
              </w:rPr>
              <w:t>4 002 865 075,28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862D9" w:rsidRPr="00D72E33" w:rsidRDefault="00E862D9" w:rsidP="000A5DB4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D72E33">
              <w:rPr>
                <w:b/>
                <w:sz w:val="20"/>
              </w:rPr>
              <w:t>1 577 939 388,26</w:t>
            </w:r>
          </w:p>
        </w:tc>
      </w:tr>
    </w:tbl>
    <w:p w:rsidR="00106071" w:rsidRPr="0044378A" w:rsidRDefault="00106071" w:rsidP="00F955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72E33">
        <w:rPr>
          <w:szCs w:val="28"/>
        </w:rPr>
        <w:t>строки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8"/>
        <w:gridCol w:w="1276"/>
        <w:gridCol w:w="1843"/>
        <w:gridCol w:w="1701"/>
        <w:gridCol w:w="1701"/>
      </w:tblGrid>
      <w:tr w:rsidR="00106071" w:rsidRPr="0044378A" w:rsidTr="00E862D9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F9556E">
              <w:rPr>
                <w:b/>
                <w:color w:val="000000"/>
                <w:sz w:val="20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00"/>
                <w:sz w:val="20"/>
              </w:rPr>
            </w:pPr>
            <w:r w:rsidRPr="00F9556E">
              <w:rPr>
                <w:b/>
                <w:color w:val="000000"/>
                <w:sz w:val="20"/>
              </w:rPr>
              <w:t>***F3*****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-57"/>
              <w:jc w:val="right"/>
              <w:rPr>
                <w:b/>
                <w:sz w:val="20"/>
              </w:rPr>
            </w:pPr>
            <w:r w:rsidRPr="00F9556E">
              <w:rPr>
                <w:b/>
                <w:sz w:val="20"/>
              </w:rPr>
              <w:t>1 581 194 346,92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F9556E">
              <w:rPr>
                <w:b/>
                <w:sz w:val="20"/>
              </w:rPr>
              <w:t>816 333 790,72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F9556E">
              <w:rPr>
                <w:b/>
                <w:sz w:val="20"/>
              </w:rPr>
              <w:t>3 300 369 686,61</w:t>
            </w:r>
          </w:p>
        </w:tc>
      </w:tr>
      <w:tr w:rsidR="00106071" w:rsidRPr="0044378A" w:rsidTr="00E862D9"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775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067F367483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1 104 889 210,28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662 074 082,58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2 697 487 629,49</w:t>
            </w:r>
          </w:p>
        </w:tc>
      </w:tr>
    </w:tbl>
    <w:p w:rsidR="00E862D9" w:rsidRDefault="00E862D9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E862D9" w:rsidRDefault="00E862D9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p w:rsidR="00E862D9" w:rsidRDefault="00E862D9" w:rsidP="00106071">
      <w:pPr>
        <w:pStyle w:val="aa"/>
        <w:spacing w:before="0" w:line="240" w:lineRule="auto"/>
        <w:ind w:firstLine="709"/>
        <w:rPr>
          <w:snapToGrid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8"/>
        <w:gridCol w:w="1276"/>
        <w:gridCol w:w="1843"/>
        <w:gridCol w:w="1701"/>
        <w:gridCol w:w="1701"/>
      </w:tblGrid>
      <w:tr w:rsidR="00E862D9" w:rsidRPr="0044378A" w:rsidTr="000A5DB4">
        <w:tc>
          <w:tcPr>
            <w:tcW w:w="212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862D9" w:rsidRPr="00F9556E" w:rsidRDefault="00E862D9" w:rsidP="000A5DB4">
            <w:pPr>
              <w:rPr>
                <w:sz w:val="20"/>
              </w:rPr>
            </w:pPr>
            <w:r w:rsidRPr="00F9556E">
              <w:rPr>
                <w:color w:val="000000"/>
                <w:sz w:val="20"/>
              </w:rPr>
              <w:lastRenderedPageBreak/>
              <w:t>Субсидии бюджетам муниципальных образований на обеспечение мероприятий по переселению граждан из аварийного жилищного фонда за счет сре</w:t>
            </w:r>
            <w:proofErr w:type="gramStart"/>
            <w:r w:rsidRPr="00F9556E">
              <w:rPr>
                <w:color w:val="000000"/>
                <w:sz w:val="20"/>
              </w:rPr>
              <w:t>дств кр</w:t>
            </w:r>
            <w:proofErr w:type="gramEnd"/>
            <w:r w:rsidRPr="00F9556E">
              <w:rPr>
                <w:color w:val="000000"/>
                <w:sz w:val="20"/>
              </w:rPr>
              <w:t>аевого бюджета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862D9" w:rsidRPr="00F9556E" w:rsidRDefault="00E862D9" w:rsidP="000A5DB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775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862D9" w:rsidRPr="00F9556E" w:rsidRDefault="00E862D9" w:rsidP="000A5DB4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067F367484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862D9" w:rsidRPr="00F9556E" w:rsidRDefault="00E862D9" w:rsidP="000A5DB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476 305 136,64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862D9" w:rsidRPr="00F9556E" w:rsidRDefault="00E862D9" w:rsidP="000A5DB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154 259 708,14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862D9" w:rsidRPr="00F9556E" w:rsidRDefault="00E862D9" w:rsidP="000A5DB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602 882 057,12</w:t>
            </w:r>
          </w:p>
        </w:tc>
      </w:tr>
    </w:tbl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567"/>
        <w:gridCol w:w="1276"/>
        <w:gridCol w:w="1701"/>
        <w:gridCol w:w="1701"/>
        <w:gridCol w:w="1701"/>
      </w:tblGrid>
      <w:tr w:rsidR="00106071" w:rsidRPr="00F9556E" w:rsidTr="00A61365">
        <w:trPr>
          <w:cantSplit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F9556E">
              <w:rPr>
                <w:b/>
                <w:color w:val="000000"/>
                <w:sz w:val="20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b/>
                <w:color w:val="000000"/>
                <w:sz w:val="20"/>
              </w:rPr>
            </w:pPr>
            <w:r w:rsidRPr="00F9556E">
              <w:rPr>
                <w:b/>
                <w:color w:val="000000"/>
                <w:sz w:val="20"/>
              </w:rPr>
              <w:t>***F3*****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F9556E">
              <w:rPr>
                <w:b/>
                <w:sz w:val="20"/>
              </w:rPr>
              <w:t>3 189 368 636,91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F9556E">
              <w:rPr>
                <w:b/>
                <w:sz w:val="20"/>
              </w:rPr>
              <w:t>2 576 858 030,35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z w:val="20"/>
              </w:rPr>
            </w:pPr>
            <w:r w:rsidRPr="00F9556E">
              <w:rPr>
                <w:b/>
                <w:sz w:val="20"/>
              </w:rPr>
              <w:t>0,00</w:t>
            </w:r>
          </w:p>
        </w:tc>
      </w:tr>
      <w:tr w:rsidR="00106071" w:rsidRPr="00F9556E" w:rsidTr="00A61365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775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067F367483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2 427 901 430,92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2 075 798 914,64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0,00</w:t>
            </w:r>
          </w:p>
        </w:tc>
      </w:tr>
      <w:tr w:rsidR="00106071" w:rsidRPr="00F9556E" w:rsidTr="00A61365"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</w:t>
            </w:r>
            <w:proofErr w:type="gramStart"/>
            <w:r w:rsidRPr="00F9556E">
              <w:rPr>
                <w:color w:val="000000"/>
                <w:sz w:val="20"/>
              </w:rPr>
              <w:t>дств кр</w:t>
            </w:r>
            <w:proofErr w:type="gramEnd"/>
            <w:r w:rsidRPr="00F9556E">
              <w:rPr>
                <w:color w:val="000000"/>
                <w:sz w:val="20"/>
              </w:rPr>
              <w:t>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775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06071" w:rsidRPr="00F9556E" w:rsidRDefault="00106071" w:rsidP="005524F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F9556E">
              <w:rPr>
                <w:color w:val="000000"/>
                <w:sz w:val="20"/>
              </w:rPr>
              <w:t>067F367484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761 467 205,99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501 059 115,71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</w:rPr>
            </w:pPr>
            <w:r w:rsidRPr="00F9556E">
              <w:rPr>
                <w:sz w:val="20"/>
              </w:rPr>
              <w:t>0,00</w:t>
            </w:r>
          </w:p>
        </w:tc>
      </w:tr>
    </w:tbl>
    <w:p w:rsidR="00106071" w:rsidRPr="00F9556E" w:rsidRDefault="00106071" w:rsidP="00106071">
      <w:pPr>
        <w:widowControl w:val="0"/>
        <w:autoSpaceDE w:val="0"/>
        <w:autoSpaceDN w:val="0"/>
        <w:adjustRightInd w:val="0"/>
        <w:ind w:firstLine="709"/>
        <w:jc w:val="both"/>
        <w:rPr>
          <w:rFonts w:cs="Arial"/>
          <w:sz w:val="20"/>
        </w:rPr>
      </w:pPr>
      <w:r w:rsidRPr="0044378A">
        <w:rPr>
          <w:rFonts w:cs="Arial"/>
          <w:szCs w:val="28"/>
        </w:rPr>
        <w:t>строку</w:t>
      </w:r>
    </w:p>
    <w:tbl>
      <w:tblPr>
        <w:tblW w:w="9356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3265"/>
        <w:gridCol w:w="2127"/>
        <w:gridCol w:w="1979"/>
        <w:gridCol w:w="1985"/>
      </w:tblGrid>
      <w:tr w:rsidR="00106071" w:rsidRPr="00F9556E" w:rsidTr="00F9556E">
        <w:trPr>
          <w:trHeight w:val="297"/>
        </w:trPr>
        <w:tc>
          <w:tcPr>
            <w:tcW w:w="3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F9556E" w:rsidRDefault="00106071" w:rsidP="00D72DD9">
            <w:pPr>
              <w:widowControl w:val="0"/>
              <w:autoSpaceDE w:val="0"/>
              <w:autoSpaceDN w:val="0"/>
              <w:adjustRightInd w:val="0"/>
              <w:ind w:left="57"/>
              <w:rPr>
                <w:rFonts w:ascii="Arial" w:hAnsi="Arial" w:cs="Arial"/>
                <w:b/>
                <w:sz w:val="20"/>
              </w:rPr>
            </w:pPr>
            <w:r w:rsidRPr="00F9556E">
              <w:rPr>
                <w:b/>
                <w:bCs/>
                <w:color w:val="000000"/>
                <w:sz w:val="20"/>
              </w:rPr>
              <w:t>ИТОГО ПО НАЦИОНАЛЬНЫМ ПРОЕКТАМ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b/>
                <w:bCs/>
                <w:color w:val="000000"/>
                <w:sz w:val="20"/>
              </w:rPr>
            </w:pPr>
            <w:r w:rsidRPr="00F9556E">
              <w:rPr>
                <w:b/>
                <w:bCs/>
                <w:color w:val="000000"/>
                <w:sz w:val="20"/>
              </w:rPr>
              <w:t>21 251 563 176,20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b/>
                <w:bCs/>
                <w:color w:val="000000"/>
                <w:sz w:val="20"/>
              </w:rPr>
            </w:pPr>
            <w:r w:rsidRPr="00F9556E">
              <w:rPr>
                <w:b/>
                <w:bCs/>
                <w:color w:val="000000"/>
                <w:sz w:val="20"/>
              </w:rPr>
              <w:t>17 465 493 250,72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b/>
                <w:bCs/>
                <w:color w:val="000000"/>
                <w:sz w:val="20"/>
              </w:rPr>
            </w:pPr>
            <w:r w:rsidRPr="00F9556E">
              <w:rPr>
                <w:b/>
                <w:bCs/>
                <w:color w:val="000000"/>
                <w:sz w:val="20"/>
              </w:rPr>
              <w:t>20 436 833 510,38</w:t>
            </w:r>
          </w:p>
        </w:tc>
      </w:tr>
    </w:tbl>
    <w:p w:rsidR="00106071" w:rsidRPr="0044378A" w:rsidRDefault="00106071" w:rsidP="00F9556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4378A">
        <w:rPr>
          <w:szCs w:val="28"/>
        </w:rPr>
        <w:t>изложить в следующей редакции:</w:t>
      </w:r>
    </w:p>
    <w:tbl>
      <w:tblPr>
        <w:tblW w:w="9356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3265"/>
        <w:gridCol w:w="2127"/>
        <w:gridCol w:w="1979"/>
        <w:gridCol w:w="1985"/>
      </w:tblGrid>
      <w:tr w:rsidR="00106071" w:rsidRPr="0044378A" w:rsidTr="00F9556E">
        <w:trPr>
          <w:trHeight w:val="297"/>
        </w:trPr>
        <w:tc>
          <w:tcPr>
            <w:tcW w:w="3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06071" w:rsidRPr="00F9556E" w:rsidRDefault="00106071" w:rsidP="00D72DD9">
            <w:pPr>
              <w:widowControl w:val="0"/>
              <w:autoSpaceDE w:val="0"/>
              <w:autoSpaceDN w:val="0"/>
              <w:adjustRightInd w:val="0"/>
              <w:ind w:left="57"/>
              <w:rPr>
                <w:rFonts w:ascii="Arial" w:hAnsi="Arial" w:cs="Arial"/>
                <w:b/>
                <w:sz w:val="20"/>
              </w:rPr>
            </w:pPr>
            <w:r w:rsidRPr="00F9556E">
              <w:rPr>
                <w:b/>
                <w:bCs/>
                <w:color w:val="000000"/>
                <w:sz w:val="20"/>
              </w:rPr>
              <w:t>ИТОГО ПО НАЦИОНАЛЬНЫМ ПРОЕКТАМ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b/>
                <w:bCs/>
                <w:color w:val="000000"/>
                <w:sz w:val="20"/>
              </w:rPr>
            </w:pPr>
            <w:r w:rsidRPr="00F9556E">
              <w:rPr>
                <w:b/>
                <w:bCs/>
                <w:color w:val="000000"/>
                <w:sz w:val="20"/>
              </w:rPr>
              <w:t>22 859 737 466,19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b/>
                <w:bCs/>
                <w:color w:val="000000"/>
                <w:sz w:val="20"/>
              </w:rPr>
            </w:pPr>
            <w:r w:rsidRPr="00F9556E">
              <w:rPr>
                <w:b/>
                <w:bCs/>
                <w:color w:val="000000"/>
                <w:sz w:val="20"/>
              </w:rPr>
              <w:t>19 226 017 490,35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106071" w:rsidRPr="00F9556E" w:rsidRDefault="00106071" w:rsidP="00F9556E">
            <w:pPr>
              <w:widowControl w:val="0"/>
              <w:autoSpaceDE w:val="0"/>
              <w:autoSpaceDN w:val="0"/>
              <w:adjustRightInd w:val="0"/>
              <w:ind w:left="57" w:right="57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F9556E">
              <w:rPr>
                <w:b/>
                <w:bCs/>
                <w:color w:val="000000"/>
                <w:sz w:val="22"/>
                <w:szCs w:val="22"/>
              </w:rPr>
              <w:t>17 136 463 823,77</w:t>
            </w:r>
          </w:p>
        </w:tc>
      </w:tr>
    </w:tbl>
    <w:bookmarkEnd w:id="1"/>
    <w:p w:rsidR="00106071" w:rsidRPr="0044378A" w:rsidRDefault="00106071" w:rsidP="00106071">
      <w:pPr>
        <w:pStyle w:val="aa"/>
        <w:spacing w:before="0" w:line="240" w:lineRule="auto"/>
        <w:ind w:firstLine="709"/>
        <w:rPr>
          <w:snapToGrid/>
          <w:szCs w:val="28"/>
        </w:rPr>
      </w:pPr>
      <w:r w:rsidRPr="0044378A">
        <w:rPr>
          <w:snapToGrid/>
          <w:szCs w:val="28"/>
        </w:rPr>
        <w:t>9)в приложении 15:</w:t>
      </w: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zCs w:val="28"/>
        </w:rPr>
      </w:pPr>
      <w:r w:rsidRPr="0044378A">
        <w:rPr>
          <w:szCs w:val="28"/>
        </w:rPr>
        <w:t>таблицу 34 изложить в редакции приложения 3 к настоящему Закону;</w:t>
      </w: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zCs w:val="28"/>
        </w:rPr>
      </w:pPr>
      <w:r w:rsidRPr="0044378A">
        <w:rPr>
          <w:szCs w:val="28"/>
        </w:rPr>
        <w:t>таблицу 35 изложить в редакции приложения 4 к настоящему Закону.</w:t>
      </w:r>
    </w:p>
    <w:p w:rsidR="00F9556E" w:rsidRDefault="00F9556E" w:rsidP="00106071">
      <w:pPr>
        <w:pStyle w:val="aa"/>
        <w:spacing w:before="0" w:line="240" w:lineRule="auto"/>
        <w:ind w:firstLine="709"/>
        <w:rPr>
          <w:caps/>
          <w:szCs w:val="28"/>
        </w:rPr>
      </w:pP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caps/>
          <w:szCs w:val="28"/>
        </w:rPr>
      </w:pPr>
      <w:r w:rsidRPr="0044378A">
        <w:rPr>
          <w:caps/>
          <w:szCs w:val="28"/>
        </w:rPr>
        <w:t xml:space="preserve">Статья 2. </w:t>
      </w:r>
    </w:p>
    <w:p w:rsidR="00106071" w:rsidRPr="0044378A" w:rsidRDefault="00106071" w:rsidP="00106071">
      <w:pPr>
        <w:pStyle w:val="aa"/>
        <w:spacing w:before="0" w:line="240" w:lineRule="auto"/>
        <w:ind w:firstLine="709"/>
        <w:rPr>
          <w:szCs w:val="28"/>
        </w:rPr>
      </w:pPr>
      <w:r w:rsidRPr="0044378A">
        <w:rPr>
          <w:szCs w:val="28"/>
        </w:rPr>
        <w:t>Настоящий Закон вступает в силу со дня его официального опубликования.</w:t>
      </w:r>
    </w:p>
    <w:p w:rsidR="00106071" w:rsidRPr="00F9556E" w:rsidRDefault="00106071" w:rsidP="00106071">
      <w:pPr>
        <w:pStyle w:val="aa"/>
        <w:spacing w:before="0" w:line="228" w:lineRule="auto"/>
        <w:ind w:firstLine="0"/>
        <w:jc w:val="left"/>
        <w:rPr>
          <w:szCs w:val="28"/>
        </w:rPr>
      </w:pPr>
    </w:p>
    <w:p w:rsidR="00106071" w:rsidRPr="00F9556E" w:rsidRDefault="00106071" w:rsidP="00106071">
      <w:pPr>
        <w:pStyle w:val="aa"/>
        <w:spacing w:before="0" w:line="228" w:lineRule="auto"/>
        <w:ind w:firstLine="0"/>
        <w:jc w:val="left"/>
        <w:rPr>
          <w:szCs w:val="28"/>
        </w:rPr>
      </w:pPr>
    </w:p>
    <w:p w:rsidR="00BE0544" w:rsidRPr="0044378A" w:rsidRDefault="00106071" w:rsidP="00106071">
      <w:r w:rsidRPr="0044378A">
        <w:t xml:space="preserve">Губернатор края   </w:t>
      </w:r>
      <w:r w:rsidRPr="0044378A">
        <w:tab/>
      </w:r>
      <w:r w:rsidRPr="0044378A">
        <w:tab/>
        <w:t xml:space="preserve">                                                        </w:t>
      </w:r>
      <w:r w:rsidRPr="0044378A">
        <w:rPr>
          <w:szCs w:val="28"/>
        </w:rPr>
        <w:t>О.Н. Кожемяко</w:t>
      </w:r>
    </w:p>
    <w:sectPr w:rsidR="00BE0544" w:rsidRPr="0044378A" w:rsidSect="0041568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E4E" w:rsidRDefault="00D90E4E">
      <w:r>
        <w:separator/>
      </w:r>
    </w:p>
  </w:endnote>
  <w:endnote w:type="continuationSeparator" w:id="0">
    <w:p w:rsidR="00D90E4E" w:rsidRDefault="00D90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E4E" w:rsidRDefault="00D90E4E">
      <w:r>
        <w:separator/>
      </w:r>
    </w:p>
  </w:footnote>
  <w:footnote w:type="continuationSeparator" w:id="0">
    <w:p w:rsidR="00D90E4E" w:rsidRDefault="00D90E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DB4" w:rsidRDefault="000A5DB4" w:rsidP="0041568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87A3D">
      <w:rPr>
        <w:noProof/>
      </w:rPr>
      <w:t>19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34C9"/>
    <w:multiLevelType w:val="hybridMultilevel"/>
    <w:tmpl w:val="3C9C9E30"/>
    <w:lvl w:ilvl="0" w:tplc="08A611F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40845B9"/>
    <w:multiLevelType w:val="hybridMultilevel"/>
    <w:tmpl w:val="0D446C40"/>
    <w:lvl w:ilvl="0" w:tplc="5A7CE0C2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3170488"/>
    <w:multiLevelType w:val="multilevel"/>
    <w:tmpl w:val="E248A3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95A1948"/>
    <w:multiLevelType w:val="hybridMultilevel"/>
    <w:tmpl w:val="C2B42DB6"/>
    <w:lvl w:ilvl="0" w:tplc="0CBCF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575817BA"/>
    <w:multiLevelType w:val="hybridMultilevel"/>
    <w:tmpl w:val="54FA5088"/>
    <w:lvl w:ilvl="0" w:tplc="6C00DDAA">
      <w:start w:val="1"/>
      <w:numFmt w:val="decimal"/>
      <w:lvlText w:val="%1)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5"/>
  </w:num>
  <w:num w:numId="5">
    <w:abstractNumId w:val="8"/>
  </w:num>
  <w:num w:numId="6">
    <w:abstractNumId w:val="9"/>
  </w:num>
  <w:num w:numId="7">
    <w:abstractNumId w:val="1"/>
  </w:num>
  <w:num w:numId="8">
    <w:abstractNumId w:val="3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071"/>
    <w:rsid w:val="0003291F"/>
    <w:rsid w:val="00070CED"/>
    <w:rsid w:val="000A5DB4"/>
    <w:rsid w:val="000E7D93"/>
    <w:rsid w:val="00106071"/>
    <w:rsid w:val="001F56E9"/>
    <w:rsid w:val="00315212"/>
    <w:rsid w:val="00347DEE"/>
    <w:rsid w:val="00357555"/>
    <w:rsid w:val="00380EE1"/>
    <w:rsid w:val="003A180C"/>
    <w:rsid w:val="003B26E7"/>
    <w:rsid w:val="003E3987"/>
    <w:rsid w:val="003F6898"/>
    <w:rsid w:val="0041568C"/>
    <w:rsid w:val="0044378A"/>
    <w:rsid w:val="0047435B"/>
    <w:rsid w:val="00536A70"/>
    <w:rsid w:val="005524F4"/>
    <w:rsid w:val="005A2827"/>
    <w:rsid w:val="00615301"/>
    <w:rsid w:val="006E2ABA"/>
    <w:rsid w:val="0078287F"/>
    <w:rsid w:val="00787A3D"/>
    <w:rsid w:val="007B5970"/>
    <w:rsid w:val="007E5C92"/>
    <w:rsid w:val="007E7778"/>
    <w:rsid w:val="00832425"/>
    <w:rsid w:val="00856970"/>
    <w:rsid w:val="008D5C64"/>
    <w:rsid w:val="008E5633"/>
    <w:rsid w:val="00A038AA"/>
    <w:rsid w:val="00A61365"/>
    <w:rsid w:val="00A757A7"/>
    <w:rsid w:val="00AB70F9"/>
    <w:rsid w:val="00AC31EC"/>
    <w:rsid w:val="00AF3517"/>
    <w:rsid w:val="00B0406B"/>
    <w:rsid w:val="00B14397"/>
    <w:rsid w:val="00B52AA2"/>
    <w:rsid w:val="00BC0675"/>
    <w:rsid w:val="00BE0544"/>
    <w:rsid w:val="00C07C7B"/>
    <w:rsid w:val="00C241EF"/>
    <w:rsid w:val="00C956E7"/>
    <w:rsid w:val="00CA5E6B"/>
    <w:rsid w:val="00D102A9"/>
    <w:rsid w:val="00D34604"/>
    <w:rsid w:val="00D57FA1"/>
    <w:rsid w:val="00D72DD9"/>
    <w:rsid w:val="00D72E33"/>
    <w:rsid w:val="00D90E4E"/>
    <w:rsid w:val="00D91956"/>
    <w:rsid w:val="00DB61CE"/>
    <w:rsid w:val="00E34273"/>
    <w:rsid w:val="00E60B2A"/>
    <w:rsid w:val="00E862D9"/>
    <w:rsid w:val="00ED216F"/>
    <w:rsid w:val="00F23036"/>
    <w:rsid w:val="00F704C7"/>
    <w:rsid w:val="00F9556E"/>
    <w:rsid w:val="00F973E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06071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1060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6">
    <w:name w:val="Цветовое выделение"/>
    <w:rsid w:val="00106071"/>
    <w:rPr>
      <w:b/>
      <w:bCs/>
      <w:color w:val="000080"/>
      <w:sz w:val="20"/>
      <w:szCs w:val="20"/>
    </w:rPr>
  </w:style>
  <w:style w:type="paragraph" w:styleId="a7">
    <w:name w:val="Balloon Text"/>
    <w:basedOn w:val="a"/>
    <w:link w:val="a8"/>
    <w:semiHidden/>
    <w:rsid w:val="0010607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rsid w:val="00106071"/>
    <w:rPr>
      <w:rFonts w:ascii="Tahoma" w:hAnsi="Tahoma" w:cs="Tahoma"/>
      <w:sz w:val="16"/>
      <w:szCs w:val="16"/>
    </w:rPr>
  </w:style>
  <w:style w:type="character" w:styleId="a9">
    <w:name w:val="page number"/>
    <w:rsid w:val="00106071"/>
  </w:style>
  <w:style w:type="paragraph" w:customStyle="1" w:styleId="aa">
    <w:name w:val="Стиль в законе"/>
    <w:basedOn w:val="a"/>
    <w:rsid w:val="00106071"/>
    <w:pPr>
      <w:spacing w:before="120" w:line="360" w:lineRule="auto"/>
      <w:ind w:firstLine="851"/>
      <w:jc w:val="both"/>
    </w:pPr>
    <w:rPr>
      <w:snapToGrid w:val="0"/>
    </w:rPr>
  </w:style>
  <w:style w:type="table" w:styleId="ab">
    <w:name w:val="Table Grid"/>
    <w:basedOn w:val="a1"/>
    <w:rsid w:val="001060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rsid w:val="00106071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106071"/>
    <w:rPr>
      <w:sz w:val="28"/>
    </w:rPr>
  </w:style>
  <w:style w:type="paragraph" w:customStyle="1" w:styleId="ConsNormal">
    <w:name w:val="ConsNormal"/>
    <w:rsid w:val="0010607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e">
    <w:name w:val="Знак"/>
    <w:basedOn w:val="a"/>
    <w:rsid w:val="00106071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">
    <w:name w:val="Hyperlink"/>
    <w:unhideWhenUsed/>
    <w:rsid w:val="00106071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locked/>
    <w:rsid w:val="00106071"/>
    <w:rPr>
      <w:sz w:val="28"/>
    </w:rPr>
  </w:style>
  <w:style w:type="paragraph" w:styleId="af0">
    <w:name w:val="List Paragraph"/>
    <w:basedOn w:val="a"/>
    <w:uiPriority w:val="34"/>
    <w:qFormat/>
    <w:rsid w:val="001060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06071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1060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6">
    <w:name w:val="Цветовое выделение"/>
    <w:rsid w:val="00106071"/>
    <w:rPr>
      <w:b/>
      <w:bCs/>
      <w:color w:val="000080"/>
      <w:sz w:val="20"/>
      <w:szCs w:val="20"/>
    </w:rPr>
  </w:style>
  <w:style w:type="paragraph" w:styleId="a7">
    <w:name w:val="Balloon Text"/>
    <w:basedOn w:val="a"/>
    <w:link w:val="a8"/>
    <w:semiHidden/>
    <w:rsid w:val="0010607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rsid w:val="00106071"/>
    <w:rPr>
      <w:rFonts w:ascii="Tahoma" w:hAnsi="Tahoma" w:cs="Tahoma"/>
      <w:sz w:val="16"/>
      <w:szCs w:val="16"/>
    </w:rPr>
  </w:style>
  <w:style w:type="character" w:styleId="a9">
    <w:name w:val="page number"/>
    <w:rsid w:val="00106071"/>
  </w:style>
  <w:style w:type="paragraph" w:customStyle="1" w:styleId="aa">
    <w:name w:val="Стиль в законе"/>
    <w:basedOn w:val="a"/>
    <w:rsid w:val="00106071"/>
    <w:pPr>
      <w:spacing w:before="120" w:line="360" w:lineRule="auto"/>
      <w:ind w:firstLine="851"/>
      <w:jc w:val="both"/>
    </w:pPr>
    <w:rPr>
      <w:snapToGrid w:val="0"/>
    </w:rPr>
  </w:style>
  <w:style w:type="table" w:styleId="ab">
    <w:name w:val="Table Grid"/>
    <w:basedOn w:val="a1"/>
    <w:rsid w:val="001060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rsid w:val="00106071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106071"/>
    <w:rPr>
      <w:sz w:val="28"/>
    </w:rPr>
  </w:style>
  <w:style w:type="paragraph" w:customStyle="1" w:styleId="ConsNormal">
    <w:name w:val="ConsNormal"/>
    <w:rsid w:val="0010607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e">
    <w:name w:val="Знак"/>
    <w:basedOn w:val="a"/>
    <w:rsid w:val="00106071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">
    <w:name w:val="Hyperlink"/>
    <w:unhideWhenUsed/>
    <w:rsid w:val="00106071"/>
    <w:rPr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locked/>
    <w:rsid w:val="00106071"/>
    <w:rPr>
      <w:sz w:val="28"/>
    </w:rPr>
  </w:style>
  <w:style w:type="paragraph" w:styleId="af0">
    <w:name w:val="List Paragraph"/>
    <w:basedOn w:val="a"/>
    <w:uiPriority w:val="34"/>
    <w:qFormat/>
    <w:rsid w:val="001060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1</Pages>
  <Words>4136</Words>
  <Characters>23577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Пятышина Ольга Тимофеевна</cp:lastModifiedBy>
  <cp:revision>4</cp:revision>
  <cp:lastPrinted>2021-05-26T22:26:00Z</cp:lastPrinted>
  <dcterms:created xsi:type="dcterms:W3CDTF">2021-05-26T22:21:00Z</dcterms:created>
  <dcterms:modified xsi:type="dcterms:W3CDTF">2021-05-26T22:26:00Z</dcterms:modified>
</cp:coreProperties>
</file>