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409"/>
        <w:gridCol w:w="709"/>
        <w:gridCol w:w="1985"/>
      </w:tblGrid>
      <w:tr w:rsidR="005B643E" w:rsidTr="005B643E">
        <w:trPr>
          <w:cantSplit/>
          <w:trHeight w:hRule="exact" w:val="1077"/>
        </w:trPr>
        <w:tc>
          <w:tcPr>
            <w:tcW w:w="6804" w:type="dxa"/>
            <w:gridSpan w:val="3"/>
          </w:tcPr>
          <w:p w:rsidR="005B643E" w:rsidRPr="009F6F87" w:rsidRDefault="005B643E" w:rsidP="005B643E">
            <w:pPr>
              <w:rPr>
                <w:sz w:val="20"/>
              </w:rPr>
            </w:pPr>
          </w:p>
        </w:tc>
        <w:tc>
          <w:tcPr>
            <w:tcW w:w="2694" w:type="dxa"/>
            <w:gridSpan w:val="2"/>
          </w:tcPr>
          <w:p w:rsidR="005B643E" w:rsidRDefault="00371163" w:rsidP="005F20FE">
            <w:pPr>
              <w:rPr>
                <w:sz w:val="20"/>
              </w:rPr>
            </w:pPr>
            <w:r>
              <w:rPr>
                <w:sz w:val="20"/>
              </w:rPr>
              <w:t>Проект внесен депутатом Законодательного Собрания Приморского края</w:t>
            </w:r>
          </w:p>
          <w:p w:rsidR="00371163" w:rsidRPr="00371163" w:rsidRDefault="00371163" w:rsidP="005F20FE">
            <w:pPr>
              <w:rPr>
                <w:sz w:val="20"/>
              </w:rPr>
            </w:pPr>
            <w:r>
              <w:rPr>
                <w:sz w:val="20"/>
              </w:rPr>
              <w:t>Кузьменко С.А.</w:t>
            </w:r>
          </w:p>
        </w:tc>
      </w:tr>
      <w:tr w:rsidR="0093373D" w:rsidTr="0093373D">
        <w:tc>
          <w:tcPr>
            <w:tcW w:w="9498" w:type="dxa"/>
            <w:gridSpan w:val="5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371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Pr="00CA7E54" w:rsidRDefault="00781E24" w:rsidP="00906782">
            <w:pPr>
              <w:ind w:left="-108"/>
              <w:jc w:val="both"/>
            </w:pPr>
            <w:r w:rsidRPr="001165E6">
              <w:rPr>
                <w:rStyle w:val="a7"/>
                <w:b w:val="0"/>
                <w:szCs w:val="28"/>
              </w:rPr>
              <w:t xml:space="preserve">О плане мероприятий </w:t>
            </w:r>
            <w:r w:rsidR="007070B2">
              <w:rPr>
                <w:rStyle w:val="a7"/>
                <w:b w:val="0"/>
                <w:szCs w:val="28"/>
              </w:rPr>
              <w:br/>
            </w:r>
            <w:r w:rsidRPr="001165E6">
              <w:rPr>
                <w:rStyle w:val="a7"/>
                <w:b w:val="0"/>
                <w:szCs w:val="28"/>
              </w:rPr>
              <w:t>Законодательного Собрания Приморского края по реализации основных положений, изложен</w:t>
            </w:r>
            <w:r>
              <w:rPr>
                <w:rStyle w:val="a7"/>
                <w:b w:val="0"/>
                <w:szCs w:val="28"/>
              </w:rPr>
              <w:t>н</w:t>
            </w:r>
            <w:r w:rsidRPr="001165E6">
              <w:rPr>
                <w:rStyle w:val="a7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</w:t>
            </w:r>
            <w:r w:rsidR="005C35CA">
              <w:rPr>
                <w:szCs w:val="28"/>
              </w:rPr>
              <w:br/>
            </w:r>
            <w:r w:rsidRPr="001165E6">
              <w:rPr>
                <w:szCs w:val="28"/>
              </w:rPr>
              <w:t xml:space="preserve">Российской Федерации </w:t>
            </w:r>
            <w:r w:rsidR="005C35CA">
              <w:rPr>
                <w:szCs w:val="28"/>
              </w:rPr>
              <w:br/>
            </w:r>
            <w:r w:rsidR="00296FC4"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Федеральному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>ации</w:t>
            </w:r>
            <w:r w:rsidR="005C35CA">
              <w:rPr>
                <w:szCs w:val="28"/>
              </w:rPr>
              <w:t xml:space="preserve"> </w:t>
            </w:r>
            <w:r w:rsidR="00371163">
              <w:rPr>
                <w:szCs w:val="28"/>
              </w:rPr>
              <w:t>21 апреля</w:t>
            </w:r>
            <w:r w:rsidR="009E23A6">
              <w:rPr>
                <w:szCs w:val="28"/>
              </w:rPr>
              <w:t xml:space="preserve"> </w:t>
            </w:r>
            <w:r w:rsidRPr="001165E6">
              <w:rPr>
                <w:szCs w:val="28"/>
              </w:rPr>
              <w:t>20</w:t>
            </w:r>
            <w:r w:rsidR="007070B2">
              <w:rPr>
                <w:szCs w:val="28"/>
              </w:rPr>
              <w:t>2</w:t>
            </w:r>
            <w:r w:rsidR="00371163">
              <w:rPr>
                <w:szCs w:val="28"/>
              </w:rPr>
              <w:t>1</w:t>
            </w:r>
            <w:r w:rsidRPr="001165E6">
              <w:rPr>
                <w:szCs w:val="28"/>
              </w:rPr>
              <w:t xml:space="preserve"> года</w:t>
            </w:r>
          </w:p>
          <w:p w:rsidR="000B3FB2" w:rsidRPr="00296FC4" w:rsidRDefault="000B3FB2">
            <w:pPr>
              <w:jc w:val="both"/>
            </w:pPr>
          </w:p>
        </w:tc>
      </w:tr>
    </w:tbl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7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7"/>
          <w:b w:val="0"/>
          <w:szCs w:val="28"/>
        </w:rPr>
        <w:t xml:space="preserve">сновных положений, изложенных в </w:t>
      </w:r>
      <w:r w:rsidRPr="001165E6">
        <w:rPr>
          <w:rStyle w:val="a7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371163">
        <w:rPr>
          <w:szCs w:val="28"/>
        </w:rPr>
        <w:t>21 апреля</w:t>
      </w:r>
      <w:r w:rsidR="009C2B5F" w:rsidRPr="001165E6">
        <w:rPr>
          <w:szCs w:val="28"/>
        </w:rPr>
        <w:t xml:space="preserve"> 20</w:t>
      </w:r>
      <w:r w:rsidR="007070B2">
        <w:rPr>
          <w:szCs w:val="28"/>
        </w:rPr>
        <w:t>2</w:t>
      </w:r>
      <w:r w:rsidR="00371163">
        <w:rPr>
          <w:szCs w:val="28"/>
        </w:rPr>
        <w:t>1</w:t>
      </w:r>
      <w:r w:rsidR="009C2B5F" w:rsidRPr="001165E6">
        <w:rPr>
          <w:szCs w:val="28"/>
        </w:rPr>
        <w:t xml:space="preserve"> года</w:t>
      </w:r>
      <w:r w:rsidR="009C2B5F">
        <w:t xml:space="preserve"> </w:t>
      </w:r>
      <w:r>
        <w:t>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3.Контроль за исполнением настоящего постановления возложить на заместителя председателя Законодательного Собрания Приморского края </w:t>
      </w:r>
      <w:r w:rsidR="00BD180F">
        <w:t>Кузьменко С.А.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070B2" w:rsidRDefault="00967EF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</w:t>
      </w:r>
      <w:r w:rsidR="009E7322">
        <w:t>.</w:t>
      </w:r>
      <w:r w:rsidR="007070B2">
        <w:t>Снять с контроля постановление Законодательного Собрания Приморского края от 2</w:t>
      </w:r>
      <w:r w:rsidR="00371163">
        <w:t>6</w:t>
      </w:r>
      <w:r w:rsidR="007070B2">
        <w:t>.0</w:t>
      </w:r>
      <w:r w:rsidR="00371163">
        <w:t>2</w:t>
      </w:r>
      <w:r w:rsidR="007070B2">
        <w:t>.20</w:t>
      </w:r>
      <w:r w:rsidR="00371163">
        <w:t>20</w:t>
      </w:r>
      <w:r w:rsidR="007070B2">
        <w:t xml:space="preserve"> № </w:t>
      </w:r>
      <w:r w:rsidR="00371163">
        <w:t>2072</w:t>
      </w:r>
      <w:r w:rsidR="007070B2">
        <w:t xml:space="preserve"> "О плане мероприятий </w:t>
      </w:r>
      <w:r w:rsidR="007070B2" w:rsidRPr="001165E6">
        <w:rPr>
          <w:rStyle w:val="a7"/>
          <w:b w:val="0"/>
          <w:szCs w:val="28"/>
        </w:rPr>
        <w:t>Законодательного Собрания Приморского края по реализации основных положений, изложен</w:t>
      </w:r>
      <w:r w:rsidR="007070B2">
        <w:rPr>
          <w:rStyle w:val="a7"/>
          <w:b w:val="0"/>
          <w:szCs w:val="28"/>
        </w:rPr>
        <w:t>н</w:t>
      </w:r>
      <w:r w:rsidR="007070B2" w:rsidRPr="001165E6">
        <w:rPr>
          <w:rStyle w:val="a7"/>
          <w:b w:val="0"/>
          <w:szCs w:val="28"/>
        </w:rPr>
        <w:t xml:space="preserve">ых в Послании </w:t>
      </w:r>
      <w:r w:rsidR="007070B2" w:rsidRPr="001165E6">
        <w:rPr>
          <w:szCs w:val="28"/>
        </w:rPr>
        <w:t xml:space="preserve">Президента Российской Федерации </w:t>
      </w:r>
      <w:r w:rsidR="007070B2">
        <w:rPr>
          <w:szCs w:val="28"/>
        </w:rPr>
        <w:br/>
        <w:t>В.В. Путина</w:t>
      </w:r>
      <w:r w:rsidR="007070B2" w:rsidRPr="001165E6">
        <w:rPr>
          <w:szCs w:val="28"/>
        </w:rPr>
        <w:t xml:space="preserve"> Федеральному Собранию Российской Феде</w:t>
      </w:r>
      <w:r w:rsidR="007070B2">
        <w:rPr>
          <w:szCs w:val="28"/>
        </w:rPr>
        <w:t>р</w:t>
      </w:r>
      <w:r w:rsidR="007070B2" w:rsidRPr="001165E6">
        <w:rPr>
          <w:szCs w:val="28"/>
        </w:rPr>
        <w:t>ации</w:t>
      </w:r>
      <w:r w:rsidR="007070B2">
        <w:t xml:space="preserve"> </w:t>
      </w:r>
      <w:r w:rsidR="00371163">
        <w:t>15 января</w:t>
      </w:r>
      <w:r w:rsidR="007070B2">
        <w:t xml:space="preserve"> </w:t>
      </w:r>
      <w:r w:rsidR="00CB7AE4">
        <w:br/>
      </w:r>
      <w:r w:rsidR="007070B2">
        <w:t>20</w:t>
      </w:r>
      <w:r w:rsidR="00371163">
        <w:t>20</w:t>
      </w:r>
      <w:r w:rsidR="007070B2">
        <w:t xml:space="preserve"> года".</w:t>
      </w:r>
    </w:p>
    <w:p w:rsidR="007070B2" w:rsidRDefault="007070B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7070B2" w:rsidRDefault="007070B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7070B2" w:rsidRDefault="007070B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781E24" w:rsidRDefault="007070B2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lastRenderedPageBreak/>
        <w:t>5.</w:t>
      </w:r>
      <w:r w:rsidR="00781E24">
        <w:t>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5F20FE" w:rsidRDefault="005F20FE" w:rsidP="005F20FE">
      <w:pPr>
        <w:jc w:val="both"/>
      </w:pPr>
      <w:r>
        <w:t>Председатель</w:t>
      </w:r>
    </w:p>
    <w:p w:rsidR="005F20FE" w:rsidRDefault="005F20FE" w:rsidP="005F20F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71163">
        <w:t xml:space="preserve">   </w:t>
      </w:r>
      <w:r>
        <w:t xml:space="preserve"> </w:t>
      </w:r>
      <w:r w:rsidR="00AE44F3">
        <w:t xml:space="preserve"> </w:t>
      </w:r>
      <w:bookmarkStart w:id="0" w:name="_GoBack"/>
      <w:bookmarkEnd w:id="0"/>
      <w:r w:rsidR="00371163">
        <w:t xml:space="preserve">     </w:t>
      </w:r>
      <w:r>
        <w:t xml:space="preserve">   </w:t>
      </w:r>
      <w:r w:rsidR="00371163">
        <w:t>А.И. Ролик</w:t>
      </w:r>
    </w:p>
    <w:p w:rsidR="005F20FE" w:rsidRDefault="005F20FE" w:rsidP="005F20FE"/>
    <w:p w:rsidR="00781E24" w:rsidRDefault="00781E24" w:rsidP="005F20FE">
      <w:pPr>
        <w:jc w:val="both"/>
      </w:pPr>
    </w:p>
    <w:sectPr w:rsidR="00781E24" w:rsidSect="00781E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5FB" w:rsidRDefault="009315FB">
      <w:r>
        <w:separator/>
      </w:r>
    </w:p>
  </w:endnote>
  <w:endnote w:type="continuationSeparator" w:id="0">
    <w:p w:rsidR="009315FB" w:rsidRDefault="0093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3A6" w:rsidRDefault="009E23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3A6" w:rsidRDefault="009E23A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3A6" w:rsidRDefault="009E23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5FB" w:rsidRDefault="009315FB">
      <w:r>
        <w:separator/>
      </w:r>
    </w:p>
  </w:footnote>
  <w:footnote w:type="continuationSeparator" w:id="0">
    <w:p w:rsidR="009315FB" w:rsidRDefault="00931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3D" w:rsidRDefault="00D317AB" w:rsidP="008F6557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3373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600827"/>
      <w:docPartObj>
        <w:docPartGallery w:val="Page Numbers (Top of Page)"/>
        <w:docPartUnique/>
      </w:docPartObj>
    </w:sdtPr>
    <w:sdtEndPr/>
    <w:sdtContent>
      <w:p w:rsidR="007070B2" w:rsidRDefault="007070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4F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3A6" w:rsidRDefault="009E23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24"/>
    <w:rsid w:val="0001496F"/>
    <w:rsid w:val="00057575"/>
    <w:rsid w:val="000B3FB2"/>
    <w:rsid w:val="000C3723"/>
    <w:rsid w:val="000C3BFD"/>
    <w:rsid w:val="000D628E"/>
    <w:rsid w:val="00123119"/>
    <w:rsid w:val="00144C3B"/>
    <w:rsid w:val="001D4803"/>
    <w:rsid w:val="001F0E8B"/>
    <w:rsid w:val="001F1060"/>
    <w:rsid w:val="00205073"/>
    <w:rsid w:val="00231B3B"/>
    <w:rsid w:val="00250A76"/>
    <w:rsid w:val="00296FC4"/>
    <w:rsid w:val="002A30A6"/>
    <w:rsid w:val="003325F4"/>
    <w:rsid w:val="00345D3A"/>
    <w:rsid w:val="00371163"/>
    <w:rsid w:val="00392E21"/>
    <w:rsid w:val="004B69FA"/>
    <w:rsid w:val="004D1A01"/>
    <w:rsid w:val="00532052"/>
    <w:rsid w:val="0056264D"/>
    <w:rsid w:val="00574BB9"/>
    <w:rsid w:val="005A6019"/>
    <w:rsid w:val="005B643E"/>
    <w:rsid w:val="005C35CA"/>
    <w:rsid w:val="005E6130"/>
    <w:rsid w:val="005F20FE"/>
    <w:rsid w:val="00623FA9"/>
    <w:rsid w:val="00695A4A"/>
    <w:rsid w:val="006D45ED"/>
    <w:rsid w:val="007070B2"/>
    <w:rsid w:val="00726997"/>
    <w:rsid w:val="00781E24"/>
    <w:rsid w:val="007B48E7"/>
    <w:rsid w:val="007B5289"/>
    <w:rsid w:val="0082721F"/>
    <w:rsid w:val="00835A0E"/>
    <w:rsid w:val="008818A7"/>
    <w:rsid w:val="008F6557"/>
    <w:rsid w:val="00906782"/>
    <w:rsid w:val="0091766E"/>
    <w:rsid w:val="00924B45"/>
    <w:rsid w:val="009315FB"/>
    <w:rsid w:val="00931FD6"/>
    <w:rsid w:val="0093373D"/>
    <w:rsid w:val="009372FF"/>
    <w:rsid w:val="00967EF2"/>
    <w:rsid w:val="009959AC"/>
    <w:rsid w:val="009C06BA"/>
    <w:rsid w:val="009C2B5F"/>
    <w:rsid w:val="009E23A6"/>
    <w:rsid w:val="009E7322"/>
    <w:rsid w:val="009F6F87"/>
    <w:rsid w:val="00A13794"/>
    <w:rsid w:val="00A26C60"/>
    <w:rsid w:val="00A730DB"/>
    <w:rsid w:val="00A93332"/>
    <w:rsid w:val="00AE44F3"/>
    <w:rsid w:val="00B37EFE"/>
    <w:rsid w:val="00B42554"/>
    <w:rsid w:val="00BA58C7"/>
    <w:rsid w:val="00BD180F"/>
    <w:rsid w:val="00C20E8F"/>
    <w:rsid w:val="00C372E5"/>
    <w:rsid w:val="00C636AF"/>
    <w:rsid w:val="00CA7E54"/>
    <w:rsid w:val="00CB7AE4"/>
    <w:rsid w:val="00CC03A6"/>
    <w:rsid w:val="00CC6ACC"/>
    <w:rsid w:val="00CE0AFD"/>
    <w:rsid w:val="00CE19DF"/>
    <w:rsid w:val="00CE2239"/>
    <w:rsid w:val="00D0234F"/>
    <w:rsid w:val="00D02716"/>
    <w:rsid w:val="00D317AB"/>
    <w:rsid w:val="00DA5FAA"/>
    <w:rsid w:val="00DB3701"/>
    <w:rsid w:val="00DF01B2"/>
    <w:rsid w:val="00E216FE"/>
    <w:rsid w:val="00E27C58"/>
    <w:rsid w:val="00E93A7F"/>
    <w:rsid w:val="00EB6446"/>
    <w:rsid w:val="00EF502B"/>
    <w:rsid w:val="00F75CDD"/>
    <w:rsid w:val="00FC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2F117"/>
  <w15:docId w15:val="{A584C7EC-AC20-409D-84BA-95568A2D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5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7">
    <w:name w:val="Strong"/>
    <w:basedOn w:val="a0"/>
    <w:qFormat/>
    <w:rsid w:val="00781E24"/>
    <w:rPr>
      <w:b/>
      <w:bCs/>
    </w:rPr>
  </w:style>
  <w:style w:type="character" w:styleId="a8">
    <w:name w:val="page number"/>
    <w:basedOn w:val="a0"/>
    <w:rsid w:val="00781E24"/>
  </w:style>
  <w:style w:type="character" w:customStyle="1" w:styleId="a4">
    <w:name w:val="Верхний колонтитул Знак"/>
    <w:basedOn w:val="a0"/>
    <w:link w:val="a3"/>
    <w:uiPriority w:val="99"/>
    <w:rsid w:val="007070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4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Аввакумова Галина Федоровна</cp:lastModifiedBy>
  <cp:revision>4</cp:revision>
  <cp:lastPrinted>2012-02-08T05:37:00Z</cp:lastPrinted>
  <dcterms:created xsi:type="dcterms:W3CDTF">2021-05-19T00:08:00Z</dcterms:created>
  <dcterms:modified xsi:type="dcterms:W3CDTF">2021-05-24T02:21:00Z</dcterms:modified>
</cp:coreProperties>
</file>