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275339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9E3F6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9E3F6D" w:rsidRPr="009E3F6D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E44393" w:rsidRPr="00E44393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C22541" w:rsidRDefault="00CC25CF" w:rsidP="009E3F6D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Губернатором Приморского края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9E3F6D" w:rsidRPr="009E3F6D">
        <w:rPr>
          <w:szCs w:val="28"/>
        </w:rPr>
        <w:t>О внесении изменений в отдельные законодательные акты Приморского края</w:t>
      </w:r>
      <w:r w:rsidR="00E44393" w:rsidRPr="00E44393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F0757C" w:rsidRPr="00F0757C">
        <w:rPr>
          <w:szCs w:val="28"/>
        </w:rPr>
        <w:t>подготовлен</w:t>
      </w:r>
      <w:r w:rsidR="00986C33">
        <w:rPr>
          <w:szCs w:val="28"/>
        </w:rPr>
        <w:t>ный</w:t>
      </w:r>
      <w:r w:rsidR="00F0757C" w:rsidRPr="00F0757C">
        <w:rPr>
          <w:szCs w:val="28"/>
        </w:rPr>
        <w:t xml:space="preserve"> </w:t>
      </w:r>
      <w:r w:rsidR="00986C33">
        <w:rPr>
          <w:szCs w:val="28"/>
        </w:rPr>
        <w:t xml:space="preserve">в целях </w:t>
      </w:r>
      <w:r w:rsidR="00B9618A" w:rsidRPr="00B9618A">
        <w:rPr>
          <w:szCs w:val="28"/>
        </w:rPr>
        <w:t>исполнения поручений Губернатора Приморского края О.Н. Кожемяко</w:t>
      </w:r>
      <w:r w:rsidR="00B71FB8">
        <w:rPr>
          <w:szCs w:val="28"/>
        </w:rPr>
        <w:t xml:space="preserve"> </w:t>
      </w:r>
      <w:r w:rsidR="00C22541">
        <w:rPr>
          <w:szCs w:val="28"/>
        </w:rPr>
        <w:br/>
      </w:r>
      <w:bookmarkStart w:id="0" w:name="_GoBack"/>
      <w:bookmarkEnd w:id="0"/>
      <w:r w:rsidR="00B71FB8">
        <w:rPr>
          <w:szCs w:val="28"/>
        </w:rPr>
        <w:t>в части</w:t>
      </w:r>
      <w:r w:rsidR="00C22541">
        <w:rPr>
          <w:szCs w:val="28"/>
        </w:rPr>
        <w:t>:</w:t>
      </w:r>
    </w:p>
    <w:p w:rsidR="00C22541" w:rsidRDefault="00C22541" w:rsidP="009E3F6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B71FB8" w:rsidRPr="00B71FB8">
        <w:rPr>
          <w:szCs w:val="28"/>
        </w:rPr>
        <w:t>предоставлени</w:t>
      </w:r>
      <w:r w:rsidR="00B71FB8">
        <w:rPr>
          <w:szCs w:val="28"/>
        </w:rPr>
        <w:t>я</w:t>
      </w:r>
      <w:r w:rsidR="00B71FB8" w:rsidRPr="00B71FB8">
        <w:rPr>
          <w:szCs w:val="28"/>
        </w:rPr>
        <w:t xml:space="preserve"> ежегодной денежной выплаты </w:t>
      </w:r>
      <w:r w:rsidR="00B967B5">
        <w:rPr>
          <w:szCs w:val="28"/>
        </w:rPr>
        <w:t>в области обеспечения транспортной доступности</w:t>
      </w:r>
      <w:r w:rsidR="00B71FB8" w:rsidRPr="00B71FB8">
        <w:rPr>
          <w:szCs w:val="28"/>
        </w:rPr>
        <w:t xml:space="preserve"> в размере 5000 рублей гражданам, зарегистрированным по месту жительства на островах Попова, Рейнеке, Путятина</w:t>
      </w:r>
      <w:r w:rsidR="00B71FB8">
        <w:rPr>
          <w:szCs w:val="28"/>
        </w:rPr>
        <w:t xml:space="preserve">; </w:t>
      </w:r>
    </w:p>
    <w:p w:rsidR="00C22541" w:rsidRDefault="00C22541" w:rsidP="009E3F6D">
      <w:pPr>
        <w:pStyle w:val="a3"/>
        <w:ind w:firstLine="709"/>
        <w:jc w:val="both"/>
      </w:pPr>
      <w:r>
        <w:rPr>
          <w:szCs w:val="28"/>
        </w:rPr>
        <w:t>2)</w:t>
      </w:r>
      <w:r w:rsidR="00B71FB8" w:rsidRPr="00B71FB8">
        <w:rPr>
          <w:szCs w:val="28"/>
        </w:rPr>
        <w:t>расшир</w:t>
      </w:r>
      <w:r w:rsidR="00B71FB8">
        <w:rPr>
          <w:szCs w:val="28"/>
        </w:rPr>
        <w:t>ения</w:t>
      </w:r>
      <w:r w:rsidR="00B71FB8" w:rsidRPr="00B71FB8">
        <w:rPr>
          <w:szCs w:val="28"/>
        </w:rPr>
        <w:t xml:space="preserve"> возможност</w:t>
      </w:r>
      <w:r w:rsidR="00D67B90">
        <w:rPr>
          <w:szCs w:val="28"/>
        </w:rPr>
        <w:t>и</w:t>
      </w:r>
      <w:r w:rsidR="00B71FB8" w:rsidRPr="00B71FB8">
        <w:rPr>
          <w:szCs w:val="28"/>
        </w:rPr>
        <w:t xml:space="preserve"> оплаты проезда в автомобильном транспорте картой "</w:t>
      </w:r>
      <w:proofErr w:type="spellStart"/>
      <w:r w:rsidR="00B71FB8" w:rsidRPr="00B71FB8">
        <w:rPr>
          <w:szCs w:val="28"/>
        </w:rPr>
        <w:t>Приморец</w:t>
      </w:r>
      <w:proofErr w:type="spellEnd"/>
      <w:r w:rsidR="00B71FB8" w:rsidRPr="00B71FB8">
        <w:rPr>
          <w:szCs w:val="28"/>
        </w:rPr>
        <w:t xml:space="preserve">" </w:t>
      </w:r>
      <w:r w:rsidR="00B967B5">
        <w:rPr>
          <w:szCs w:val="28"/>
        </w:rPr>
        <w:t>для краевых и федеральных льготников,</w:t>
      </w:r>
      <w:r w:rsidR="00B967B5" w:rsidRPr="00B967B5">
        <w:t xml:space="preserve"> </w:t>
      </w:r>
      <w:r w:rsidR="00B967B5">
        <w:br/>
      </w:r>
      <w:r w:rsidR="00B967B5" w:rsidRPr="00B967B5">
        <w:rPr>
          <w:szCs w:val="28"/>
        </w:rPr>
        <w:t>в железнодорожном транспорте для краевых льготников</w:t>
      </w:r>
      <w:r w:rsidR="00B71FB8">
        <w:rPr>
          <w:szCs w:val="28"/>
        </w:rPr>
        <w:t>;</w:t>
      </w:r>
      <w:r w:rsidR="00B71FB8" w:rsidRPr="00B71FB8">
        <w:t xml:space="preserve"> </w:t>
      </w:r>
    </w:p>
    <w:p w:rsidR="00626426" w:rsidRDefault="00C22541" w:rsidP="009E3F6D">
      <w:pPr>
        <w:pStyle w:val="a3"/>
        <w:ind w:firstLine="709"/>
        <w:jc w:val="both"/>
        <w:rPr>
          <w:szCs w:val="28"/>
        </w:rPr>
      </w:pPr>
      <w:r>
        <w:t>3)</w:t>
      </w:r>
      <w:r w:rsidR="00B71FB8" w:rsidRPr="00B71FB8">
        <w:rPr>
          <w:szCs w:val="28"/>
        </w:rPr>
        <w:t>увелич</w:t>
      </w:r>
      <w:r w:rsidR="00B71FB8">
        <w:rPr>
          <w:szCs w:val="28"/>
        </w:rPr>
        <w:t>ения</w:t>
      </w:r>
      <w:r w:rsidR="00B71FB8" w:rsidRPr="00B71FB8">
        <w:rPr>
          <w:szCs w:val="28"/>
        </w:rPr>
        <w:t xml:space="preserve"> размер</w:t>
      </w:r>
      <w:r w:rsidR="00B71FB8">
        <w:rPr>
          <w:szCs w:val="28"/>
        </w:rPr>
        <w:t>а</w:t>
      </w:r>
      <w:r w:rsidR="00B71FB8" w:rsidRPr="00B71FB8">
        <w:rPr>
          <w:szCs w:val="28"/>
        </w:rPr>
        <w:t xml:space="preserve"> ежемесячной денежной выплаты на карту "</w:t>
      </w:r>
      <w:proofErr w:type="spellStart"/>
      <w:r w:rsidR="00B71FB8" w:rsidRPr="00B71FB8">
        <w:rPr>
          <w:szCs w:val="28"/>
        </w:rPr>
        <w:t>Приморец</w:t>
      </w:r>
      <w:proofErr w:type="spellEnd"/>
      <w:r w:rsidR="00B71FB8" w:rsidRPr="00B71FB8">
        <w:rPr>
          <w:szCs w:val="28"/>
        </w:rPr>
        <w:t>" с 300 рублей до 700 рублей для краевых льготников старше 70 лет и лиц, имеющих статус "дети войны"</w:t>
      </w:r>
      <w:r w:rsidR="00B71FB8">
        <w:rPr>
          <w:szCs w:val="28"/>
        </w:rPr>
        <w:t xml:space="preserve">, </w:t>
      </w:r>
      <w:r w:rsidR="00626426" w:rsidRPr="0081336C">
        <w:rPr>
          <w:szCs w:val="28"/>
        </w:rPr>
        <w:t>комитет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9E3F6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9E3F6D" w:rsidRPr="009E3F6D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9E3F6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9E3F6D" w:rsidRPr="009E3F6D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в первом чтении </w:t>
      </w:r>
      <w:r w:rsidR="009E3F6D">
        <w:rPr>
          <w:sz w:val="28"/>
          <w:szCs w:val="28"/>
        </w:rPr>
        <w:br/>
      </w:r>
      <w:r w:rsidRPr="005957B2">
        <w:rPr>
          <w:sz w:val="28"/>
          <w:szCs w:val="28"/>
        </w:rPr>
        <w:t>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2463BC" w:rsidRPr="005957B2" w:rsidRDefault="002463BC" w:rsidP="00C5476B">
      <w:pPr>
        <w:pStyle w:val="a9"/>
        <w:ind w:firstLine="709"/>
        <w:rPr>
          <w:sz w:val="28"/>
          <w:szCs w:val="28"/>
        </w:rPr>
      </w:pPr>
    </w:p>
    <w:p w:rsidR="0069194A" w:rsidRPr="005957B2" w:rsidRDefault="0069194A" w:rsidP="00B71FB8">
      <w:pPr>
        <w:pStyle w:val="a9"/>
        <w:pageBreakBefore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640" w:rsidRDefault="00532640">
      <w:r>
        <w:separator/>
      </w:r>
    </w:p>
  </w:endnote>
  <w:endnote w:type="continuationSeparator" w:id="0">
    <w:p w:rsidR="00532640" w:rsidRDefault="0053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640" w:rsidRDefault="00532640">
      <w:r>
        <w:separator/>
      </w:r>
    </w:p>
  </w:footnote>
  <w:footnote w:type="continuationSeparator" w:id="0">
    <w:p w:rsidR="00532640" w:rsidRDefault="00532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54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12F1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509AD"/>
    <w:rsid w:val="00160F97"/>
    <w:rsid w:val="001A0F61"/>
    <w:rsid w:val="001B3A35"/>
    <w:rsid w:val="001C5162"/>
    <w:rsid w:val="001C5CCC"/>
    <w:rsid w:val="001D06C7"/>
    <w:rsid w:val="0020003C"/>
    <w:rsid w:val="002463BC"/>
    <w:rsid w:val="00250406"/>
    <w:rsid w:val="0027342B"/>
    <w:rsid w:val="002831D5"/>
    <w:rsid w:val="002B5AB5"/>
    <w:rsid w:val="002D0E29"/>
    <w:rsid w:val="002D2587"/>
    <w:rsid w:val="002E175F"/>
    <w:rsid w:val="002E37BD"/>
    <w:rsid w:val="00300E7E"/>
    <w:rsid w:val="00351FC5"/>
    <w:rsid w:val="00357541"/>
    <w:rsid w:val="003576BC"/>
    <w:rsid w:val="0037361B"/>
    <w:rsid w:val="00383131"/>
    <w:rsid w:val="00394D65"/>
    <w:rsid w:val="003B128D"/>
    <w:rsid w:val="003B4C86"/>
    <w:rsid w:val="003B593D"/>
    <w:rsid w:val="003C63EF"/>
    <w:rsid w:val="003D4A28"/>
    <w:rsid w:val="003E1703"/>
    <w:rsid w:val="003F2358"/>
    <w:rsid w:val="00400EC1"/>
    <w:rsid w:val="0040492B"/>
    <w:rsid w:val="00407964"/>
    <w:rsid w:val="00413FD8"/>
    <w:rsid w:val="00420A06"/>
    <w:rsid w:val="00460A9A"/>
    <w:rsid w:val="00461E2B"/>
    <w:rsid w:val="00465FBF"/>
    <w:rsid w:val="00475727"/>
    <w:rsid w:val="00484A27"/>
    <w:rsid w:val="004E7604"/>
    <w:rsid w:val="004F6FC2"/>
    <w:rsid w:val="00500AD9"/>
    <w:rsid w:val="00514B1B"/>
    <w:rsid w:val="00527353"/>
    <w:rsid w:val="0053056B"/>
    <w:rsid w:val="00532640"/>
    <w:rsid w:val="005425DD"/>
    <w:rsid w:val="00553748"/>
    <w:rsid w:val="005A44C6"/>
    <w:rsid w:val="005B5CB1"/>
    <w:rsid w:val="00615112"/>
    <w:rsid w:val="006205A5"/>
    <w:rsid w:val="006211F0"/>
    <w:rsid w:val="00622A7D"/>
    <w:rsid w:val="00626426"/>
    <w:rsid w:val="00661C9E"/>
    <w:rsid w:val="0066420D"/>
    <w:rsid w:val="0069194A"/>
    <w:rsid w:val="00692D49"/>
    <w:rsid w:val="006A7BEA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820C1"/>
    <w:rsid w:val="00986C33"/>
    <w:rsid w:val="0099314B"/>
    <w:rsid w:val="009B293E"/>
    <w:rsid w:val="009C76DD"/>
    <w:rsid w:val="009E3F6D"/>
    <w:rsid w:val="009E5CD9"/>
    <w:rsid w:val="009F0165"/>
    <w:rsid w:val="009F626B"/>
    <w:rsid w:val="00A06D41"/>
    <w:rsid w:val="00A86070"/>
    <w:rsid w:val="00A90A74"/>
    <w:rsid w:val="00AD5EDC"/>
    <w:rsid w:val="00AD72C3"/>
    <w:rsid w:val="00B107D1"/>
    <w:rsid w:val="00B26B76"/>
    <w:rsid w:val="00B65160"/>
    <w:rsid w:val="00B668A9"/>
    <w:rsid w:val="00B70F88"/>
    <w:rsid w:val="00B71FB8"/>
    <w:rsid w:val="00B803DE"/>
    <w:rsid w:val="00B818EF"/>
    <w:rsid w:val="00B9618A"/>
    <w:rsid w:val="00B967B5"/>
    <w:rsid w:val="00BA004E"/>
    <w:rsid w:val="00BA6A91"/>
    <w:rsid w:val="00BB7D19"/>
    <w:rsid w:val="00BC787E"/>
    <w:rsid w:val="00BE16C2"/>
    <w:rsid w:val="00C22541"/>
    <w:rsid w:val="00C22DA6"/>
    <w:rsid w:val="00C232AF"/>
    <w:rsid w:val="00C34E7A"/>
    <w:rsid w:val="00C542BB"/>
    <w:rsid w:val="00C5476B"/>
    <w:rsid w:val="00C83051"/>
    <w:rsid w:val="00C91290"/>
    <w:rsid w:val="00C9335B"/>
    <w:rsid w:val="00C958B6"/>
    <w:rsid w:val="00CC25CF"/>
    <w:rsid w:val="00D16579"/>
    <w:rsid w:val="00D17A7A"/>
    <w:rsid w:val="00D34457"/>
    <w:rsid w:val="00D36170"/>
    <w:rsid w:val="00D47F8A"/>
    <w:rsid w:val="00D67B90"/>
    <w:rsid w:val="00D76C11"/>
    <w:rsid w:val="00D77B07"/>
    <w:rsid w:val="00D82937"/>
    <w:rsid w:val="00D92DAF"/>
    <w:rsid w:val="00DA2636"/>
    <w:rsid w:val="00DB45C9"/>
    <w:rsid w:val="00DE6DF9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85955"/>
    <w:rsid w:val="00E95673"/>
    <w:rsid w:val="00E95D5D"/>
    <w:rsid w:val="00EC3106"/>
    <w:rsid w:val="00EF60AC"/>
    <w:rsid w:val="00F01DD8"/>
    <w:rsid w:val="00F0757C"/>
    <w:rsid w:val="00F44567"/>
    <w:rsid w:val="00F57673"/>
    <w:rsid w:val="00FA16BB"/>
    <w:rsid w:val="00FA4BEA"/>
    <w:rsid w:val="00FB36C1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CFD0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126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100</cp:revision>
  <cp:lastPrinted>2019-09-03T01:34:00Z</cp:lastPrinted>
  <dcterms:created xsi:type="dcterms:W3CDTF">2019-03-12T04:24:00Z</dcterms:created>
  <dcterms:modified xsi:type="dcterms:W3CDTF">2021-05-17T00:42:00Z</dcterms:modified>
</cp:coreProperties>
</file>