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82841419" r:id="rId9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6E2815" w:rsidP="005B4734">
            <w:pPr>
              <w:rPr>
                <w:sz w:val="24"/>
              </w:rPr>
            </w:pPr>
            <w:r>
              <w:rPr>
                <w:sz w:val="24"/>
              </w:rPr>
              <w:t>19.05.2021</w:t>
            </w: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6E2815" w:rsidP="00801A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1148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485901">
            <w:pPr>
              <w:spacing w:line="228" w:lineRule="auto"/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062687">
              <w:rPr>
                <w:szCs w:val="28"/>
              </w:rPr>
              <w:t>проекте закона Приморского края                "</w:t>
            </w:r>
            <w:r w:rsidR="00062687" w:rsidRPr="00B0439C">
              <w:rPr>
                <w:szCs w:val="28"/>
              </w:rPr>
              <w:t xml:space="preserve">О внесении изменений в Закон Приморского края </w:t>
            </w:r>
            <w:r w:rsidR="00062687">
              <w:rPr>
                <w:color w:val="000000"/>
                <w:szCs w:val="28"/>
              </w:rPr>
              <w:t>"</w:t>
            </w:r>
            <w:r w:rsidR="00062687" w:rsidRPr="00B0439C">
              <w:rPr>
                <w:color w:val="000000"/>
                <w:szCs w:val="28"/>
              </w:rPr>
              <w:t>О</w:t>
            </w:r>
            <w:r w:rsidR="00062687" w:rsidRPr="00B0439C">
              <w:rPr>
                <w:szCs w:val="28"/>
              </w:rPr>
              <w:t xml:space="preserve"> предоставлении мер социальной поддержки отдельным категориям медицинских работников м</w:t>
            </w:r>
            <w:r w:rsidR="00062687" w:rsidRPr="00B0439C">
              <w:rPr>
                <w:rFonts w:eastAsia="Calibri"/>
                <w:szCs w:val="28"/>
              </w:rPr>
              <w:t>едицинских организаций, подведомственных уполномоченному органу исполнительной власти Приморского края в сфере здравоохранения</w:t>
            </w:r>
            <w:r w:rsidR="00B826A9">
              <w:rPr>
                <w:rFonts w:eastAsia="Calibri"/>
                <w:szCs w:val="28"/>
              </w:rPr>
              <w:t>" (второе</w:t>
            </w:r>
            <w:r w:rsidR="00062687">
              <w:rPr>
                <w:rFonts w:eastAsia="Calibri"/>
                <w:szCs w:val="28"/>
              </w:rPr>
              <w:t xml:space="preserve"> чтение)</w:t>
            </w:r>
          </w:p>
        </w:tc>
      </w:tr>
    </w:tbl>
    <w:p w:rsidR="00357541" w:rsidRPr="005B0AE5" w:rsidRDefault="00357541" w:rsidP="00485901">
      <w:pPr>
        <w:spacing w:line="228" w:lineRule="auto"/>
        <w:jc w:val="both"/>
      </w:pPr>
    </w:p>
    <w:p w:rsidR="00244E81" w:rsidRDefault="00DF4E26" w:rsidP="007A05B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0434D8">
        <w:rPr>
          <w:szCs w:val="28"/>
        </w:rPr>
        <w:t xml:space="preserve">Рассмотрев и обсудив проект закона Приморского края </w:t>
      </w:r>
      <w:r w:rsidRPr="000434D8">
        <w:rPr>
          <w:szCs w:val="28"/>
        </w:rPr>
        <w:br/>
        <w:t>"</w:t>
      </w:r>
      <w:r w:rsidR="00345243" w:rsidRPr="00B0439C">
        <w:rPr>
          <w:szCs w:val="28"/>
        </w:rPr>
        <w:t xml:space="preserve">О </w:t>
      </w:r>
      <w:r w:rsidR="00345243" w:rsidRPr="00F8458F">
        <w:rPr>
          <w:szCs w:val="28"/>
        </w:rPr>
        <w:t xml:space="preserve">внесении изменений в Закон Приморского края </w:t>
      </w:r>
      <w:r w:rsidR="00345243" w:rsidRPr="00F8458F">
        <w:rPr>
          <w:color w:val="000000"/>
          <w:szCs w:val="28"/>
        </w:rPr>
        <w:t>"О</w:t>
      </w:r>
      <w:r w:rsidR="00345243" w:rsidRPr="00F8458F">
        <w:rPr>
          <w:szCs w:val="28"/>
        </w:rPr>
        <w:t xml:space="preserve"> предоставлении мер социальной поддержки отдельным категориям медицинских работников м</w:t>
      </w:r>
      <w:r w:rsidR="00345243" w:rsidRPr="00F8458F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 w:rsidRPr="00F8458F">
        <w:rPr>
          <w:szCs w:val="28"/>
        </w:rPr>
        <w:t>"</w:t>
      </w:r>
      <w:r w:rsidR="00C209B1">
        <w:rPr>
          <w:szCs w:val="28"/>
        </w:rPr>
        <w:t>,</w:t>
      </w:r>
      <w:r w:rsidRPr="00F8458F">
        <w:rPr>
          <w:bCs/>
          <w:szCs w:val="28"/>
        </w:rPr>
        <w:t xml:space="preserve"> </w:t>
      </w:r>
      <w:r w:rsidR="00B826A9" w:rsidRPr="00F8458F">
        <w:rPr>
          <w:bCs/>
          <w:szCs w:val="28"/>
        </w:rPr>
        <w:t xml:space="preserve">внесенный </w:t>
      </w:r>
      <w:r w:rsidR="00B826A9" w:rsidRPr="00F8458F">
        <w:rPr>
          <w:szCs w:val="28"/>
        </w:rPr>
        <w:t xml:space="preserve">Губернатором Приморского края, </w:t>
      </w:r>
      <w:r w:rsidR="00B826A9">
        <w:rPr>
          <w:szCs w:val="28"/>
        </w:rPr>
        <w:t xml:space="preserve">которым предусмотрено </w:t>
      </w:r>
      <w:r w:rsidR="006E5FAC">
        <w:rPr>
          <w:szCs w:val="28"/>
        </w:rPr>
        <w:t xml:space="preserve">предоставление единовременной денежной выплаты </w:t>
      </w:r>
      <w:r w:rsidR="006E5FAC">
        <w:rPr>
          <w:bCs/>
          <w:szCs w:val="28"/>
        </w:rPr>
        <w:t>врачам-специалистам дефицитных специальностей</w:t>
      </w:r>
      <w:r w:rsidR="006E5FAC">
        <w:rPr>
          <w:szCs w:val="28"/>
        </w:rPr>
        <w:t xml:space="preserve"> и </w:t>
      </w:r>
      <w:r w:rsidR="006E5FAC">
        <w:rPr>
          <w:rFonts w:eastAsia="Calibri"/>
          <w:bCs/>
          <w:spacing w:val="2"/>
          <w:szCs w:val="28"/>
        </w:rPr>
        <w:t xml:space="preserve">введение новой категории получателей </w:t>
      </w:r>
      <w:r w:rsidR="006E5FAC">
        <w:rPr>
          <w:rFonts w:eastAsia="Calibri"/>
          <w:bCs/>
          <w:szCs w:val="28"/>
        </w:rPr>
        <w:t xml:space="preserve">меры социальной поддержки в виде </w:t>
      </w:r>
      <w:r w:rsidR="006E5FAC">
        <w:rPr>
          <w:rFonts w:eastAsia="Calibri"/>
          <w:bCs/>
          <w:spacing w:val="2"/>
          <w:szCs w:val="28"/>
        </w:rPr>
        <w:t xml:space="preserve">компенсации расходов за наем (поднаем) жилого помещения </w:t>
      </w:r>
      <w:r w:rsidR="00FA1D6A">
        <w:rPr>
          <w:rFonts w:eastAsia="Calibri"/>
          <w:bCs/>
          <w:spacing w:val="2"/>
          <w:szCs w:val="28"/>
        </w:rPr>
        <w:t>(</w:t>
      </w:r>
      <w:r w:rsidR="00FA1D6A">
        <w:rPr>
          <w:szCs w:val="28"/>
        </w:rPr>
        <w:t xml:space="preserve">работники </w:t>
      </w:r>
      <w:r w:rsidR="00FA1D6A">
        <w:rPr>
          <w:spacing w:val="2"/>
          <w:szCs w:val="28"/>
          <w:shd w:val="clear" w:color="auto" w:fill="FFFFFF"/>
        </w:rPr>
        <w:t xml:space="preserve">медицинских организаций, </w:t>
      </w:r>
      <w:r w:rsidR="00FA1D6A">
        <w:rPr>
          <w:rFonts w:eastAsia="Calibri"/>
          <w:szCs w:val="28"/>
        </w:rPr>
        <w:t xml:space="preserve">подведомственных уполномоченному органу исполнительной власти Приморского края в сфере здравоохранения, </w:t>
      </w:r>
      <w:r w:rsidR="00FA1D6A">
        <w:rPr>
          <w:szCs w:val="28"/>
        </w:rPr>
        <w:t>из числа младшего медицинского персонал</w:t>
      </w:r>
      <w:r w:rsidR="002171CF">
        <w:rPr>
          <w:szCs w:val="28"/>
        </w:rPr>
        <w:t>а</w:t>
      </w:r>
      <w:r w:rsidR="006F2170">
        <w:rPr>
          <w:szCs w:val="28"/>
        </w:rPr>
        <w:t xml:space="preserve">), </w:t>
      </w:r>
    </w:p>
    <w:p w:rsidR="00244E81" w:rsidRDefault="006F2170" w:rsidP="00244E81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 xml:space="preserve">а также </w:t>
      </w:r>
      <w:r w:rsidR="00244E81">
        <w:rPr>
          <w:szCs w:val="28"/>
        </w:rPr>
        <w:t>поправки комитета</w:t>
      </w:r>
      <w:r>
        <w:rPr>
          <w:szCs w:val="28"/>
        </w:rPr>
        <w:t xml:space="preserve">, </w:t>
      </w:r>
      <w:r w:rsidR="00244E81">
        <w:rPr>
          <w:szCs w:val="28"/>
        </w:rPr>
        <w:t xml:space="preserve">в части распространения на младший медицинский персонал нормы о </w:t>
      </w:r>
      <w:proofErr w:type="spellStart"/>
      <w:r w:rsidR="00244E81">
        <w:rPr>
          <w:szCs w:val="28"/>
        </w:rPr>
        <w:t>непредоставлении</w:t>
      </w:r>
      <w:proofErr w:type="spellEnd"/>
      <w:r w:rsidR="00244E81">
        <w:rPr>
          <w:szCs w:val="28"/>
        </w:rPr>
        <w:t xml:space="preserve"> компенсации за наем (поднаем) жилых помещений в случае намеренного ухудшения</w:t>
      </w:r>
      <w:r w:rsidR="00244E81" w:rsidRPr="00D149A8">
        <w:rPr>
          <w:szCs w:val="28"/>
        </w:rPr>
        <w:t xml:space="preserve"> </w:t>
      </w:r>
      <w:r w:rsidR="00244E81">
        <w:rPr>
          <w:szCs w:val="28"/>
        </w:rPr>
        <w:t>жилищных условий,</w:t>
      </w:r>
      <w:r w:rsidR="00244E81" w:rsidRPr="00244E81">
        <w:rPr>
          <w:szCs w:val="28"/>
        </w:rPr>
        <w:t xml:space="preserve"> </w:t>
      </w:r>
      <w:r w:rsidR="00B738AA">
        <w:rPr>
          <w:szCs w:val="28"/>
        </w:rPr>
        <w:t>и поправку</w:t>
      </w:r>
      <w:bookmarkStart w:id="0" w:name="_GoBack"/>
      <w:bookmarkEnd w:id="0"/>
      <w:r w:rsidR="00244E81">
        <w:rPr>
          <w:szCs w:val="28"/>
        </w:rPr>
        <w:t xml:space="preserve"> технического характера</w:t>
      </w:r>
      <w:r w:rsidR="007A05B8">
        <w:rPr>
          <w:szCs w:val="28"/>
        </w:rPr>
        <w:t xml:space="preserve">, </w:t>
      </w:r>
      <w:r w:rsidR="006E5FAC">
        <w:rPr>
          <w:szCs w:val="28"/>
        </w:rPr>
        <w:t>комитет</w:t>
      </w:r>
    </w:p>
    <w:p w:rsidR="007A05B8" w:rsidRDefault="007A05B8" w:rsidP="007A05B8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DF4E26" w:rsidRPr="000434D8" w:rsidRDefault="00DF4E26" w:rsidP="00D76A60">
      <w:pPr>
        <w:pStyle w:val="a3"/>
        <w:tabs>
          <w:tab w:val="left" w:pos="708"/>
        </w:tabs>
        <w:jc w:val="both"/>
        <w:rPr>
          <w:szCs w:val="28"/>
        </w:rPr>
      </w:pPr>
      <w:r w:rsidRPr="000434D8">
        <w:rPr>
          <w:szCs w:val="28"/>
        </w:rPr>
        <w:t>РЕШИЛ:</w:t>
      </w:r>
    </w:p>
    <w:p w:rsidR="00D76A60" w:rsidRDefault="00D76A60" w:rsidP="00D76A60">
      <w:pPr>
        <w:ind w:firstLine="709"/>
        <w:jc w:val="both"/>
        <w:rPr>
          <w:szCs w:val="28"/>
        </w:rPr>
      </w:pPr>
    </w:p>
    <w:p w:rsidR="00B826A9" w:rsidRDefault="00B826A9" w:rsidP="00B826A9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0434D8">
        <w:rPr>
          <w:szCs w:val="28"/>
        </w:rPr>
        <w:t>.Рассмотреть проект закона Приморского края "</w:t>
      </w:r>
      <w:r w:rsidRPr="00075AB2">
        <w:rPr>
          <w:szCs w:val="28"/>
        </w:rPr>
        <w:t>О внесении изменений в Закон Приморского края "</w:t>
      </w:r>
      <w:r w:rsidR="002171CF" w:rsidRPr="00F8458F">
        <w:rPr>
          <w:color w:val="000000"/>
          <w:szCs w:val="28"/>
        </w:rPr>
        <w:t>О</w:t>
      </w:r>
      <w:r w:rsidR="002171CF" w:rsidRPr="00F8458F">
        <w:rPr>
          <w:szCs w:val="28"/>
        </w:rPr>
        <w:t xml:space="preserve"> предоставлении мер социальной поддержки отдельным категориям медицинских работников м</w:t>
      </w:r>
      <w:r w:rsidR="002171CF" w:rsidRPr="00F8458F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 w:rsidRPr="000434D8">
        <w:rPr>
          <w:color w:val="000000"/>
          <w:spacing w:val="2"/>
          <w:szCs w:val="28"/>
          <w:lang w:eastAsia="x-none"/>
        </w:rPr>
        <w:t>"</w:t>
      </w:r>
      <w:r w:rsidRPr="000434D8">
        <w:rPr>
          <w:szCs w:val="28"/>
        </w:rPr>
        <w:t xml:space="preserve"> в</w:t>
      </w:r>
      <w:r>
        <w:rPr>
          <w:szCs w:val="28"/>
        </w:rPr>
        <w:t>о втором</w:t>
      </w:r>
      <w:r w:rsidRPr="000434D8">
        <w:rPr>
          <w:szCs w:val="28"/>
        </w:rPr>
        <w:t xml:space="preserve"> чтении на очередном заседании Законодательного Собрания. </w:t>
      </w:r>
    </w:p>
    <w:p w:rsidR="00B826A9" w:rsidRPr="000434D8" w:rsidRDefault="00B826A9" w:rsidP="00B826A9">
      <w:pPr>
        <w:ind w:firstLine="709"/>
        <w:jc w:val="both"/>
        <w:rPr>
          <w:szCs w:val="28"/>
        </w:rPr>
      </w:pPr>
    </w:p>
    <w:p w:rsidR="00B826A9" w:rsidRDefault="00B826A9" w:rsidP="00B826A9">
      <w:pPr>
        <w:ind w:firstLine="709"/>
        <w:jc w:val="both"/>
        <w:rPr>
          <w:szCs w:val="28"/>
        </w:rPr>
      </w:pPr>
      <w:r w:rsidRPr="00D352BD">
        <w:rPr>
          <w:szCs w:val="28"/>
        </w:rPr>
        <w:lastRenderedPageBreak/>
        <w:t>2.Рекомендовать Законодательному Собранию принять указанный законопроект в</w:t>
      </w:r>
      <w:r>
        <w:rPr>
          <w:szCs w:val="28"/>
        </w:rPr>
        <w:t>о втором чтении с учетом поправ</w:t>
      </w:r>
      <w:r w:rsidR="00315A89">
        <w:rPr>
          <w:szCs w:val="28"/>
        </w:rPr>
        <w:t>ок</w:t>
      </w:r>
      <w:r>
        <w:rPr>
          <w:szCs w:val="28"/>
        </w:rPr>
        <w:t>, рекоме</w:t>
      </w:r>
      <w:r w:rsidR="00315A89">
        <w:rPr>
          <w:szCs w:val="28"/>
        </w:rPr>
        <w:t>ндуемых</w:t>
      </w:r>
      <w:r w:rsidR="006F2170">
        <w:rPr>
          <w:szCs w:val="28"/>
        </w:rPr>
        <w:t xml:space="preserve"> комитетом к принятию (прилагаю</w:t>
      </w:r>
      <w:r w:rsidRPr="00D352BD">
        <w:rPr>
          <w:szCs w:val="28"/>
        </w:rPr>
        <w:t>тся).</w:t>
      </w:r>
    </w:p>
    <w:p w:rsidR="002171CF" w:rsidRDefault="002171CF" w:rsidP="00B826A9">
      <w:pPr>
        <w:ind w:firstLine="709"/>
        <w:jc w:val="both"/>
        <w:rPr>
          <w:szCs w:val="28"/>
        </w:rPr>
      </w:pPr>
    </w:p>
    <w:p w:rsidR="00B826A9" w:rsidRPr="00D352BD" w:rsidRDefault="00B826A9" w:rsidP="00B826A9">
      <w:pPr>
        <w:jc w:val="both"/>
        <w:rPr>
          <w:szCs w:val="28"/>
        </w:rPr>
      </w:pPr>
      <w:r w:rsidRPr="00D352BD">
        <w:rPr>
          <w:szCs w:val="28"/>
        </w:rPr>
        <w:tab/>
        <w:t xml:space="preserve">3.Поручить </w:t>
      </w:r>
      <w:r>
        <w:rPr>
          <w:szCs w:val="28"/>
        </w:rPr>
        <w:t>Косьяненко Т.С</w:t>
      </w:r>
      <w:r w:rsidRPr="00D352BD">
        <w:rPr>
          <w:szCs w:val="28"/>
        </w:rPr>
        <w:t>., председател</w:t>
      </w:r>
      <w:r>
        <w:rPr>
          <w:szCs w:val="28"/>
        </w:rPr>
        <w:t>ю</w:t>
      </w:r>
      <w:r w:rsidRPr="00D352BD">
        <w:rPr>
          <w:szCs w:val="28"/>
        </w:rPr>
        <w:t xml:space="preserve">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D352BD">
        <w:rPr>
          <w:szCs w:val="28"/>
        </w:rPr>
        <w:t>с докладом на заседании Законодательного Собрания по данному вопросу.</w:t>
      </w:r>
    </w:p>
    <w:p w:rsidR="00B826A9" w:rsidRDefault="00B826A9" w:rsidP="00B826A9">
      <w:pPr>
        <w:jc w:val="both"/>
        <w:rPr>
          <w:szCs w:val="28"/>
        </w:rPr>
      </w:pPr>
    </w:p>
    <w:p w:rsidR="00B826A9" w:rsidRPr="00D352BD" w:rsidRDefault="00B826A9" w:rsidP="00B826A9">
      <w:pPr>
        <w:jc w:val="both"/>
        <w:rPr>
          <w:szCs w:val="28"/>
        </w:rPr>
      </w:pPr>
      <w:r w:rsidRPr="00D352BD">
        <w:rPr>
          <w:szCs w:val="28"/>
        </w:rPr>
        <w:tab/>
        <w:t>4.Определить время, необходимое для рассмотрения Законодательным Со</w:t>
      </w:r>
      <w:r>
        <w:rPr>
          <w:szCs w:val="28"/>
        </w:rPr>
        <w:t>бранием данного вопроса, -</w:t>
      </w:r>
      <w:r w:rsidRPr="00D352BD">
        <w:rPr>
          <w:szCs w:val="28"/>
        </w:rPr>
        <w:t xml:space="preserve"> </w:t>
      </w:r>
      <w:r>
        <w:rPr>
          <w:szCs w:val="28"/>
        </w:rPr>
        <w:t>5</w:t>
      </w:r>
      <w:r w:rsidRPr="00D352BD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D352BD">
        <w:rPr>
          <w:szCs w:val="28"/>
        </w:rPr>
        <w:t xml:space="preserve"> </w:t>
      </w:r>
      <w:r>
        <w:rPr>
          <w:szCs w:val="28"/>
        </w:rPr>
        <w:t>3</w:t>
      </w:r>
      <w:r w:rsidRPr="00D352BD">
        <w:rPr>
          <w:szCs w:val="28"/>
        </w:rPr>
        <w:t xml:space="preserve"> минут</w:t>
      </w:r>
      <w:r>
        <w:rPr>
          <w:szCs w:val="28"/>
        </w:rPr>
        <w:t>ы</w:t>
      </w:r>
      <w:r w:rsidRPr="00D352BD">
        <w:rPr>
          <w:szCs w:val="28"/>
        </w:rPr>
        <w:t>.</w:t>
      </w: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5B4734" w:rsidRPr="00411B12" w:rsidRDefault="00DF4E26" w:rsidP="00345243">
      <w:pPr>
        <w:tabs>
          <w:tab w:val="left" w:pos="709"/>
        </w:tabs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</w:t>
      </w:r>
      <w:r w:rsidR="00801A4C">
        <w:rPr>
          <w:szCs w:val="28"/>
        </w:rPr>
        <w:t xml:space="preserve">                 Т.С. Косьяненко</w:t>
      </w:r>
    </w:p>
    <w:sectPr w:rsidR="005B4734" w:rsidRPr="00411B12" w:rsidSect="000136BD">
      <w:headerReference w:type="default" r:id="rId10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96F" w:rsidRDefault="00B9596F">
      <w:r>
        <w:separator/>
      </w:r>
    </w:p>
  </w:endnote>
  <w:endnote w:type="continuationSeparator" w:id="0">
    <w:p w:rsidR="00B9596F" w:rsidRDefault="00B95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96F" w:rsidRDefault="00B9596F">
      <w:r>
        <w:separator/>
      </w:r>
    </w:p>
  </w:footnote>
  <w:footnote w:type="continuationSeparator" w:id="0">
    <w:p w:rsidR="00B9596F" w:rsidRDefault="00B95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8A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136BD"/>
    <w:rsid w:val="00020609"/>
    <w:rsid w:val="00022B36"/>
    <w:rsid w:val="000428E7"/>
    <w:rsid w:val="000514C7"/>
    <w:rsid w:val="00053C61"/>
    <w:rsid w:val="000541EA"/>
    <w:rsid w:val="00062687"/>
    <w:rsid w:val="00067FA4"/>
    <w:rsid w:val="00080DED"/>
    <w:rsid w:val="000840CF"/>
    <w:rsid w:val="000958F7"/>
    <w:rsid w:val="000B42A5"/>
    <w:rsid w:val="000B4765"/>
    <w:rsid w:val="00100280"/>
    <w:rsid w:val="001003A4"/>
    <w:rsid w:val="00106606"/>
    <w:rsid w:val="001066C0"/>
    <w:rsid w:val="001412D4"/>
    <w:rsid w:val="001429F1"/>
    <w:rsid w:val="00153952"/>
    <w:rsid w:val="0015507A"/>
    <w:rsid w:val="00160F97"/>
    <w:rsid w:val="00162924"/>
    <w:rsid w:val="00171D5F"/>
    <w:rsid w:val="00197F13"/>
    <w:rsid w:val="001B3A35"/>
    <w:rsid w:val="001B5908"/>
    <w:rsid w:val="001C5162"/>
    <w:rsid w:val="001E20DA"/>
    <w:rsid w:val="0020003C"/>
    <w:rsid w:val="002075DA"/>
    <w:rsid w:val="002171CF"/>
    <w:rsid w:val="0022681B"/>
    <w:rsid w:val="00244E81"/>
    <w:rsid w:val="00273220"/>
    <w:rsid w:val="002800D6"/>
    <w:rsid w:val="002831D5"/>
    <w:rsid w:val="002B5218"/>
    <w:rsid w:val="002B53A5"/>
    <w:rsid w:val="002C5908"/>
    <w:rsid w:val="002D0E29"/>
    <w:rsid w:val="002D2C82"/>
    <w:rsid w:val="002E13E1"/>
    <w:rsid w:val="002F410A"/>
    <w:rsid w:val="002F6057"/>
    <w:rsid w:val="00305038"/>
    <w:rsid w:val="00310BDD"/>
    <w:rsid w:val="00315A89"/>
    <w:rsid w:val="00334BBC"/>
    <w:rsid w:val="00345243"/>
    <w:rsid w:val="0035548A"/>
    <w:rsid w:val="00357541"/>
    <w:rsid w:val="00365E63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5CC6"/>
    <w:rsid w:val="003C63EF"/>
    <w:rsid w:val="003D0679"/>
    <w:rsid w:val="003D4A28"/>
    <w:rsid w:val="003E4F03"/>
    <w:rsid w:val="003F0306"/>
    <w:rsid w:val="003F2358"/>
    <w:rsid w:val="0040318A"/>
    <w:rsid w:val="00411B12"/>
    <w:rsid w:val="00413FD8"/>
    <w:rsid w:val="0041480D"/>
    <w:rsid w:val="00416D73"/>
    <w:rsid w:val="00461E2B"/>
    <w:rsid w:val="00485901"/>
    <w:rsid w:val="00492F25"/>
    <w:rsid w:val="004A349A"/>
    <w:rsid w:val="004A3AB6"/>
    <w:rsid w:val="004A5C6A"/>
    <w:rsid w:val="004B0C02"/>
    <w:rsid w:val="004D38C1"/>
    <w:rsid w:val="004D6359"/>
    <w:rsid w:val="004E3C68"/>
    <w:rsid w:val="004E5624"/>
    <w:rsid w:val="004F3EBA"/>
    <w:rsid w:val="004F3FF9"/>
    <w:rsid w:val="005159C7"/>
    <w:rsid w:val="00537552"/>
    <w:rsid w:val="00541657"/>
    <w:rsid w:val="00547810"/>
    <w:rsid w:val="00564E48"/>
    <w:rsid w:val="00570C36"/>
    <w:rsid w:val="00576B1C"/>
    <w:rsid w:val="00576C2D"/>
    <w:rsid w:val="00587463"/>
    <w:rsid w:val="005B0AE5"/>
    <w:rsid w:val="005B263B"/>
    <w:rsid w:val="005B4734"/>
    <w:rsid w:val="005B4FC0"/>
    <w:rsid w:val="005B5CB1"/>
    <w:rsid w:val="005F63BF"/>
    <w:rsid w:val="00607567"/>
    <w:rsid w:val="00613671"/>
    <w:rsid w:val="00635CDC"/>
    <w:rsid w:val="006424DD"/>
    <w:rsid w:val="0064402D"/>
    <w:rsid w:val="00646071"/>
    <w:rsid w:val="0065214A"/>
    <w:rsid w:val="006618CA"/>
    <w:rsid w:val="00661C9E"/>
    <w:rsid w:val="00664145"/>
    <w:rsid w:val="006779CB"/>
    <w:rsid w:val="00692D49"/>
    <w:rsid w:val="006A2F5D"/>
    <w:rsid w:val="006A3AC6"/>
    <w:rsid w:val="006D055F"/>
    <w:rsid w:val="006D0E6A"/>
    <w:rsid w:val="006E16C2"/>
    <w:rsid w:val="006E2815"/>
    <w:rsid w:val="006E5FAC"/>
    <w:rsid w:val="006F2170"/>
    <w:rsid w:val="007128C1"/>
    <w:rsid w:val="007258FB"/>
    <w:rsid w:val="00734A07"/>
    <w:rsid w:val="00751091"/>
    <w:rsid w:val="0077644A"/>
    <w:rsid w:val="00786927"/>
    <w:rsid w:val="00786CB1"/>
    <w:rsid w:val="00797338"/>
    <w:rsid w:val="007A05B8"/>
    <w:rsid w:val="007A4504"/>
    <w:rsid w:val="007B7E79"/>
    <w:rsid w:val="007D0572"/>
    <w:rsid w:val="007D2DA7"/>
    <w:rsid w:val="007D2DF2"/>
    <w:rsid w:val="007E00F9"/>
    <w:rsid w:val="007E2DAE"/>
    <w:rsid w:val="007F0598"/>
    <w:rsid w:val="007F236F"/>
    <w:rsid w:val="007F6D94"/>
    <w:rsid w:val="00801A4C"/>
    <w:rsid w:val="008040CC"/>
    <w:rsid w:val="0081679B"/>
    <w:rsid w:val="0082256E"/>
    <w:rsid w:val="00823DC3"/>
    <w:rsid w:val="008242A6"/>
    <w:rsid w:val="008242F8"/>
    <w:rsid w:val="00833E40"/>
    <w:rsid w:val="00841C61"/>
    <w:rsid w:val="00843C99"/>
    <w:rsid w:val="00847631"/>
    <w:rsid w:val="008602F8"/>
    <w:rsid w:val="00864F07"/>
    <w:rsid w:val="008753E1"/>
    <w:rsid w:val="008757ED"/>
    <w:rsid w:val="0087792E"/>
    <w:rsid w:val="00880C76"/>
    <w:rsid w:val="008818ED"/>
    <w:rsid w:val="00881B6B"/>
    <w:rsid w:val="008B0573"/>
    <w:rsid w:val="008B73BA"/>
    <w:rsid w:val="008E27BA"/>
    <w:rsid w:val="008F0BB4"/>
    <w:rsid w:val="008F7227"/>
    <w:rsid w:val="00907E16"/>
    <w:rsid w:val="009179B6"/>
    <w:rsid w:val="009270E5"/>
    <w:rsid w:val="00946CE6"/>
    <w:rsid w:val="00963316"/>
    <w:rsid w:val="00963B78"/>
    <w:rsid w:val="0096761F"/>
    <w:rsid w:val="00983BB6"/>
    <w:rsid w:val="00993135"/>
    <w:rsid w:val="0099314B"/>
    <w:rsid w:val="009A5F94"/>
    <w:rsid w:val="009B01BF"/>
    <w:rsid w:val="009C0E0F"/>
    <w:rsid w:val="009C6722"/>
    <w:rsid w:val="009E5CD9"/>
    <w:rsid w:val="009F0165"/>
    <w:rsid w:val="009F4CD7"/>
    <w:rsid w:val="009F626B"/>
    <w:rsid w:val="00A026C8"/>
    <w:rsid w:val="00A06A51"/>
    <w:rsid w:val="00A1688B"/>
    <w:rsid w:val="00A51261"/>
    <w:rsid w:val="00A5598C"/>
    <w:rsid w:val="00A72E6C"/>
    <w:rsid w:val="00A863BA"/>
    <w:rsid w:val="00A90CF8"/>
    <w:rsid w:val="00A95131"/>
    <w:rsid w:val="00AB1985"/>
    <w:rsid w:val="00AC1DF0"/>
    <w:rsid w:val="00B26B76"/>
    <w:rsid w:val="00B2790C"/>
    <w:rsid w:val="00B6086B"/>
    <w:rsid w:val="00B6200A"/>
    <w:rsid w:val="00B62158"/>
    <w:rsid w:val="00B65160"/>
    <w:rsid w:val="00B668A9"/>
    <w:rsid w:val="00B7325E"/>
    <w:rsid w:val="00B738AA"/>
    <w:rsid w:val="00B77691"/>
    <w:rsid w:val="00B803DE"/>
    <w:rsid w:val="00B826A9"/>
    <w:rsid w:val="00B9596F"/>
    <w:rsid w:val="00BD452A"/>
    <w:rsid w:val="00BD5FEC"/>
    <w:rsid w:val="00BE16C2"/>
    <w:rsid w:val="00BE188D"/>
    <w:rsid w:val="00C12FA9"/>
    <w:rsid w:val="00C209B1"/>
    <w:rsid w:val="00C52A15"/>
    <w:rsid w:val="00C54F1C"/>
    <w:rsid w:val="00C635B1"/>
    <w:rsid w:val="00C9335B"/>
    <w:rsid w:val="00C958B6"/>
    <w:rsid w:val="00CA0351"/>
    <w:rsid w:val="00CB6451"/>
    <w:rsid w:val="00CC5543"/>
    <w:rsid w:val="00CF0A02"/>
    <w:rsid w:val="00CF594E"/>
    <w:rsid w:val="00CF64C2"/>
    <w:rsid w:val="00D12507"/>
    <w:rsid w:val="00D17A7A"/>
    <w:rsid w:val="00D239BB"/>
    <w:rsid w:val="00D2405F"/>
    <w:rsid w:val="00D47F8A"/>
    <w:rsid w:val="00D5252B"/>
    <w:rsid w:val="00D67A58"/>
    <w:rsid w:val="00D76A60"/>
    <w:rsid w:val="00DA5574"/>
    <w:rsid w:val="00DB1E06"/>
    <w:rsid w:val="00DD0D16"/>
    <w:rsid w:val="00DE0F30"/>
    <w:rsid w:val="00DF0891"/>
    <w:rsid w:val="00DF4E26"/>
    <w:rsid w:val="00E039BF"/>
    <w:rsid w:val="00E11015"/>
    <w:rsid w:val="00E1673A"/>
    <w:rsid w:val="00E30632"/>
    <w:rsid w:val="00E326C2"/>
    <w:rsid w:val="00E37002"/>
    <w:rsid w:val="00E40D97"/>
    <w:rsid w:val="00E42612"/>
    <w:rsid w:val="00E47C0D"/>
    <w:rsid w:val="00E618FF"/>
    <w:rsid w:val="00E622A2"/>
    <w:rsid w:val="00E77161"/>
    <w:rsid w:val="00E85955"/>
    <w:rsid w:val="00E92338"/>
    <w:rsid w:val="00E95673"/>
    <w:rsid w:val="00EA3F78"/>
    <w:rsid w:val="00EA477F"/>
    <w:rsid w:val="00EA7387"/>
    <w:rsid w:val="00ED001E"/>
    <w:rsid w:val="00ED3F79"/>
    <w:rsid w:val="00EF5B89"/>
    <w:rsid w:val="00F01691"/>
    <w:rsid w:val="00F01DD8"/>
    <w:rsid w:val="00F14E56"/>
    <w:rsid w:val="00F339D5"/>
    <w:rsid w:val="00F422AD"/>
    <w:rsid w:val="00F52407"/>
    <w:rsid w:val="00F5292F"/>
    <w:rsid w:val="00F569E3"/>
    <w:rsid w:val="00F57673"/>
    <w:rsid w:val="00F65AF9"/>
    <w:rsid w:val="00F8458F"/>
    <w:rsid w:val="00F90647"/>
    <w:rsid w:val="00F92A08"/>
    <w:rsid w:val="00F93304"/>
    <w:rsid w:val="00FA16BB"/>
    <w:rsid w:val="00FA1D6A"/>
    <w:rsid w:val="00FA6B6C"/>
    <w:rsid w:val="00FA7034"/>
    <w:rsid w:val="00FB25EF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8CF5B1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uiPriority w:val="99"/>
    <w:rsid w:val="00541657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64607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4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39004-5506-4619-BC97-685C6305A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22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9</cp:revision>
  <cp:lastPrinted>2021-05-18T00:48:00Z</cp:lastPrinted>
  <dcterms:created xsi:type="dcterms:W3CDTF">2021-05-14T00:51:00Z</dcterms:created>
  <dcterms:modified xsi:type="dcterms:W3CDTF">2021-05-18T01:11:00Z</dcterms:modified>
</cp:coreProperties>
</file>