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997722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152C69">
              <w:rPr>
                <w:szCs w:val="28"/>
              </w:rPr>
              <w:t>й</w:t>
            </w:r>
            <w:r w:rsidR="002B2588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br/>
              <w:t xml:space="preserve">в статью </w:t>
            </w:r>
            <w:r w:rsidR="00152C69">
              <w:rPr>
                <w:szCs w:val="28"/>
              </w:rPr>
              <w:t>4</w:t>
            </w:r>
            <w:r w:rsidR="002B2588">
              <w:rPr>
                <w:szCs w:val="28"/>
              </w:rPr>
              <w:t xml:space="preserve"> Закона Приморского края "О</w:t>
            </w:r>
            <w:r w:rsidR="00152C69">
              <w:rPr>
                <w:szCs w:val="28"/>
              </w:rPr>
              <w:t xml:space="preserve">б организации и осуществлении деятельности по опеке и попечительству в </w:t>
            </w:r>
            <w:r w:rsidR="002B2588">
              <w:rPr>
                <w:szCs w:val="28"/>
              </w:rPr>
              <w:t>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A7501" w:rsidRDefault="002B2588" w:rsidP="002B258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 w:rsidR="00152C69">
        <w:rPr>
          <w:szCs w:val="28"/>
        </w:rPr>
        <w:t>"О внесении изменений</w:t>
      </w:r>
      <w:r>
        <w:rPr>
          <w:szCs w:val="28"/>
        </w:rPr>
        <w:t xml:space="preserve"> в статью </w:t>
      </w:r>
      <w:r w:rsidR="00152C69">
        <w:rPr>
          <w:szCs w:val="28"/>
        </w:rPr>
        <w:t>4</w:t>
      </w:r>
      <w:r>
        <w:rPr>
          <w:szCs w:val="28"/>
        </w:rPr>
        <w:t xml:space="preserve"> Закона Приморского края "О</w:t>
      </w:r>
      <w:r w:rsidR="00152C69">
        <w:rPr>
          <w:szCs w:val="28"/>
        </w:rPr>
        <w:t>б организации и осуществлении деятельности по опеке и попечительству в Приморском крае"</w:t>
      </w:r>
      <w:r>
        <w:rPr>
          <w:szCs w:val="28"/>
        </w:rPr>
        <w:t xml:space="preserve">, который приводится в соответствие с </w:t>
      </w:r>
      <w:r w:rsidR="00152C69">
        <w:rPr>
          <w:szCs w:val="28"/>
        </w:rPr>
        <w:t xml:space="preserve">Федеральным законом от 24 апреля    </w:t>
      </w:r>
      <w:bookmarkStart w:id="0" w:name="_GoBack"/>
      <w:bookmarkEnd w:id="0"/>
      <w:r w:rsidR="00152C69">
        <w:rPr>
          <w:szCs w:val="28"/>
        </w:rPr>
        <w:t>2008 года № 48-ФЗ "Об опеке и попечительстве", которым определено, что к полномочиям органа опеки и попечительства относится ведение учета опекунов, попечителей в Единой государственной информационной системе социального обеспечения,</w:t>
      </w:r>
      <w:r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22704">
        <w:rPr>
          <w:szCs w:val="28"/>
        </w:rPr>
        <w:t>"О внесении изменени</w:t>
      </w:r>
      <w:r w:rsidR="00152C69">
        <w:rPr>
          <w:szCs w:val="28"/>
        </w:rPr>
        <w:t>й</w:t>
      </w:r>
      <w:r w:rsidR="00722704">
        <w:rPr>
          <w:szCs w:val="28"/>
        </w:rPr>
        <w:t xml:space="preserve"> в статью </w:t>
      </w:r>
      <w:r w:rsidR="00152C69">
        <w:rPr>
          <w:szCs w:val="28"/>
        </w:rPr>
        <w:t>4</w:t>
      </w:r>
      <w:r w:rsidR="00722704">
        <w:rPr>
          <w:szCs w:val="28"/>
        </w:rPr>
        <w:t xml:space="preserve"> Закона Приморского края "О</w:t>
      </w:r>
      <w:r w:rsidR="00152C69">
        <w:rPr>
          <w:szCs w:val="28"/>
        </w:rPr>
        <w:t>б организации и осуществлении деятельности по опеке и попечительству</w:t>
      </w:r>
      <w:r w:rsidR="00722704">
        <w:rPr>
          <w:szCs w:val="28"/>
        </w:rPr>
        <w:t xml:space="preserve"> в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722704">
        <w:rPr>
          <w:szCs w:val="28"/>
        </w:rPr>
        <w:t>"О внесении изменени</w:t>
      </w:r>
      <w:r w:rsidR="00152C69">
        <w:rPr>
          <w:szCs w:val="28"/>
        </w:rPr>
        <w:t>й</w:t>
      </w:r>
      <w:r w:rsidR="00722704">
        <w:rPr>
          <w:szCs w:val="28"/>
        </w:rPr>
        <w:t xml:space="preserve"> в статью </w:t>
      </w:r>
      <w:r w:rsidR="00152C69">
        <w:rPr>
          <w:szCs w:val="28"/>
        </w:rPr>
        <w:t>4</w:t>
      </w:r>
      <w:r w:rsidR="00722704">
        <w:rPr>
          <w:szCs w:val="28"/>
        </w:rPr>
        <w:t xml:space="preserve"> Закона Приморского края "О</w:t>
      </w:r>
      <w:r w:rsidR="00152C69">
        <w:rPr>
          <w:szCs w:val="28"/>
        </w:rPr>
        <w:t>б организации и осуществлении деятельности по опеке и попечительству</w:t>
      </w:r>
      <w:r w:rsidR="00722704">
        <w:rPr>
          <w:szCs w:val="28"/>
        </w:rPr>
        <w:t xml:space="preserve"> в Приморском крае"</w:t>
      </w:r>
      <w:r w:rsidR="00BC1F8A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152C69" w:rsidRDefault="00152C69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257" w:rsidRDefault="00677257">
      <w:r>
        <w:separator/>
      </w:r>
    </w:p>
  </w:endnote>
  <w:endnote w:type="continuationSeparator" w:id="0">
    <w:p w:rsidR="00677257" w:rsidRDefault="00677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257" w:rsidRDefault="00677257">
      <w:r>
        <w:separator/>
      </w:r>
    </w:p>
  </w:footnote>
  <w:footnote w:type="continuationSeparator" w:id="0">
    <w:p w:rsidR="00677257" w:rsidRDefault="00677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C6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B7B42"/>
    <w:rsid w:val="005109C4"/>
    <w:rsid w:val="00530560"/>
    <w:rsid w:val="00536AFB"/>
    <w:rsid w:val="00547DFE"/>
    <w:rsid w:val="005D71B6"/>
    <w:rsid w:val="005E271D"/>
    <w:rsid w:val="00622718"/>
    <w:rsid w:val="0063245A"/>
    <w:rsid w:val="006344A4"/>
    <w:rsid w:val="00645B6D"/>
    <w:rsid w:val="00677257"/>
    <w:rsid w:val="00692D49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896618"/>
    <w:rsid w:val="009234AB"/>
    <w:rsid w:val="00936EC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1F8A"/>
    <w:rsid w:val="00BC4E58"/>
    <w:rsid w:val="00BE16C2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6655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36</cp:revision>
  <cp:lastPrinted>2020-12-18T01:01:00Z</cp:lastPrinted>
  <dcterms:created xsi:type="dcterms:W3CDTF">2019-10-16T02:31:00Z</dcterms:created>
  <dcterms:modified xsi:type="dcterms:W3CDTF">2021-04-14T21:34:00Z</dcterms:modified>
</cp:coreProperties>
</file>