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112789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E7283" w:rsidRDefault="005E7283" w:rsidP="005E7283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FE07BF">
        <w:rPr>
          <w:b/>
          <w:szCs w:val="28"/>
        </w:rPr>
        <w:t xml:space="preserve"> В СТАТЬЮ </w:t>
      </w:r>
      <w:r>
        <w:rPr>
          <w:b/>
          <w:szCs w:val="28"/>
        </w:rPr>
        <w:t xml:space="preserve">7 </w:t>
      </w:r>
      <w:r w:rsidRPr="00FE07BF">
        <w:rPr>
          <w:b/>
          <w:szCs w:val="28"/>
        </w:rPr>
        <w:t xml:space="preserve">ЗАКОНА </w:t>
      </w:r>
    </w:p>
    <w:p w:rsidR="005E7283" w:rsidRPr="00FE07BF" w:rsidRDefault="005E7283" w:rsidP="005E7283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ПРИМОРСКОГО КРАЯ "О СТАТУСЕ ДЕПУТАТА ЗАКОНОДАТЕЛЬНОГО СОБРАНИЯ</w:t>
      </w:r>
      <w:r>
        <w:rPr>
          <w:b/>
          <w:szCs w:val="28"/>
        </w:rPr>
        <w:t xml:space="preserve"> </w:t>
      </w:r>
      <w:r w:rsidRPr="00FE07BF">
        <w:rPr>
          <w:b/>
          <w:szCs w:val="28"/>
        </w:rPr>
        <w:t>ПРИМОРСКОГО КРАЯ"</w:t>
      </w:r>
    </w:p>
    <w:p w:rsidR="005E7283" w:rsidRPr="00FE07BF" w:rsidRDefault="005E7283" w:rsidP="005E728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7283" w:rsidRDefault="005E7283" w:rsidP="005E72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21 апреля </w:t>
      </w:r>
      <w:r>
        <w:rPr>
          <w:szCs w:val="28"/>
        </w:rPr>
        <w:br/>
        <w:t xml:space="preserve">2021 года </w:t>
      </w:r>
    </w:p>
    <w:p w:rsidR="005E7283" w:rsidRPr="00FE07BF" w:rsidRDefault="005E7283" w:rsidP="005E728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7283" w:rsidRPr="00FE07BF" w:rsidRDefault="005E7283" w:rsidP="005E72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СТАТЬЯ 1.</w:t>
      </w:r>
    </w:p>
    <w:p w:rsidR="005E7283" w:rsidRPr="00FE07BF" w:rsidRDefault="005E7283" w:rsidP="005E72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 xml:space="preserve">Внести в статью </w:t>
      </w:r>
      <w:r>
        <w:rPr>
          <w:szCs w:val="28"/>
        </w:rPr>
        <w:t>7</w:t>
      </w:r>
      <w:r w:rsidRPr="00FE07BF">
        <w:rPr>
          <w:szCs w:val="28"/>
        </w:rPr>
        <w:t xml:space="preserve"> Закона Приморского края от 20 марта 1995 года </w:t>
      </w:r>
      <w:r w:rsidRPr="00FE07BF">
        <w:rPr>
          <w:szCs w:val="28"/>
        </w:rPr>
        <w:br/>
        <w:t xml:space="preserve"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4, № 12, стр. 215; 2017, № 15, стр. 6, № 18, стр. 25, </w:t>
      </w:r>
      <w:r w:rsidRPr="00FE07BF">
        <w:rPr>
          <w:szCs w:val="28"/>
        </w:rPr>
        <w:br/>
        <w:t xml:space="preserve">№ 20, стр. 33, № 32, стр. 12, № 36, стр. 20, № 46, стр. 31; 2018, № 62, стр. 46; 2019, № 104, </w:t>
      </w:r>
      <w:r w:rsidRPr="00A96466">
        <w:rPr>
          <w:szCs w:val="28"/>
        </w:rPr>
        <w:t>стр. 120; 2020, № 124</w:t>
      </w:r>
      <w:r>
        <w:rPr>
          <w:szCs w:val="28"/>
        </w:rPr>
        <w:t xml:space="preserve">, стр. 119, стр. 121, </w:t>
      </w:r>
      <w:r w:rsidRPr="00EC2B68">
        <w:rPr>
          <w:szCs w:val="28"/>
        </w:rPr>
        <w:t>№ 129, стр. 32</w:t>
      </w:r>
      <w:r>
        <w:rPr>
          <w:szCs w:val="28"/>
        </w:rPr>
        <w:t>, № 136, стр. 24; 2021</w:t>
      </w:r>
      <w:r w:rsidRPr="003F2B7C">
        <w:rPr>
          <w:szCs w:val="28"/>
        </w:rPr>
        <w:t>, № 166, стр. 28</w:t>
      </w:r>
      <w:r w:rsidRPr="00EC2B68">
        <w:rPr>
          <w:szCs w:val="28"/>
        </w:rPr>
        <w:t>)</w:t>
      </w:r>
      <w:r w:rsidRPr="00FE07BF">
        <w:rPr>
          <w:szCs w:val="28"/>
        </w:rPr>
        <w:t xml:space="preserve"> следующ</w:t>
      </w:r>
      <w:r>
        <w:rPr>
          <w:szCs w:val="28"/>
        </w:rPr>
        <w:t>ее</w:t>
      </w:r>
      <w:r w:rsidRPr="00FE07BF">
        <w:rPr>
          <w:szCs w:val="28"/>
        </w:rPr>
        <w:t xml:space="preserve"> изменени</w:t>
      </w:r>
      <w:r>
        <w:rPr>
          <w:szCs w:val="28"/>
        </w:rPr>
        <w:t>е</w:t>
      </w:r>
      <w:r w:rsidRPr="00FE07BF">
        <w:rPr>
          <w:szCs w:val="28"/>
        </w:rPr>
        <w:t>:</w:t>
      </w:r>
    </w:p>
    <w:p w:rsidR="005E7283" w:rsidRDefault="005E7283" w:rsidP="005E7283">
      <w:pPr>
        <w:autoSpaceDE w:val="0"/>
        <w:autoSpaceDN w:val="0"/>
        <w:adjustRightInd w:val="0"/>
        <w:ind w:firstLine="709"/>
        <w:jc w:val="both"/>
      </w:pPr>
      <w:r>
        <w:t xml:space="preserve">в части 3 </w:t>
      </w:r>
      <w:r>
        <w:rPr>
          <w:szCs w:val="28"/>
        </w:rPr>
        <w:t>после слов "ценных бумаг (долей участия, паев в уставных (складочных) капиталах организаций)" дополнить словами ", цифровых финансовых активов, цифровой валюты".</w:t>
      </w:r>
    </w:p>
    <w:p w:rsidR="005E7283" w:rsidRDefault="005E7283" w:rsidP="005E7283">
      <w:pPr>
        <w:ind w:firstLine="720"/>
      </w:pPr>
    </w:p>
    <w:p w:rsidR="005E7283" w:rsidRDefault="005E7283" w:rsidP="005E7283">
      <w:pPr>
        <w:ind w:firstLine="720"/>
      </w:pPr>
      <w:r>
        <w:t>СТАТЬЯ 2.</w:t>
      </w:r>
    </w:p>
    <w:p w:rsidR="005E7283" w:rsidRPr="00026818" w:rsidRDefault="005E7283" w:rsidP="005E7283">
      <w:pPr>
        <w:ind w:firstLine="720"/>
        <w:jc w:val="both"/>
      </w:pPr>
      <w:r w:rsidRPr="00026818">
        <w:t xml:space="preserve">Настоящий Закон вступает в силу со дня его </w:t>
      </w:r>
      <w:r>
        <w:t>официального опубликования.</w:t>
      </w:r>
    </w:p>
    <w:p w:rsidR="005E7283" w:rsidRDefault="005E7283" w:rsidP="005E7283">
      <w:pPr>
        <w:ind w:firstLine="720"/>
        <w:jc w:val="both"/>
      </w:pPr>
    </w:p>
    <w:p w:rsidR="005E7283" w:rsidRDefault="005E7283" w:rsidP="005E7283">
      <w:pPr>
        <w:ind w:firstLine="720"/>
        <w:jc w:val="both"/>
      </w:pPr>
    </w:p>
    <w:p w:rsidR="005E7283" w:rsidRDefault="005E7283" w:rsidP="005E7283">
      <w:pPr>
        <w:ind w:firstLine="720"/>
        <w:jc w:val="both"/>
      </w:pPr>
    </w:p>
    <w:p w:rsidR="005E7283" w:rsidRDefault="005E7283" w:rsidP="005E7283">
      <w:pPr>
        <w:jc w:val="both"/>
      </w:pPr>
      <w:r>
        <w:t xml:space="preserve">Исполняющий обязанности </w:t>
      </w:r>
    </w:p>
    <w:p w:rsidR="005E7283" w:rsidRDefault="005E7283" w:rsidP="005E7283">
      <w:pPr>
        <w:jc w:val="both"/>
      </w:pPr>
      <w:r>
        <w:t>Губернатора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  А.А. </w:t>
      </w:r>
      <w:proofErr w:type="spellStart"/>
      <w:r>
        <w:t>Волошко</w:t>
      </w:r>
      <w:proofErr w:type="spellEnd"/>
    </w:p>
    <w:p w:rsidR="008749E2" w:rsidRDefault="008749E2" w:rsidP="005E7283">
      <w:pPr>
        <w:jc w:val="both"/>
      </w:pPr>
    </w:p>
    <w:p w:rsidR="008749E2" w:rsidRDefault="008749E2" w:rsidP="008749E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749E2" w:rsidRDefault="008749E2" w:rsidP="008749E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28 апреля 2021 года</w:t>
      </w:r>
    </w:p>
    <w:p w:rsidR="008749E2" w:rsidRDefault="008749E2" w:rsidP="008749E2">
      <w:pPr>
        <w:pStyle w:val="ConsPlusNormal"/>
        <w:ind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104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8749E2" w:rsidRDefault="008749E2" w:rsidP="005E7283">
      <w:pPr>
        <w:jc w:val="both"/>
      </w:pPr>
    </w:p>
    <w:p w:rsidR="005E7283" w:rsidRDefault="005E7283" w:rsidP="005E7283">
      <w:pPr>
        <w:ind w:firstLine="720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19F" w:rsidRDefault="0022719F">
      <w:r>
        <w:separator/>
      </w:r>
    </w:p>
  </w:endnote>
  <w:endnote w:type="continuationSeparator" w:id="0">
    <w:p w:rsidR="0022719F" w:rsidRDefault="00227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19F" w:rsidRDefault="0022719F">
      <w:r>
        <w:separator/>
      </w:r>
    </w:p>
  </w:footnote>
  <w:footnote w:type="continuationSeparator" w:id="0">
    <w:p w:rsidR="0022719F" w:rsidRDefault="00227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7283"/>
    <w:rsid w:val="0003291F"/>
    <w:rsid w:val="00070CED"/>
    <w:rsid w:val="0022719F"/>
    <w:rsid w:val="00347DEE"/>
    <w:rsid w:val="00357555"/>
    <w:rsid w:val="00380EE1"/>
    <w:rsid w:val="003A180C"/>
    <w:rsid w:val="003B26E7"/>
    <w:rsid w:val="00413497"/>
    <w:rsid w:val="00460775"/>
    <w:rsid w:val="0047435B"/>
    <w:rsid w:val="005A2827"/>
    <w:rsid w:val="005E7283"/>
    <w:rsid w:val="006E2ABA"/>
    <w:rsid w:val="006F77C0"/>
    <w:rsid w:val="00832425"/>
    <w:rsid w:val="008749E2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5E294"/>
  <w15:docId w15:val="{2A540E4D-BE65-4078-B13B-0C3CC9236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5E72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5E728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749E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8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2021-04-21T05:44:00Z</cp:lastPrinted>
  <dcterms:created xsi:type="dcterms:W3CDTF">2021-04-28T05:12:00Z</dcterms:created>
  <dcterms:modified xsi:type="dcterms:W3CDTF">2021-04-28T05:12:00Z</dcterms:modified>
</cp:coreProperties>
</file>