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112773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91110" w:rsidRDefault="00D91110" w:rsidP="00D91110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D91110" w:rsidRDefault="00D91110" w:rsidP="00D91110">
      <w:pPr>
        <w:jc w:val="center"/>
        <w:rPr>
          <w:rFonts w:eastAsia="Calibri"/>
          <w:b/>
          <w:szCs w:val="28"/>
        </w:rPr>
      </w:pP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</w:t>
      </w:r>
      <w:r>
        <w:rPr>
          <w:b/>
          <w:szCs w:val="28"/>
        </w:rPr>
        <w:t>МОЛОДЕЖНОЙ ПОЛИТИКЕ В ПРИМОРСКОМ КРАЕ</w:t>
      </w:r>
      <w:r>
        <w:rPr>
          <w:rFonts w:eastAsia="Calibri"/>
          <w:b/>
          <w:szCs w:val="28"/>
        </w:rPr>
        <w:t>"</w:t>
      </w:r>
    </w:p>
    <w:p w:rsidR="00D91110" w:rsidRDefault="00D91110" w:rsidP="00D91110">
      <w:pPr>
        <w:jc w:val="center"/>
      </w:pPr>
    </w:p>
    <w:p w:rsidR="00D91110" w:rsidRDefault="00D91110" w:rsidP="00D91110">
      <w:pPr>
        <w:ind w:firstLine="720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21 апреля </w:t>
      </w:r>
      <w:r>
        <w:rPr>
          <w:szCs w:val="28"/>
        </w:rPr>
        <w:br/>
        <w:t>2021 года</w:t>
      </w:r>
    </w:p>
    <w:p w:rsidR="00D91110" w:rsidRPr="006944C0" w:rsidRDefault="00D91110" w:rsidP="00D9111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D91110" w:rsidRPr="00555ACF" w:rsidRDefault="00D91110" w:rsidP="00D91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55ACF">
        <w:rPr>
          <w:rFonts w:ascii="Times New Roman" w:hAnsi="Times New Roman" w:cs="Times New Roman"/>
          <w:sz w:val="28"/>
          <w:szCs w:val="28"/>
        </w:rPr>
        <w:t>СТАТЬЯ 1.</w:t>
      </w:r>
    </w:p>
    <w:p w:rsidR="00D91110" w:rsidRPr="002F1333" w:rsidRDefault="00D91110" w:rsidP="00D91110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2F1333">
        <w:rPr>
          <w:szCs w:val="28"/>
        </w:rPr>
        <w:t xml:space="preserve">Внести </w:t>
      </w:r>
      <w:r w:rsidRPr="002F1333">
        <w:rPr>
          <w:rStyle w:val="FontStyle24"/>
        </w:rPr>
        <w:t xml:space="preserve">в Закон Приморского края </w:t>
      </w:r>
      <w:r w:rsidRPr="002F1333">
        <w:rPr>
          <w:bCs/>
          <w:szCs w:val="28"/>
        </w:rPr>
        <w:t xml:space="preserve">от 30 апреля 2009 года </w:t>
      </w:r>
      <w:r w:rsidRPr="002F1333">
        <w:rPr>
          <w:bCs/>
          <w:szCs w:val="28"/>
        </w:rPr>
        <w:br/>
        <w:t xml:space="preserve">№ 423-КЗ "О молодежной политике в Приморском крае" </w:t>
      </w:r>
      <w:r w:rsidRPr="002F1333">
        <w:rPr>
          <w:szCs w:val="28"/>
        </w:rPr>
        <w:t xml:space="preserve">(Ведомости Законодательного Собрания Приморского края, 2009, № 110, стр. 64, № 126, стр. 38; 2012, № 30, стр. 35; 2013, № 57, стр. 29; 2019, № 116, стр. 107; 2020, </w:t>
      </w:r>
      <w:r w:rsidRPr="002F1333">
        <w:rPr>
          <w:szCs w:val="28"/>
        </w:rPr>
        <w:br/>
        <w:t>№ 124, стр. 95, № 144, стр. 17, № 15</w:t>
      </w:r>
      <w:r w:rsidR="00DB50A2">
        <w:rPr>
          <w:szCs w:val="28"/>
        </w:rPr>
        <w:t>1</w:t>
      </w:r>
      <w:r w:rsidR="00127A36">
        <w:rPr>
          <w:szCs w:val="28"/>
        </w:rPr>
        <w:t xml:space="preserve">, стр. </w:t>
      </w:r>
      <w:r w:rsidR="00DB50A2">
        <w:rPr>
          <w:szCs w:val="28"/>
        </w:rPr>
        <w:t>8</w:t>
      </w:r>
      <w:r w:rsidRPr="002F1333">
        <w:rPr>
          <w:szCs w:val="28"/>
        </w:rPr>
        <w:t>)</w:t>
      </w:r>
      <w:r w:rsidRPr="002F1333">
        <w:rPr>
          <w:bCs/>
          <w:szCs w:val="28"/>
        </w:rPr>
        <w:t xml:space="preserve"> следующие изменения:</w:t>
      </w:r>
    </w:p>
    <w:p w:rsidR="00D91110" w:rsidRPr="002F1333" w:rsidRDefault="00D91110" w:rsidP="00D911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1)преамбул</w:t>
      </w:r>
      <w:hyperlink r:id="rId8" w:history="1">
        <w:r w:rsidRPr="00D91110">
          <w:rPr>
            <w:rStyle w:val="a8"/>
            <w:color w:val="auto"/>
            <w:szCs w:val="28"/>
            <w:u w:val="none"/>
          </w:rPr>
          <w:t>у</w:t>
        </w:r>
      </w:hyperlink>
      <w:r w:rsidRPr="002F1333">
        <w:rPr>
          <w:szCs w:val="28"/>
        </w:rPr>
        <w:t xml:space="preserve"> признать утратившей силу;</w:t>
      </w:r>
    </w:p>
    <w:p w:rsidR="00D91110" w:rsidRPr="002F1333" w:rsidRDefault="00D91110" w:rsidP="00D91110">
      <w:pPr>
        <w:pStyle w:val="a6"/>
        <w:spacing w:after="0"/>
        <w:ind w:firstLine="720"/>
        <w:jc w:val="both"/>
        <w:rPr>
          <w:szCs w:val="28"/>
        </w:rPr>
      </w:pPr>
      <w:r w:rsidRPr="002F1333">
        <w:rPr>
          <w:szCs w:val="28"/>
        </w:rPr>
        <w:t>2)статью 1 признать утратившей силу;</w:t>
      </w:r>
    </w:p>
    <w:p w:rsidR="00D91110" w:rsidRPr="002F1333" w:rsidRDefault="00D91110" w:rsidP="00D911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3)статью 2 признать утратившей силу;</w:t>
      </w:r>
    </w:p>
    <w:p w:rsidR="00D91110" w:rsidRPr="002F1333" w:rsidRDefault="00D91110" w:rsidP="00D911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4)в части 4 статьи 3</w:t>
      </w:r>
      <w:r w:rsidRPr="002F1333">
        <w:rPr>
          <w:szCs w:val="28"/>
          <w:vertAlign w:val="superscript"/>
        </w:rPr>
        <w:t>1</w:t>
      </w:r>
      <w:r w:rsidRPr="002F1333">
        <w:rPr>
          <w:szCs w:val="28"/>
        </w:rPr>
        <w:t xml:space="preserve"> слова "в </w:t>
      </w:r>
      <w:hyperlink r:id="rId9" w:history="1">
        <w:r w:rsidRPr="00D91110">
          <w:rPr>
            <w:rStyle w:val="a8"/>
            <w:color w:val="auto"/>
            <w:szCs w:val="28"/>
            <w:u w:val="none"/>
          </w:rPr>
          <w:t>подпунктах 1</w:t>
        </w:r>
      </w:hyperlink>
      <w:r w:rsidRPr="00D91110">
        <w:rPr>
          <w:szCs w:val="28"/>
        </w:rPr>
        <w:t>-</w:t>
      </w:r>
      <w:hyperlink r:id="rId10" w:history="1">
        <w:r w:rsidRPr="00D91110">
          <w:rPr>
            <w:rStyle w:val="a8"/>
            <w:color w:val="auto"/>
            <w:szCs w:val="28"/>
            <w:u w:val="none"/>
          </w:rPr>
          <w:t>8 пункта 3 статьи 13</w:t>
        </w:r>
      </w:hyperlink>
      <w:r w:rsidRPr="00D91110">
        <w:rPr>
          <w:szCs w:val="28"/>
        </w:rPr>
        <w:t xml:space="preserve">" </w:t>
      </w:r>
      <w:r w:rsidRPr="002F1333">
        <w:rPr>
          <w:szCs w:val="28"/>
        </w:rPr>
        <w:t>заменить словами "в подпунктах 1-5, 7-8 пункта 3 статьи 13";</w:t>
      </w:r>
    </w:p>
    <w:p w:rsidR="00D91110" w:rsidRPr="002F1333" w:rsidRDefault="00D91110" w:rsidP="00D911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5)статью 4 признать утратившей силу;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6)статью 5 изложить в следующей редакции: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"СТАТЬЯ 5. ПОЛНОМОЧИЯ ОРГАНОВ ГОСУДАРСТВЕННОЙ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ab/>
      </w:r>
      <w:r w:rsidRPr="002F1333">
        <w:rPr>
          <w:color w:val="auto"/>
          <w:sz w:val="28"/>
          <w:szCs w:val="28"/>
        </w:rPr>
        <w:tab/>
        <w:t xml:space="preserve"> </w:t>
      </w:r>
      <w:r>
        <w:rPr>
          <w:color w:val="auto"/>
          <w:sz w:val="28"/>
          <w:szCs w:val="28"/>
        </w:rPr>
        <w:t xml:space="preserve"> </w:t>
      </w:r>
      <w:r w:rsidRPr="002F1333">
        <w:rPr>
          <w:color w:val="auto"/>
          <w:sz w:val="28"/>
          <w:szCs w:val="28"/>
        </w:rPr>
        <w:t xml:space="preserve">ВЛАСТИ ПРИМОРСКОГО КРАЯ В СФЕРЕ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ab/>
      </w:r>
      <w:r w:rsidRPr="002F1333">
        <w:rPr>
          <w:color w:val="auto"/>
          <w:sz w:val="28"/>
          <w:szCs w:val="28"/>
        </w:rPr>
        <w:tab/>
        <w:t xml:space="preserve"> </w:t>
      </w:r>
      <w:r>
        <w:rPr>
          <w:color w:val="auto"/>
          <w:sz w:val="28"/>
          <w:szCs w:val="28"/>
        </w:rPr>
        <w:t xml:space="preserve"> </w:t>
      </w:r>
      <w:r w:rsidRPr="002F1333">
        <w:rPr>
          <w:color w:val="auto"/>
          <w:sz w:val="28"/>
          <w:szCs w:val="28"/>
        </w:rPr>
        <w:t xml:space="preserve">МОЛОДЕЖНОЙ ПОЛИТИКИ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1.К полномочиям Законодательного Собрания Приморского края в сфере молодежной политики относятся: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1)принятие законов Приморского края, регулирующих вопросы молодежной политики, и осуществление контроля за соблюдением принятых законов Приморского края;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2)образование совещательных органов по вопросам реализации мероприятий в сфере молодежной политики;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3)осуществление взаимодействия в сфере молодежной политики с международными организациями, иностранными государственными органами, а также иностранными неправительственными организациями в порядке и формах, установленных федеральным законодательством; </w:t>
      </w:r>
    </w:p>
    <w:p w:rsidR="00D91110" w:rsidRPr="002F1333" w:rsidRDefault="00D91110" w:rsidP="00D911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4)осуществление иных полномочий в сфере молодежной политики, установленных федеральными законами и законами Приморского края.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2.К полномочиям Правительства Приморского края в сфере молодежной политики относятся: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1)утверждение государственных программ Приморского края и межмуниципальных программ по основным направлениям в сфере молодежной политики с учетом региональных социально-экономических, </w:t>
      </w:r>
      <w:r w:rsidRPr="002F1333">
        <w:rPr>
          <w:color w:val="auto"/>
          <w:sz w:val="28"/>
          <w:szCs w:val="28"/>
        </w:rPr>
        <w:lastRenderedPageBreak/>
        <w:t xml:space="preserve">экологических, демографических, этнокультурных и других особенностей Приморского края;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2)принятие решений о создании, реорганизации, ликвидации краевых государственных учреждений, осуществляющих деятельность в сфере молодежной политики; </w:t>
      </w:r>
    </w:p>
    <w:p w:rsidR="00D91110" w:rsidRPr="002F1333" w:rsidRDefault="00D91110" w:rsidP="00D911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3)образование совещательных органов по вопросам реализации мероприятий в сфере молодежной политики;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4)определение органа исполнительной власти Приморского края, уполномоченного на формирование и ведение регионального реестра, установление порядка его формирования и ведения;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5)установление порядка предоставления субсидий из краевого бюджета межрегиональным, региональным и местным молодежным и детским общественным объединениям;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6)утверждение порядка проведения конкурса молодых специалистов в социально значимых и приоритетных отраслях экономики Приморского края;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7)установление порядка формирования Перечня вакантных должностей, при трудоустройстве на которые возникает право на получение ежемесячной денежной выплаты, установление порядка ее предоставления и размера;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8)организация мониторинга реализации молодежной политики на территории Приморского края; </w:t>
      </w:r>
    </w:p>
    <w:p w:rsidR="00D91110" w:rsidRPr="002F1333" w:rsidRDefault="00D91110" w:rsidP="00D911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9)осуществление иных полномочий в сфере молодежной политики, установленных федеральными законами и законами Приморского края.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3.К полномочиям органа исполнительной власти Приморского края, уполномоченного в сфере молодежной политики, относятся: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1)реализация молодежной политики на территории Приморского края;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2)разработка и реализация государственных программ Приморского края по основным направлениям в сфере молодежной политики с учетом региональных социально-экономических, экологических, демографических, этнокультурных и других особенностей Приморского края;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3)осуществление мониторинга реализации молодежной политики на территории Приморского края;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4)организация деятельности специалистов по работе с молодежью;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5)обеспечение открытости и доступности информации о реализации молодежной политики на территории Приморского края;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6)формирование и ведение регионального реестра; </w:t>
      </w:r>
    </w:p>
    <w:p w:rsidR="00D91110" w:rsidRPr="002F1333" w:rsidRDefault="00D91110" w:rsidP="00D911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7)предоставление сведений об общественных объединениях, включенных в региональный ре</w:t>
      </w:r>
      <w:r w:rsidR="00DB50A2">
        <w:rPr>
          <w:szCs w:val="28"/>
        </w:rPr>
        <w:t>ест</w:t>
      </w:r>
      <w:r w:rsidRPr="002F1333">
        <w:rPr>
          <w:szCs w:val="28"/>
        </w:rPr>
        <w:t>р, в федеральный орган исполнительной власти по реализации государственной молодежной политики в соответствии со статьей 3</w:t>
      </w:r>
      <w:r w:rsidRPr="002F1333">
        <w:rPr>
          <w:szCs w:val="28"/>
          <w:vertAlign w:val="superscript"/>
        </w:rPr>
        <w:t>1</w:t>
      </w:r>
      <w:r w:rsidRPr="002F1333">
        <w:rPr>
          <w:szCs w:val="28"/>
        </w:rPr>
        <w:t xml:space="preserve"> настоящего Закона;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8)организация участия молодежи в добровольческой (волонтерской) деятельности;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>9)осуществление взаимодействия в сфере молодежной политики с международными организациями, иностранными государственными органами, а также иностранными неправительственными организациями в порядке и формах, установленных федеральным законодательством;</w:t>
      </w:r>
    </w:p>
    <w:p w:rsidR="00D91110" w:rsidRPr="002F1333" w:rsidRDefault="00D91110" w:rsidP="00D911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lastRenderedPageBreak/>
        <w:t>10)иные полномочия в сфере молодежной политики, установленные федеральными законами и законами Приморского края.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4.К полномочиям органов исполнительной власти Приморского края в сфере молодежной политики относятся: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1)участие в реализации молодежной политики на территории Приморского края в пределах своих полномочий;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>2)участие в разработке и реализации государственных программ Приморского края и межмуниципальных программ по основным направлениям в сфере молодежной политики с учетом региональных социально-экономических, экологических, демографичес</w:t>
      </w:r>
      <w:r w:rsidR="00DB50A2">
        <w:rPr>
          <w:color w:val="auto"/>
          <w:sz w:val="28"/>
          <w:szCs w:val="28"/>
        </w:rPr>
        <w:t xml:space="preserve">ких, </w:t>
      </w:r>
      <w:r w:rsidRPr="002F1333">
        <w:rPr>
          <w:color w:val="auto"/>
          <w:sz w:val="28"/>
          <w:szCs w:val="28"/>
        </w:rPr>
        <w:t xml:space="preserve">этнокультурных и других особенностей Приморского края в пределах своих полномочий; 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3)участие в осуществлении мониторинга реализации молодежной политики на территории Приморского края в пределах своих полномочий; </w:t>
      </w:r>
    </w:p>
    <w:p w:rsidR="00D91110" w:rsidRPr="002F1333" w:rsidRDefault="00D91110" w:rsidP="00D911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4)осуществление взаимодействия в сфере молодежной политики с международными организациями, иностранными государственными органами, а также иностранными неправительственными организациями в порядке и формах, установленных федеральным законодательством, в пределах своих полномочий;</w:t>
      </w:r>
    </w:p>
    <w:p w:rsidR="00D91110" w:rsidRPr="002F1333" w:rsidRDefault="00D91110" w:rsidP="00D91110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5)осуществление иных полномочий в сфере молодежной политики, установленных федеральными законами и законами Приморского края. </w:t>
      </w:r>
    </w:p>
    <w:p w:rsidR="00D91110" w:rsidRPr="002F1333" w:rsidRDefault="00D91110" w:rsidP="00D911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5.Органы исполнительной власти Приморского края оказывают поддержку социально ориентированным некоммерческим организациям, ведущим работу с молодежью, в соответствии с нормативными правовыми актами Российской Федерации и Приморского края.".</w:t>
      </w:r>
    </w:p>
    <w:p w:rsidR="00D91110" w:rsidRPr="002F1333" w:rsidRDefault="00D91110" w:rsidP="00D9111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91110" w:rsidRPr="002F1333" w:rsidRDefault="00D91110" w:rsidP="00D91110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СТАТЬЯ 2.</w:t>
      </w:r>
    </w:p>
    <w:p w:rsidR="00D91110" w:rsidRPr="002F1333" w:rsidRDefault="00D91110" w:rsidP="00D9111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2F1333">
        <w:rPr>
          <w:rFonts w:eastAsia="Calibri"/>
          <w:szCs w:val="28"/>
        </w:rPr>
        <w:t>Настоящий Закон вступает в силу по истечении 10 дней со дня его официального опубликования</w:t>
      </w:r>
      <w:r w:rsidR="00DB50A2">
        <w:rPr>
          <w:rFonts w:eastAsia="Calibri"/>
          <w:szCs w:val="28"/>
        </w:rPr>
        <w:t>.</w:t>
      </w:r>
    </w:p>
    <w:p w:rsidR="00D91110" w:rsidRPr="002F1333" w:rsidRDefault="00D91110" w:rsidP="00D91110">
      <w:pPr>
        <w:autoSpaceDE w:val="0"/>
        <w:ind w:firstLine="720"/>
        <w:jc w:val="both"/>
        <w:rPr>
          <w:szCs w:val="28"/>
        </w:rPr>
      </w:pPr>
    </w:p>
    <w:p w:rsidR="00D91110" w:rsidRPr="002F1333" w:rsidRDefault="00D91110" w:rsidP="00D91110">
      <w:pPr>
        <w:autoSpaceDE w:val="0"/>
        <w:ind w:firstLine="720"/>
        <w:jc w:val="both"/>
        <w:rPr>
          <w:szCs w:val="28"/>
        </w:rPr>
      </w:pPr>
    </w:p>
    <w:p w:rsidR="00D91110" w:rsidRPr="002F1333" w:rsidRDefault="00D91110" w:rsidP="00D91110">
      <w:pPr>
        <w:ind w:firstLine="720"/>
        <w:jc w:val="both"/>
        <w:rPr>
          <w:szCs w:val="28"/>
        </w:rPr>
      </w:pPr>
    </w:p>
    <w:p w:rsidR="00D91110" w:rsidRDefault="00D91110" w:rsidP="00D91110">
      <w:pPr>
        <w:jc w:val="both"/>
        <w:rPr>
          <w:szCs w:val="28"/>
        </w:rPr>
      </w:pPr>
      <w:r>
        <w:rPr>
          <w:szCs w:val="28"/>
        </w:rPr>
        <w:t>Исполняющий обязанности</w:t>
      </w:r>
    </w:p>
    <w:p w:rsidR="00D91110" w:rsidRDefault="00D91110" w:rsidP="00D91110">
      <w:pPr>
        <w:jc w:val="both"/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А.А. Волошко</w:t>
      </w:r>
    </w:p>
    <w:p w:rsidR="00F9483C" w:rsidRDefault="00F9483C" w:rsidP="00D91110">
      <w:pPr>
        <w:jc w:val="both"/>
        <w:rPr>
          <w:szCs w:val="28"/>
        </w:rPr>
      </w:pPr>
    </w:p>
    <w:p w:rsidR="00F9483C" w:rsidRPr="00F9483C" w:rsidRDefault="00F9483C" w:rsidP="00F9483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 w:rsidRPr="00F9483C">
        <w:rPr>
          <w:szCs w:val="28"/>
        </w:rPr>
        <w:t>г. Владивосток</w:t>
      </w:r>
    </w:p>
    <w:p w:rsidR="00F9483C" w:rsidRPr="00F9483C" w:rsidRDefault="00F9483C" w:rsidP="00F9483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9483C">
        <w:rPr>
          <w:szCs w:val="28"/>
        </w:rPr>
        <w:t>28 апреля 2021 года</w:t>
      </w:r>
    </w:p>
    <w:p w:rsidR="00F9483C" w:rsidRPr="00F9483C" w:rsidRDefault="00F9483C" w:rsidP="00F9483C">
      <w:pPr>
        <w:pStyle w:val="ConsPlusNormal"/>
        <w:ind w:firstLine="0"/>
        <w:rPr>
          <w:rFonts w:ascii="Times New Roman" w:hAnsi="Times New Roman" w:cs="Times New Roman"/>
          <w:szCs w:val="28"/>
        </w:rPr>
      </w:pPr>
      <w:r w:rsidRPr="00F9483C">
        <w:rPr>
          <w:rFonts w:ascii="Times New Roman" w:hAnsi="Times New Roman" w:cs="Times New Roman"/>
          <w:sz w:val="28"/>
          <w:szCs w:val="28"/>
        </w:rPr>
        <w:t>№ 104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9483C">
        <w:rPr>
          <w:rFonts w:ascii="Times New Roman" w:hAnsi="Times New Roman" w:cs="Times New Roman"/>
          <w:sz w:val="28"/>
          <w:szCs w:val="28"/>
        </w:rPr>
        <w:t>-КЗ</w:t>
      </w:r>
    </w:p>
    <w:bookmarkEnd w:id="0"/>
    <w:p w:rsidR="00F9483C" w:rsidRDefault="00F9483C" w:rsidP="00D91110">
      <w:pPr>
        <w:jc w:val="both"/>
        <w:rPr>
          <w:szCs w:val="28"/>
        </w:rPr>
      </w:pPr>
    </w:p>
    <w:p w:rsidR="00D91110" w:rsidRDefault="00D91110" w:rsidP="00D91110">
      <w:pPr>
        <w:ind w:firstLine="720"/>
        <w:jc w:val="both"/>
        <w:rPr>
          <w:szCs w:val="28"/>
        </w:rPr>
      </w:pPr>
    </w:p>
    <w:p w:rsidR="00D91110" w:rsidRPr="002F1333" w:rsidRDefault="00D91110" w:rsidP="00D91110">
      <w:pPr>
        <w:ind w:firstLine="720"/>
        <w:jc w:val="both"/>
        <w:rPr>
          <w:szCs w:val="28"/>
        </w:rPr>
      </w:pPr>
    </w:p>
    <w:p w:rsidR="00D91110" w:rsidRPr="002F1333" w:rsidRDefault="00D91110" w:rsidP="00D91110">
      <w:pPr>
        <w:ind w:firstLine="720"/>
        <w:rPr>
          <w:szCs w:val="28"/>
        </w:rPr>
      </w:pPr>
    </w:p>
    <w:p w:rsidR="00BE0544" w:rsidRDefault="00BE0544" w:rsidP="00347DEE"/>
    <w:sectPr w:rsidR="00BE0544" w:rsidSect="00D91110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8C4" w:rsidRDefault="002B08C4">
      <w:r>
        <w:separator/>
      </w:r>
    </w:p>
  </w:endnote>
  <w:endnote w:type="continuationSeparator" w:id="0">
    <w:p w:rsidR="002B08C4" w:rsidRDefault="002B0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8C4" w:rsidRDefault="002B08C4">
      <w:r>
        <w:separator/>
      </w:r>
    </w:p>
  </w:footnote>
  <w:footnote w:type="continuationSeparator" w:id="0">
    <w:p w:rsidR="002B08C4" w:rsidRDefault="002B08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91110" w:rsidP="00D9111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9483C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1110"/>
    <w:rsid w:val="0003291F"/>
    <w:rsid w:val="00070CED"/>
    <w:rsid w:val="00127A36"/>
    <w:rsid w:val="002B08C4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72A93"/>
    <w:rsid w:val="00AB70F9"/>
    <w:rsid w:val="00AC31EC"/>
    <w:rsid w:val="00AF3517"/>
    <w:rsid w:val="00B14397"/>
    <w:rsid w:val="00BC0675"/>
    <w:rsid w:val="00BE0544"/>
    <w:rsid w:val="00D102A9"/>
    <w:rsid w:val="00D34604"/>
    <w:rsid w:val="00D91110"/>
    <w:rsid w:val="00DB50A2"/>
    <w:rsid w:val="00DB61CE"/>
    <w:rsid w:val="00E34273"/>
    <w:rsid w:val="00E60B2A"/>
    <w:rsid w:val="00F23036"/>
    <w:rsid w:val="00F704C7"/>
    <w:rsid w:val="00F9483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CF448B"/>
  <w15:docId w15:val="{B5199C39-99BC-4F20-BEB8-605366C7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911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24">
    <w:name w:val="Font Style24"/>
    <w:uiPriority w:val="99"/>
    <w:rsid w:val="00D91110"/>
    <w:rPr>
      <w:rFonts w:ascii="Times New Roman" w:hAnsi="Times New Roman" w:cs="Times New Roman"/>
      <w:sz w:val="28"/>
      <w:szCs w:val="28"/>
    </w:rPr>
  </w:style>
  <w:style w:type="paragraph" w:styleId="a6">
    <w:name w:val="Body Text"/>
    <w:basedOn w:val="a"/>
    <w:link w:val="a7"/>
    <w:rsid w:val="00D91110"/>
    <w:pPr>
      <w:spacing w:after="120"/>
    </w:pPr>
  </w:style>
  <w:style w:type="character" w:customStyle="1" w:styleId="a7">
    <w:name w:val="Основной текст Знак"/>
    <w:link w:val="a6"/>
    <w:rsid w:val="00D91110"/>
    <w:rPr>
      <w:sz w:val="28"/>
    </w:rPr>
  </w:style>
  <w:style w:type="paragraph" w:customStyle="1" w:styleId="Default">
    <w:name w:val="Default"/>
    <w:rsid w:val="00D9111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8">
    <w:name w:val="Hyperlink"/>
    <w:uiPriority w:val="99"/>
    <w:semiHidden/>
    <w:unhideWhenUsed/>
    <w:rsid w:val="00D91110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D91110"/>
    <w:rPr>
      <w:sz w:val="28"/>
    </w:rPr>
  </w:style>
  <w:style w:type="paragraph" w:styleId="a9">
    <w:name w:val="Balloon Text"/>
    <w:basedOn w:val="a"/>
    <w:link w:val="aa"/>
    <w:semiHidden/>
    <w:unhideWhenUsed/>
    <w:rsid w:val="00D9111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semiHidden/>
    <w:rsid w:val="00D911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4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3B5F0FA9F734CC2255EEE24FB4C92445BB7E7235DE937B189F77559DC72F9246050BD6E520261ED9B90C152FEDFC115834CEC7FA9E4DE35487F52Em9a5B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A6BA4CA8117D93ADE6B6A8A52C01DB4CAD7F93BF24104DFFFDB936FB5CD15AA60703216DB11A0E1D75B25C5EF4EB1899EFFD3418CBJ4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6BA4CA8117D93ADE6B6A8A52C01DB4CAD7F93BF24104DFFFDB936FB5CD15AA60703216DB61A0E1D75B25C5EF4EB1899EFFD3418CBJ4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2021-04-22T02:07:00Z</cp:lastPrinted>
  <dcterms:created xsi:type="dcterms:W3CDTF">2021-04-28T05:09:00Z</dcterms:created>
  <dcterms:modified xsi:type="dcterms:W3CDTF">2021-04-28T05:09:00Z</dcterms:modified>
</cp:coreProperties>
</file>