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E58C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800595B" wp14:editId="1070A52B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2A210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A2102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2A2102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2A2102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FE58C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2A210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A2102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2A2102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2A2102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FE58C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4F7A" w:rsidRPr="00E44F7A" w:rsidRDefault="00E44F7A" w:rsidP="00E44F7A">
      <w:pPr>
        <w:jc w:val="center"/>
        <w:rPr>
          <w:b/>
        </w:rPr>
      </w:pPr>
      <w:bookmarkStart w:id="0" w:name="OLE_LINK1"/>
      <w:r w:rsidRPr="00E44F7A">
        <w:rPr>
          <w:b/>
        </w:rPr>
        <w:t>О ВНЕСЕНИИ ИЗМЕНЕНИЙ В ЗАКОН ПРИМОРСКОГО КРАЯ</w:t>
      </w:r>
    </w:p>
    <w:p w:rsidR="00E44F7A" w:rsidRPr="00E44F7A" w:rsidRDefault="00E44F7A" w:rsidP="00E44F7A">
      <w:pPr>
        <w:tabs>
          <w:tab w:val="center" w:pos="4677"/>
          <w:tab w:val="right" w:pos="9355"/>
        </w:tabs>
        <w:jc w:val="center"/>
        <w:rPr>
          <w:b/>
        </w:rPr>
      </w:pPr>
      <w:r w:rsidRPr="00E44F7A">
        <w:rPr>
          <w:b/>
        </w:rPr>
        <w:t xml:space="preserve">"О КРАЕВОМ БЮДЖЕТЕ НА 2021 ГОД И </w:t>
      </w:r>
    </w:p>
    <w:p w:rsidR="00E44F7A" w:rsidRPr="00E44F7A" w:rsidRDefault="00E44F7A" w:rsidP="00E44F7A">
      <w:pPr>
        <w:tabs>
          <w:tab w:val="center" w:pos="4677"/>
          <w:tab w:val="right" w:pos="9355"/>
        </w:tabs>
        <w:jc w:val="center"/>
        <w:rPr>
          <w:b/>
        </w:rPr>
      </w:pPr>
      <w:r w:rsidRPr="00E44F7A">
        <w:rPr>
          <w:b/>
        </w:rPr>
        <w:t>ПЛАНОВЫЙ ПЕРИОД 2022</w:t>
      </w:r>
      <w:proofErr w:type="gramStart"/>
      <w:r w:rsidRPr="00E44F7A">
        <w:rPr>
          <w:b/>
        </w:rPr>
        <w:t xml:space="preserve"> И</w:t>
      </w:r>
      <w:proofErr w:type="gramEnd"/>
      <w:r w:rsidRPr="00E44F7A">
        <w:rPr>
          <w:b/>
        </w:rPr>
        <w:t xml:space="preserve"> 2023 ГОДОВ"</w:t>
      </w:r>
    </w:p>
    <w:p w:rsidR="00E44F7A" w:rsidRDefault="00E44F7A" w:rsidP="00E44F7A">
      <w:pPr>
        <w:ind w:firstLine="709"/>
        <w:jc w:val="both"/>
      </w:pPr>
    </w:p>
    <w:p w:rsidR="00E44F7A" w:rsidRDefault="00E44F7A" w:rsidP="00E44F7A">
      <w:pPr>
        <w:ind w:firstLine="709"/>
        <w:jc w:val="both"/>
      </w:pPr>
      <w:proofErr w:type="gramStart"/>
      <w:r w:rsidRPr="00E44F7A">
        <w:t>Принят</w:t>
      </w:r>
      <w:proofErr w:type="gramEnd"/>
      <w:r w:rsidRPr="00E44F7A">
        <w:t xml:space="preserve"> Законодательным Собранием Приморского края</w:t>
      </w:r>
      <w:r w:rsidR="002A2102">
        <w:t xml:space="preserve"> в первом чтении </w:t>
      </w:r>
    </w:p>
    <w:p w:rsidR="002A2102" w:rsidRPr="00E44F7A" w:rsidRDefault="002A2102" w:rsidP="00E44F7A">
      <w:pPr>
        <w:ind w:firstLine="709"/>
        <w:jc w:val="both"/>
      </w:pPr>
      <w:proofErr w:type="gramStart"/>
      <w:r w:rsidRPr="00E44F7A">
        <w:t>Принят</w:t>
      </w:r>
      <w:proofErr w:type="gramEnd"/>
      <w:r w:rsidRPr="00E44F7A">
        <w:t xml:space="preserve"> Законодательным Собранием Приморского края</w:t>
      </w:r>
    </w:p>
    <w:p w:rsidR="00E44F7A" w:rsidRPr="00E44F7A" w:rsidRDefault="00E44F7A" w:rsidP="00E44F7A">
      <w:pPr>
        <w:ind w:firstLine="709"/>
        <w:jc w:val="both"/>
      </w:pP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caps/>
          <w:snapToGrid w:val="0"/>
        </w:rPr>
        <w:t xml:space="preserve">Статья 1. </w:t>
      </w:r>
    </w:p>
    <w:p w:rsidR="00E44F7A" w:rsidRPr="00E44F7A" w:rsidRDefault="00E44F7A" w:rsidP="00E44F7A">
      <w:pPr>
        <w:ind w:firstLine="709"/>
        <w:jc w:val="both"/>
      </w:pPr>
      <w:r w:rsidRPr="00E44F7A">
        <w:t>Внести в Закон Приморского края от 21 декабря 2020 года № 969-КЗ</w:t>
      </w:r>
      <w:r w:rsidRPr="00E44F7A">
        <w:br/>
        <w:t>"О краевом бюджете на 2021 год и плановый период</w:t>
      </w:r>
      <w:r w:rsidRPr="00E44F7A">
        <w:rPr>
          <w:snapToGrid w:val="0"/>
          <w:spacing w:val="-3"/>
        </w:rPr>
        <w:t xml:space="preserve"> 2022 и 2023 год</w:t>
      </w:r>
      <w:r w:rsidRPr="00E44F7A">
        <w:t xml:space="preserve">ов" </w:t>
      </w:r>
      <w:r w:rsidRPr="00E44F7A">
        <w:rPr>
          <w:spacing w:val="-2"/>
        </w:rPr>
        <w:t xml:space="preserve">(Ведомости Законодательного Собрания Приморского края, 2020, № 159, </w:t>
      </w:r>
      <w:r w:rsidRPr="00E44F7A">
        <w:rPr>
          <w:spacing w:val="-2"/>
        </w:rPr>
        <w:br/>
        <w:t>стр. 2; 2021, № 163, стр. 5, № 165, стр. 2</w:t>
      </w:r>
      <w:r w:rsidRPr="00E44F7A">
        <w:t xml:space="preserve">) следующие изменения: </w:t>
      </w:r>
    </w:p>
    <w:p w:rsidR="00E44F7A" w:rsidRPr="00E44F7A" w:rsidRDefault="00E44F7A" w:rsidP="00E44F7A">
      <w:pPr>
        <w:ind w:firstLine="709"/>
        <w:jc w:val="both"/>
      </w:pPr>
      <w:r w:rsidRPr="00E44F7A">
        <w:t>1)в статье 1:</w:t>
      </w:r>
    </w:p>
    <w:p w:rsidR="00E44F7A" w:rsidRPr="00E44F7A" w:rsidRDefault="00E44F7A" w:rsidP="00E44F7A">
      <w:pPr>
        <w:ind w:firstLine="709"/>
        <w:jc w:val="both"/>
      </w:pPr>
      <w:r w:rsidRPr="00E44F7A">
        <w:t>а</w:t>
      </w:r>
      <w:proofErr w:type="gramStart"/>
      <w:r w:rsidRPr="00E44F7A">
        <w:t>)ч</w:t>
      </w:r>
      <w:proofErr w:type="gramEnd"/>
      <w:r w:rsidRPr="00E44F7A">
        <w:t>асть 1 изложить в следующей редакции: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>"</w:t>
      </w:r>
      <w:proofErr w:type="spellStart"/>
      <w:r w:rsidRPr="00E44F7A">
        <w:rPr>
          <w:bCs/>
        </w:rPr>
        <w:t>1.Утвердить</w:t>
      </w:r>
      <w:proofErr w:type="spellEnd"/>
      <w:r w:rsidRPr="00E44F7A">
        <w:rPr>
          <w:bCs/>
        </w:rPr>
        <w:t xml:space="preserve"> основные характеристики краевого бюджета на 2021 год: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>1)общий объем доходов краевого бюджета - в сумме</w:t>
      </w:r>
      <w:r w:rsidRPr="00E44F7A">
        <w:rPr>
          <w:bCs/>
        </w:rPr>
        <w:br/>
        <w:t>142 645 020 229,97 рубля, в том числе объем межбюджетных трансфертов, получаемых из других бюджетов бюджетной системы Российской Федерации, - в сумме 45 292 036 198,00 рубля;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 xml:space="preserve">2)общий объем расходов краевого бюджета - в сумме 150 732 207 871,78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bCs/>
        </w:rPr>
        <w:t>-</w:t>
      </w:r>
      <w:r w:rsidRPr="00E44F7A">
        <w:rPr>
          <w:bCs/>
        </w:rPr>
        <w:t xml:space="preserve"> 891 578 980,06 рубля;</w:t>
      </w:r>
    </w:p>
    <w:p w:rsidR="00E44F7A" w:rsidRPr="00E44F7A" w:rsidRDefault="00E44F7A" w:rsidP="00D96211">
      <w:pPr>
        <w:ind w:firstLine="709"/>
        <w:rPr>
          <w:bCs/>
        </w:rPr>
      </w:pPr>
      <w:r w:rsidRPr="00E44F7A">
        <w:rPr>
          <w:bCs/>
        </w:rPr>
        <w:t>3)размер дефицита краевого бюджета - в сумме 8 087 187 641,81 рубля;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 xml:space="preserve">4)верхний предел государственного внутреннего долга Приморского края на 1 января 2022 года - в сумме 11 505 549 147,48 рубля, в том числе верхний предел долга по государственным гарантиям Приморского края </w:t>
      </w:r>
      <w:r>
        <w:rPr>
          <w:bCs/>
        </w:rPr>
        <w:t>-</w:t>
      </w:r>
      <w:r w:rsidRPr="00E44F7A">
        <w:rPr>
          <w:bCs/>
        </w:rPr>
        <w:t xml:space="preserve"> 438 430 006,66 рубля</w:t>
      </w:r>
      <w:proofErr w:type="gramStart"/>
      <w:r w:rsidRPr="00E44F7A">
        <w:rPr>
          <w:bCs/>
        </w:rPr>
        <w:t>.";</w:t>
      </w:r>
      <w:proofErr w:type="gramEnd"/>
    </w:p>
    <w:p w:rsidR="00E44F7A" w:rsidRPr="00E44F7A" w:rsidRDefault="00E44F7A" w:rsidP="00754815">
      <w:pPr>
        <w:ind w:firstLine="709"/>
        <w:jc w:val="both"/>
      </w:pPr>
      <w:r w:rsidRPr="00E44F7A">
        <w:t>б</w:t>
      </w:r>
      <w:proofErr w:type="gramStart"/>
      <w:r w:rsidRPr="00E44F7A">
        <w:t>)в</w:t>
      </w:r>
      <w:proofErr w:type="gramEnd"/>
      <w:r w:rsidRPr="00E44F7A">
        <w:t xml:space="preserve"> части 2:</w:t>
      </w:r>
    </w:p>
    <w:p w:rsidR="00E44F7A" w:rsidRPr="00E44F7A" w:rsidRDefault="00754815" w:rsidP="00754815">
      <w:pPr>
        <w:ind w:firstLine="709"/>
        <w:jc w:val="both"/>
      </w:pPr>
      <w:r>
        <w:t xml:space="preserve">в пункте 1 </w:t>
      </w:r>
      <w:r w:rsidR="00E44F7A" w:rsidRPr="00E44F7A">
        <w:t>цифры "133 355 622 313,58" заменить цифрами "133 493 964 765,38";</w:t>
      </w:r>
    </w:p>
    <w:p w:rsidR="00E44F7A" w:rsidRPr="00E44F7A" w:rsidRDefault="00754815" w:rsidP="00754815">
      <w:pPr>
        <w:ind w:firstLine="709"/>
        <w:jc w:val="both"/>
      </w:pPr>
      <w:r>
        <w:t xml:space="preserve">в пункте 2 </w:t>
      </w:r>
      <w:r w:rsidR="00E44F7A" w:rsidRPr="00E44F7A">
        <w:t>цифры "135 707 400 623,24" заменить цифрами "135 845 743 075,04";</w:t>
      </w:r>
    </w:p>
    <w:p w:rsidR="00EC0461" w:rsidRPr="00E44F7A" w:rsidRDefault="00EC0461" w:rsidP="00EC0461">
      <w:pPr>
        <w:ind w:firstLine="709"/>
        <w:jc w:val="both"/>
      </w:pPr>
      <w:r w:rsidRPr="00E44F7A">
        <w:t>2)в статье 8:</w:t>
      </w:r>
    </w:p>
    <w:p w:rsidR="00EC0461" w:rsidRPr="00E44F7A" w:rsidRDefault="00EC0461" w:rsidP="00EC0461">
      <w:pPr>
        <w:ind w:firstLine="709"/>
        <w:jc w:val="both"/>
      </w:pPr>
      <w:r w:rsidRPr="00E44F7A">
        <w:t>а</w:t>
      </w:r>
      <w:proofErr w:type="gramStart"/>
      <w:r w:rsidRPr="00E44F7A">
        <w:t>)в</w:t>
      </w:r>
      <w:proofErr w:type="gramEnd"/>
      <w:r w:rsidRPr="00E44F7A">
        <w:t xml:space="preserve"> части 7</w:t>
      </w:r>
      <w:r>
        <w:t xml:space="preserve"> </w:t>
      </w:r>
      <w:r w:rsidRPr="00E44F7A">
        <w:t>цифры "18 433 928 176,46" заменить цифрами "18 655 394 183,01";</w:t>
      </w:r>
    </w:p>
    <w:p w:rsidR="003817AE" w:rsidRDefault="003817AE" w:rsidP="003817AE">
      <w:pPr>
        <w:ind w:firstLine="709"/>
        <w:jc w:val="both"/>
      </w:pPr>
      <w:r w:rsidRPr="00E44F7A">
        <w:t>б</w:t>
      </w:r>
      <w:proofErr w:type="gramStart"/>
      <w:r w:rsidRPr="00E44F7A">
        <w:t>)в</w:t>
      </w:r>
      <w:proofErr w:type="gramEnd"/>
      <w:r w:rsidRPr="00E44F7A">
        <w:t xml:space="preserve"> части 8</w:t>
      </w:r>
      <w:r>
        <w:t>:</w:t>
      </w:r>
    </w:p>
    <w:p w:rsidR="003817AE" w:rsidRPr="00E44F7A" w:rsidRDefault="003817AE" w:rsidP="003817AE">
      <w:pPr>
        <w:ind w:firstLine="709"/>
        <w:jc w:val="both"/>
      </w:pPr>
      <w:r w:rsidRPr="00E44F7A">
        <w:t>пункт 4</w:t>
      </w:r>
      <w:r>
        <w:t xml:space="preserve"> изложить </w:t>
      </w:r>
      <w:r w:rsidRPr="00E44F7A">
        <w:t>в следующей редакции:</w:t>
      </w:r>
    </w:p>
    <w:p w:rsidR="003817AE" w:rsidRPr="00E44F7A" w:rsidRDefault="003817AE" w:rsidP="003817AE">
      <w:pPr>
        <w:ind w:firstLine="709"/>
        <w:jc w:val="both"/>
        <w:rPr>
          <w:snapToGrid w:val="0"/>
        </w:rPr>
      </w:pPr>
      <w:r w:rsidRPr="00E44F7A">
        <w:rPr>
          <w:snapToGrid w:val="0"/>
        </w:rPr>
        <w:t xml:space="preserve">"4)сельскохозяйственным товаропроизводителям Приморского края на возмещение части затрат, связанных с приобретением сельскохозяйственной </w:t>
      </w:r>
      <w:r w:rsidRPr="00E44F7A">
        <w:rPr>
          <w:snapToGrid w:val="0"/>
        </w:rPr>
        <w:lastRenderedPageBreak/>
        <w:t>техники, оборудования и племенного скота, в</w:t>
      </w:r>
      <w:r>
        <w:rPr>
          <w:snapToGrid w:val="0"/>
        </w:rPr>
        <w:t xml:space="preserve"> том числе на условиях лизинга</w:t>
      </w:r>
      <w:proofErr w:type="gramStart"/>
      <w:r>
        <w:rPr>
          <w:snapToGrid w:val="0"/>
        </w:rPr>
        <w:t>;"</w:t>
      </w:r>
      <w:proofErr w:type="gramEnd"/>
      <w:r>
        <w:rPr>
          <w:snapToGrid w:val="0"/>
        </w:rPr>
        <w:t>;</w:t>
      </w:r>
    </w:p>
    <w:p w:rsidR="003817AE" w:rsidRDefault="003817AE" w:rsidP="003817AE">
      <w:pPr>
        <w:ind w:firstLine="709"/>
        <w:jc w:val="both"/>
        <w:rPr>
          <w:rFonts w:eastAsia="Calibri"/>
          <w:lang w:eastAsia="en-US"/>
        </w:rPr>
      </w:pPr>
      <w:r>
        <w:t>пункт</w:t>
      </w:r>
      <w:r w:rsidRPr="00E44F7A">
        <w:t xml:space="preserve"> 11 изложить</w:t>
      </w:r>
      <w:r w:rsidRPr="00E44F7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 следующей редакции:</w:t>
      </w:r>
    </w:p>
    <w:p w:rsidR="003817AE" w:rsidRPr="00E44F7A" w:rsidRDefault="003817AE" w:rsidP="003817A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"</w:t>
      </w:r>
      <w:r w:rsidRPr="00E44F7A">
        <w:rPr>
          <w:rFonts w:eastAsia="Calibri"/>
          <w:lang w:eastAsia="en-US"/>
        </w:rPr>
        <w:t>11)сельскохозяйственным товаропроизводителям Приморского края на возмещение части затрат, связанных с производ</w:t>
      </w:r>
      <w:r>
        <w:rPr>
          <w:rFonts w:eastAsia="Calibri"/>
          <w:lang w:eastAsia="en-US"/>
        </w:rPr>
        <w:t>ством и реализацией картофеля и (</w:t>
      </w:r>
      <w:r w:rsidRPr="00E44F7A">
        <w:rPr>
          <w:rFonts w:eastAsia="Calibri"/>
          <w:lang w:eastAsia="en-US"/>
        </w:rPr>
        <w:t>или</w:t>
      </w:r>
      <w:r>
        <w:rPr>
          <w:rFonts w:eastAsia="Calibri"/>
          <w:lang w:eastAsia="en-US"/>
        </w:rPr>
        <w:t>)</w:t>
      </w:r>
      <w:r w:rsidRPr="00E44F7A">
        <w:rPr>
          <w:rFonts w:eastAsia="Calibri"/>
          <w:lang w:eastAsia="en-US"/>
        </w:rPr>
        <w:t xml:space="preserve"> овощей открытого грунта</w:t>
      </w:r>
      <w:proofErr w:type="gramStart"/>
      <w:r w:rsidRPr="00E44F7A">
        <w:rPr>
          <w:rFonts w:eastAsia="Calibri"/>
          <w:lang w:eastAsia="en-US"/>
        </w:rPr>
        <w:t>;"</w:t>
      </w:r>
      <w:proofErr w:type="gramEnd"/>
      <w:r w:rsidRPr="00E44F7A">
        <w:rPr>
          <w:rFonts w:eastAsia="Calibri"/>
          <w:lang w:eastAsia="en-US"/>
        </w:rPr>
        <w:t>;</w:t>
      </w:r>
    </w:p>
    <w:p w:rsidR="00E44F7A" w:rsidRPr="00E44F7A" w:rsidRDefault="00E44F7A" w:rsidP="00E44F7A">
      <w:pPr>
        <w:ind w:firstLine="709"/>
        <w:jc w:val="both"/>
      </w:pPr>
      <w:r w:rsidRPr="00E44F7A">
        <w:t>дополнить пунктами 55-60 следующего содержания: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 xml:space="preserve">"55)сельскохозяйственным товаропроизводителям Приморского края на стимулирование развития приоритетных </w:t>
      </w:r>
      <w:proofErr w:type="spellStart"/>
      <w:r w:rsidRPr="00E44F7A">
        <w:rPr>
          <w:rFonts w:eastAsia="Calibri"/>
          <w:lang w:eastAsia="en-US"/>
        </w:rPr>
        <w:t>подотраслей</w:t>
      </w:r>
      <w:proofErr w:type="spellEnd"/>
      <w:r w:rsidRPr="00E44F7A">
        <w:rPr>
          <w:rFonts w:eastAsia="Calibri"/>
          <w:lang w:eastAsia="en-US"/>
        </w:rPr>
        <w:t xml:space="preserve"> агропромышленного комплекса и развитие малых форм хозяйствования на возмещение части затрат, связанных с производством зерновых и зернобобовых культур;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 xml:space="preserve">56)сельскохозяйственным товаропроизводителям Приморского края на стимулирование развития приоритетных </w:t>
      </w:r>
      <w:proofErr w:type="spellStart"/>
      <w:r w:rsidRPr="00E44F7A">
        <w:rPr>
          <w:rFonts w:eastAsia="Calibri"/>
          <w:lang w:eastAsia="en-US"/>
        </w:rPr>
        <w:t>подотраслей</w:t>
      </w:r>
      <w:proofErr w:type="spellEnd"/>
      <w:r w:rsidRPr="00E44F7A">
        <w:rPr>
          <w:rFonts w:eastAsia="Calibri"/>
          <w:lang w:eastAsia="en-US"/>
        </w:rPr>
        <w:t xml:space="preserve"> агропромышленного комплекса и развитие малых форм хозяйствования на возмещение части затрат, связанных с приростом производства молока;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57)сельскохозяйственным товаропроизводителям Приморского края на возмещение части затрат, связанных с приобретением семян сельскохозяйственных культур;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58)сельскохозяйственным товаропроизводителям Приморского края на возмещение части затрат, связанных с развитием отрасли птицеводства и молочного скотоводства;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59)сельскохозяйственным товаропроизводителям Приморского края на возмещение части затрат на произведенное на убой в живом весе и реализованное и (или) отгруженное на собственную переработку мясо свинины;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60)субъектам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</w:r>
      <w:proofErr w:type="gramStart"/>
      <w:r w:rsidRPr="00E44F7A">
        <w:rPr>
          <w:rFonts w:eastAsia="Calibri"/>
          <w:lang w:eastAsia="en-US"/>
        </w:rPr>
        <w:t>.</w:t>
      </w:r>
      <w:r w:rsidRPr="00E44F7A">
        <w:t>"</w:t>
      </w:r>
      <w:r w:rsidR="00D96211">
        <w:t>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в</w:t>
      </w:r>
      <w:proofErr w:type="gramStart"/>
      <w:r w:rsidRPr="00E44F7A">
        <w:t>)ч</w:t>
      </w:r>
      <w:proofErr w:type="gramEnd"/>
      <w:r w:rsidRPr="00E44F7A">
        <w:t>асть 9 дополнить пунктами 34-36 следующего содержания:</w:t>
      </w:r>
    </w:p>
    <w:p w:rsidR="00E44F7A" w:rsidRPr="00E44F7A" w:rsidRDefault="00E44F7A" w:rsidP="00E44F7A">
      <w:pPr>
        <w:ind w:firstLine="709"/>
        <w:jc w:val="both"/>
      </w:pPr>
      <w:r w:rsidRPr="00E44F7A">
        <w:t>"</w:t>
      </w:r>
      <w:r w:rsidRPr="00E44F7A">
        <w:rPr>
          <w:rFonts w:eastAsia="Calibri"/>
          <w:lang w:eastAsia="en-US"/>
        </w:rPr>
        <w:t>34)некоммерческим организациям на финансовое обеспечение затрат связанных с организацией и проведением событийных мероприятий в сфере туризма</w:t>
      </w:r>
      <w:proofErr w:type="gramStart"/>
      <w:r w:rsidR="00D96211">
        <w:rPr>
          <w:rFonts w:eastAsia="Calibri"/>
          <w:lang w:eastAsia="en-US"/>
        </w:rPr>
        <w:t>;</w:t>
      </w:r>
      <w:r w:rsidRPr="00E44F7A">
        <w:t>"</w:t>
      </w:r>
      <w:proofErr w:type="gramEnd"/>
      <w:r w:rsidRPr="00E44F7A">
        <w:t>;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35)автономной некоммерческой организации "Дирекция по проведению </w:t>
      </w:r>
      <w:r w:rsidRPr="00E44F7A">
        <w:rPr>
          <w:lang w:val="en-US"/>
        </w:rPr>
        <w:t>VII</w:t>
      </w:r>
      <w:r w:rsidRPr="00E44F7A">
        <w:t xml:space="preserve"> Международных спортивных игр "Дети Азии" на создание и обеспечение деятельности;</w:t>
      </w:r>
    </w:p>
    <w:p w:rsidR="00E44F7A" w:rsidRPr="00E44F7A" w:rsidRDefault="00E44F7A" w:rsidP="00E44F7A">
      <w:pPr>
        <w:ind w:firstLine="709"/>
        <w:jc w:val="both"/>
      </w:pPr>
      <w:r w:rsidRPr="00E44F7A">
        <w:t>36)Дальневосточной Межрегиональной общественной организации инвалидов "Ковчег" на финансовое обеспечение затрат, связанных с предоставлением транспортной услуги по групповой перевоз</w:t>
      </w:r>
      <w:r w:rsidR="00D96211">
        <w:t>ке отдельных категорий граждан</w:t>
      </w:r>
      <w:proofErr w:type="gramStart"/>
      <w:r w:rsidR="00D96211">
        <w:t>.</w:t>
      </w:r>
      <w:r w:rsidRPr="00E44F7A">
        <w:t>"</w:t>
      </w:r>
      <w:r w:rsidR="00D96211">
        <w:t>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3)часть 2 статьи 9 изложить в следующей редакции:</w:t>
      </w:r>
    </w:p>
    <w:p w:rsidR="00E44F7A" w:rsidRPr="00E44F7A" w:rsidRDefault="00E44F7A" w:rsidP="00E44F7A">
      <w:pPr>
        <w:ind w:firstLine="709"/>
        <w:jc w:val="both"/>
      </w:pPr>
      <w:r w:rsidRPr="00E44F7A">
        <w:t>"</w:t>
      </w:r>
      <w:proofErr w:type="spellStart"/>
      <w:r w:rsidRPr="00E44F7A">
        <w:t>2.Утвердить</w:t>
      </w:r>
      <w:proofErr w:type="spellEnd"/>
      <w:r w:rsidRPr="00E44F7A"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E44F7A" w:rsidRPr="00E44F7A" w:rsidRDefault="00E44F7A" w:rsidP="00655C83">
      <w:pPr>
        <w:ind w:firstLine="709"/>
      </w:pPr>
      <w:r w:rsidRPr="00E44F7A">
        <w:t>1)на 2021 год - в сумме 41 423 835 400,13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2 962 409 148,00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14 402 494 481,95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22 271 818 236,23 рубля;</w:t>
      </w:r>
    </w:p>
    <w:p w:rsidR="00E44F7A" w:rsidRPr="00E44F7A" w:rsidRDefault="00E44F7A" w:rsidP="00655C83">
      <w:pPr>
        <w:ind w:firstLine="709"/>
      </w:pPr>
      <w:r w:rsidRPr="00E44F7A">
        <w:lastRenderedPageBreak/>
        <w:t>г</w:t>
      </w:r>
      <w:proofErr w:type="gramStart"/>
      <w:r w:rsidRPr="00E44F7A">
        <w:t>)и</w:t>
      </w:r>
      <w:proofErr w:type="gramEnd"/>
      <w:r w:rsidRPr="00E44F7A">
        <w:t>ные межбюджетные трансферты - в сумме 1 787 113 533,95 рубля;</w:t>
      </w:r>
    </w:p>
    <w:p w:rsidR="00E44F7A" w:rsidRPr="00E44F7A" w:rsidRDefault="00E44F7A" w:rsidP="00E44F7A">
      <w:pPr>
        <w:ind w:firstLine="709"/>
        <w:jc w:val="both"/>
      </w:pPr>
      <w:r w:rsidRPr="00E44F7A">
        <w:t>2)на плановый период 2022 года - в сумме 32 619 684 763,75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1 775 463 939,07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6 583 562 979,73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22 814 075 844,95 рубля;</w:t>
      </w:r>
    </w:p>
    <w:p w:rsidR="00E44F7A" w:rsidRPr="00E44F7A" w:rsidRDefault="00E44F7A" w:rsidP="00655C83">
      <w:pPr>
        <w:ind w:firstLine="709"/>
      </w:pPr>
      <w:r w:rsidRPr="00E44F7A">
        <w:t>г</w:t>
      </w:r>
      <w:proofErr w:type="gramStart"/>
      <w:r w:rsidRPr="00E44F7A">
        <w:t>)и</w:t>
      </w:r>
      <w:proofErr w:type="gramEnd"/>
      <w:r w:rsidRPr="00E44F7A">
        <w:t>ные межбюджетные трансферты - в сумме 1 446 582 000,00 рубля;</w:t>
      </w:r>
    </w:p>
    <w:p w:rsidR="00E44F7A" w:rsidRPr="00E44F7A" w:rsidRDefault="00E44F7A" w:rsidP="00E44F7A">
      <w:pPr>
        <w:ind w:firstLine="709"/>
        <w:jc w:val="both"/>
      </w:pPr>
      <w:r w:rsidRPr="00E44F7A">
        <w:t>3)на плановый период 2023 года - в сумме 35 490 103 580,30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1 968 101 934,50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8 222 088 571,66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23 881 788 474,14 рубля;</w:t>
      </w:r>
    </w:p>
    <w:p w:rsidR="00E44F7A" w:rsidRPr="00E44F7A" w:rsidRDefault="00655C83" w:rsidP="00655C83">
      <w:pPr>
        <w:ind w:firstLine="709"/>
      </w:pPr>
      <w:r>
        <w:t>г</w:t>
      </w:r>
      <w:proofErr w:type="gramStart"/>
      <w:r>
        <w:t>)</w:t>
      </w:r>
      <w:r w:rsidR="00E44F7A" w:rsidRPr="00E44F7A">
        <w:t>и</w:t>
      </w:r>
      <w:proofErr w:type="gramEnd"/>
      <w:r w:rsidR="00E44F7A" w:rsidRPr="00E44F7A">
        <w:t>ные межбюджетные трансферты - в сумме 1 418 124 600,00 рубля.";</w:t>
      </w:r>
    </w:p>
    <w:p w:rsidR="00E44F7A" w:rsidRPr="00E44F7A" w:rsidRDefault="00E44F7A" w:rsidP="00E44F7A">
      <w:pPr>
        <w:ind w:firstLine="709"/>
        <w:jc w:val="both"/>
      </w:pPr>
      <w:r w:rsidRPr="00E44F7A">
        <w:t>4)в статье 12:</w:t>
      </w:r>
    </w:p>
    <w:p w:rsidR="00E44F7A" w:rsidRPr="00E44F7A" w:rsidRDefault="00E44F7A" w:rsidP="00754815">
      <w:pPr>
        <w:ind w:firstLine="709"/>
        <w:jc w:val="both"/>
      </w:pPr>
      <w:r w:rsidRPr="00E44F7A">
        <w:t>а</w:t>
      </w:r>
      <w:proofErr w:type="gramStart"/>
      <w:r w:rsidRPr="00E44F7A">
        <w:t>)в</w:t>
      </w:r>
      <w:proofErr w:type="gramEnd"/>
      <w:r w:rsidR="00754815">
        <w:t xml:space="preserve"> абзаце первом части 1</w:t>
      </w:r>
      <w:r w:rsidR="00754815" w:rsidRPr="00E44F7A">
        <w:t xml:space="preserve"> </w:t>
      </w:r>
      <w:r w:rsidRPr="00E44F7A">
        <w:t>цифры "200 000 000,00" заменить цифрами "518 961 227,87";</w:t>
      </w:r>
    </w:p>
    <w:p w:rsidR="00E44F7A" w:rsidRPr="00E44F7A" w:rsidRDefault="00E44F7A" w:rsidP="00655C83">
      <w:pPr>
        <w:ind w:firstLine="709"/>
      </w:pPr>
      <w:r w:rsidRPr="00E44F7A">
        <w:rPr>
          <w:snapToGrid w:val="0"/>
        </w:rPr>
        <w:t>б</w:t>
      </w:r>
      <w:proofErr w:type="gramStart"/>
      <w:r w:rsidRPr="00E44F7A">
        <w:rPr>
          <w:snapToGrid w:val="0"/>
        </w:rPr>
        <w:t>)</w:t>
      </w:r>
      <w:r w:rsidRPr="00E44F7A">
        <w:t>д</w:t>
      </w:r>
      <w:proofErr w:type="gramEnd"/>
      <w:r w:rsidRPr="00E44F7A">
        <w:t>ополнить частями 4-7 следующего содержания:</w:t>
      </w:r>
    </w:p>
    <w:p w:rsidR="00E44F7A" w:rsidRPr="00E44F7A" w:rsidRDefault="00E44F7A" w:rsidP="00E44F7A">
      <w:pPr>
        <w:ind w:firstLine="709"/>
        <w:jc w:val="both"/>
      </w:pPr>
      <w:bookmarkStart w:id="1" w:name="Par3"/>
      <w:bookmarkEnd w:id="1"/>
      <w:proofErr w:type="gramStart"/>
      <w:r w:rsidRPr="00E44F7A">
        <w:t>"</w:t>
      </w:r>
      <w:proofErr w:type="spellStart"/>
      <w:r w:rsidRPr="00E44F7A">
        <w:t>4.Правительство</w:t>
      </w:r>
      <w:proofErr w:type="spellEnd"/>
      <w:r w:rsidRPr="00E44F7A">
        <w:t xml:space="preserve"> края вправе провести в 2021 году реструктуризацию задолженности по бюджетным кредитам, предоставленным в 2018 и</w:t>
      </w:r>
      <w:r w:rsidRPr="00E44F7A">
        <w:br/>
        <w:t>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в пределах остатков не погашенной на</w:t>
      </w:r>
      <w:r w:rsidRPr="00E44F7A">
        <w:br/>
        <w:t>1 января 2021 года задолженности по бюджетным кредитам, не реструктурированной на дату реструктуризации, на следующих условиях: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1)задолженность по основному долгу подлежит погашению в период с 2021 по 2025 год</w:t>
      </w:r>
      <w:r w:rsidR="00754815">
        <w:t>ы</w:t>
      </w:r>
      <w:r w:rsidRPr="00E44F7A">
        <w:t xml:space="preserve"> включительно ежегодно равными долями с возможностью ее досрочного погашения;</w:t>
      </w:r>
    </w:p>
    <w:p w:rsidR="00E44F7A" w:rsidRPr="00E44F7A" w:rsidRDefault="00E44F7A" w:rsidP="00E44F7A">
      <w:pPr>
        <w:ind w:firstLine="709"/>
        <w:jc w:val="both"/>
      </w:pPr>
      <w:r w:rsidRPr="00E44F7A">
        <w:t>2)задолженность по процентам, начисленным за фактический срок пользования бюджетным кредитом на дату заключения соглашения о реструктуризации задолженности муниципального образования Приморского края по бюджетному кредиту (далее -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2022 года;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3)за пользование средствами краевого бюджета взимается плата в размере 0,1 процента </w:t>
      </w:r>
      <w:proofErr w:type="gramStart"/>
      <w:r w:rsidR="00E964ED">
        <w:t>годовых</w:t>
      </w:r>
      <w:proofErr w:type="gramEnd"/>
      <w:r w:rsidRPr="00E44F7A">
        <w:t xml:space="preserve"> (далее - проценты за рассрочку), начисляемая на остаток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по основному долгу</w:t>
      </w:r>
      <w:r w:rsidR="00655C83">
        <w:t>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t>5.Порядок</w:t>
      </w:r>
      <w:proofErr w:type="spellEnd"/>
      <w:r w:rsidRPr="00E44F7A">
        <w:t xml:space="preserve"> проведения в 2021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- Порядок реструктуризации задолженности по бюджетным кредитам), устанавливается Правительством края</w:t>
      </w:r>
      <w:r w:rsidR="00655C83">
        <w:t>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t>6.При</w:t>
      </w:r>
      <w:proofErr w:type="spellEnd"/>
      <w:r w:rsidRPr="00E44F7A">
        <w:t xml:space="preserve"> нарушении муниципальным образованием Приморского края принятых обязательств и сроков погашения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остаток непогашенных бюджетных кредитов, включая </w:t>
      </w:r>
      <w:r w:rsidRPr="00E44F7A">
        <w:lastRenderedPageBreak/>
        <w:t>проценты, штрафы и пени, взыскивается в соответствии с Порядком реструктуризации задолженности по бюджетным кредитам.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t>7.При</w:t>
      </w:r>
      <w:proofErr w:type="spellEnd"/>
      <w:r w:rsidRPr="00E44F7A">
        <w:t xml:space="preserve"> нарушении муниципальным образованием Приморского края сроков погашения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</w:t>
      </w:r>
      <w:r w:rsidR="00655C83">
        <w:t>ции, за каждый день просрочки</w:t>
      </w:r>
      <w:proofErr w:type="gramStart"/>
      <w:r w:rsidR="00655C83">
        <w:t>.";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5)приложение 1 к Закону изложить в редакции приложения 1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6)приложение 2 к Закону изложить в редакции приложения 2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7)приложение 3 к Закону изложить в редакции приложения 3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8)приложение 4 к Закону изложить в редакции приложения 4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9)приложение 9 к Закону изложить в редакции приложения 5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10)приложение 10 к Закону изложить в редакции приложения 6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11)приложение 11 к Закону изложить в редакции приложения 7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12)приложение 12 к Закону изложить в редакции приложения 8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13)приложение 13 к Закону изложить в редакции приложения 9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14)приложение 14 к Закону изложить в редакции приложения 10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15)в приложении 15: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 изложить в редакции приложения 11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 изложить в редакции приложения 12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11 изложить в редакции приложения 13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12 изложить в редакции приложения 14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13 изложить в редакции приложения 15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14 изложить в редакции приложения 16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38 изложить в редакции приложения 17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41 изложить в редакции приложения 18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43 изложить в редакции приложения 19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44 изложить в редакции приложения 20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45 изложить в редакции приложения 21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46 изложить в редакции приложения 22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48 изложить в редакции приложения 23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61 изложить в редакции приложения 24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67 изложить в редакции приложения 25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79 изложить в редакции приложения 26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bookmarkStart w:id="2" w:name="_GoBack"/>
      <w:bookmarkEnd w:id="2"/>
      <w:r w:rsidRPr="00E44F7A">
        <w:rPr>
          <w:snapToGrid w:val="0"/>
        </w:rPr>
        <w:lastRenderedPageBreak/>
        <w:t>таблицу 80 изложить в редакции приложения 27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84 </w:t>
      </w:r>
      <w:r w:rsidRPr="00E44F7A">
        <w:rPr>
          <w:snapToGrid w:val="0"/>
        </w:rPr>
        <w:t>в редакции приложения 28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85 </w:t>
      </w:r>
      <w:r w:rsidRPr="00E44F7A">
        <w:rPr>
          <w:snapToGrid w:val="0"/>
        </w:rPr>
        <w:t>в редакции приложения 29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86 </w:t>
      </w:r>
      <w:r w:rsidRPr="00E44F7A">
        <w:rPr>
          <w:snapToGrid w:val="0"/>
        </w:rPr>
        <w:t>в редакции приложения 30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87 </w:t>
      </w:r>
      <w:r w:rsidRPr="00E44F7A">
        <w:rPr>
          <w:snapToGrid w:val="0"/>
        </w:rPr>
        <w:t>в редакции приложения 31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88 </w:t>
      </w:r>
      <w:r w:rsidRPr="00E44F7A">
        <w:rPr>
          <w:snapToGrid w:val="0"/>
        </w:rPr>
        <w:t>в редакции приложения 32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89 </w:t>
      </w:r>
      <w:r w:rsidRPr="00E44F7A">
        <w:rPr>
          <w:snapToGrid w:val="0"/>
        </w:rPr>
        <w:t>в редакции приложения 33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90 </w:t>
      </w:r>
      <w:r w:rsidRPr="00E44F7A">
        <w:rPr>
          <w:snapToGrid w:val="0"/>
        </w:rPr>
        <w:t>в редакции приложения 34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16)приложение 20 к Закону изложить в редакции приложения 35 к настоящему Закону</w:t>
      </w:r>
      <w:r w:rsidR="00655C83">
        <w:t>.</w:t>
      </w:r>
    </w:p>
    <w:p w:rsidR="00E44F7A" w:rsidRPr="00E44F7A" w:rsidRDefault="00E44F7A" w:rsidP="00E44F7A">
      <w:pPr>
        <w:ind w:firstLine="709"/>
        <w:jc w:val="both"/>
        <w:rPr>
          <w:caps/>
          <w:snapToGrid w:val="0"/>
        </w:rPr>
      </w:pPr>
    </w:p>
    <w:p w:rsidR="00E44F7A" w:rsidRPr="00E44F7A" w:rsidRDefault="00E44F7A" w:rsidP="00E44F7A">
      <w:pPr>
        <w:ind w:firstLine="709"/>
        <w:rPr>
          <w:caps/>
          <w:snapToGrid w:val="0"/>
        </w:rPr>
      </w:pPr>
      <w:r w:rsidRPr="00E44F7A">
        <w:rPr>
          <w:caps/>
          <w:snapToGrid w:val="0"/>
        </w:rPr>
        <w:t xml:space="preserve">Статья 2. 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snapToGrid w:val="0"/>
        </w:rPr>
        <w:t>Настоящий Закон вступает в силу со дня его официального опубликования.</w:t>
      </w:r>
    </w:p>
    <w:p w:rsidR="00FE58C2" w:rsidRPr="00E44F7A" w:rsidRDefault="00FE58C2" w:rsidP="00E44F7A"/>
    <w:p w:rsidR="00FE58C2" w:rsidRPr="00E44F7A" w:rsidRDefault="00FE58C2" w:rsidP="00E44F7A"/>
    <w:p w:rsidR="00FE58C2" w:rsidRPr="00E44F7A" w:rsidRDefault="00FE58C2" w:rsidP="00E44F7A"/>
    <w:p w:rsidR="00FE58C2" w:rsidRPr="00E44F7A" w:rsidRDefault="00FE58C2" w:rsidP="00E44F7A">
      <w:r w:rsidRPr="00E44F7A">
        <w:t>Губернатор края</w:t>
      </w:r>
      <w:r w:rsidRPr="00E44F7A">
        <w:tab/>
      </w:r>
      <w:r w:rsidRPr="00E44F7A">
        <w:tab/>
      </w:r>
      <w:r w:rsidRPr="00E44F7A">
        <w:tab/>
      </w:r>
      <w:r w:rsidRPr="00E44F7A">
        <w:tab/>
        <w:t xml:space="preserve">                                              О.Н. Кожемяко</w:t>
      </w:r>
      <w:bookmarkEnd w:id="0"/>
    </w:p>
    <w:p w:rsidR="00FE58C2" w:rsidRPr="00E44F7A" w:rsidRDefault="00FE58C2" w:rsidP="00E44F7A"/>
    <w:sectPr w:rsidR="00FE58C2" w:rsidRPr="00E44F7A" w:rsidSect="00E44F7A">
      <w:headerReference w:type="default" r:id="rId7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930" w:rsidRDefault="00D45930">
      <w:r>
        <w:separator/>
      </w:r>
    </w:p>
  </w:endnote>
  <w:endnote w:type="continuationSeparator" w:id="0">
    <w:p w:rsidR="00D45930" w:rsidRDefault="00D4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930" w:rsidRDefault="00D45930">
      <w:r>
        <w:separator/>
      </w:r>
    </w:p>
  </w:footnote>
  <w:footnote w:type="continuationSeparator" w:id="0">
    <w:p w:rsidR="00D45930" w:rsidRDefault="00D459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778944"/>
      <w:docPartObj>
        <w:docPartGallery w:val="Page Numbers (Top of Page)"/>
        <w:docPartUnique/>
      </w:docPartObj>
    </w:sdtPr>
    <w:sdtEndPr/>
    <w:sdtContent>
      <w:p w:rsidR="00E44F7A" w:rsidRDefault="00E44F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461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2"/>
    <w:rsid w:val="0003291F"/>
    <w:rsid w:val="000D7212"/>
    <w:rsid w:val="001411DF"/>
    <w:rsid w:val="002A2102"/>
    <w:rsid w:val="0034770A"/>
    <w:rsid w:val="00363684"/>
    <w:rsid w:val="003817AE"/>
    <w:rsid w:val="003B26E7"/>
    <w:rsid w:val="0047435B"/>
    <w:rsid w:val="00550388"/>
    <w:rsid w:val="005676F8"/>
    <w:rsid w:val="005A2827"/>
    <w:rsid w:val="00655C83"/>
    <w:rsid w:val="00754815"/>
    <w:rsid w:val="00A24F56"/>
    <w:rsid w:val="00AB70F9"/>
    <w:rsid w:val="00AC31EC"/>
    <w:rsid w:val="00BE0544"/>
    <w:rsid w:val="00D215C3"/>
    <w:rsid w:val="00D45930"/>
    <w:rsid w:val="00D96211"/>
    <w:rsid w:val="00E34273"/>
    <w:rsid w:val="00E44F7A"/>
    <w:rsid w:val="00E52202"/>
    <w:rsid w:val="00E87DB5"/>
    <w:rsid w:val="00E964ED"/>
    <w:rsid w:val="00EC0461"/>
    <w:rsid w:val="00FD1087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44F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44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7;&#1072;&#1090;&#1077;&#1085;&#1090;%20&#1043;&#1091;&#1073;\&#1054;&#1074;&#1080;%20&#1087;&#1072;&#1090;&#1077;&#1085;&#1090;%20&#1075;&#1091;&#1073;%20&#1072;&#1087;&#1088;\&#1054;&#1074;&#1080;%20&#1087;&#1072;&#1090;&#1077;&#1085;&#1090;%201%20&#1095;&#1090;\&#1079;&#1072;&#1082;&#1086;&#1085;%20&#1087;&#1088;&#1086;&#1077;&#1082;&#1090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 на 1 чт</Template>
  <TotalTime>100</TotalTime>
  <Pages>5</Pages>
  <Words>1375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2021-04-19T02:26:00Z</cp:lastPrinted>
  <dcterms:created xsi:type="dcterms:W3CDTF">2021-04-12T06:07:00Z</dcterms:created>
  <dcterms:modified xsi:type="dcterms:W3CDTF">2021-04-19T06:10:00Z</dcterms:modified>
</cp:coreProperties>
</file>