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7946596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283DEE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14.04</w:t>
            </w:r>
            <w:r w:rsidR="00477A1B">
              <w:rPr>
                <w:sz w:val="24"/>
              </w:rPr>
              <w:t>.20</w:t>
            </w:r>
            <w:r>
              <w:rPr>
                <w:sz w:val="24"/>
              </w:rPr>
              <w:t>21</w:t>
            </w:r>
          </w:p>
        </w:tc>
        <w:tc>
          <w:tcPr>
            <w:tcW w:w="2420" w:type="pct"/>
            <w:gridSpan w:val="2"/>
          </w:tcPr>
          <w:p w:rsidR="00357541" w:rsidRPr="00283D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283DEE" w:rsidP="00F75FD6">
            <w:pPr>
              <w:jc w:val="both"/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 "О содействии развитию строительства в Приморском крае"</w:t>
            </w:r>
            <w:r>
              <w:t xml:space="preserve"> </w:t>
            </w:r>
            <w:r w:rsidR="00F75FD6">
              <w:t>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283DEE">
        <w:rPr>
          <w:szCs w:val="28"/>
        </w:rPr>
        <w:t xml:space="preserve"> "О внесении изменений в Закон Приморского края "О содействии развитию строительства в Приморском крае"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283DEE">
        <w:rPr>
          <w:szCs w:val="28"/>
        </w:rPr>
        <w:t>"О внесении изменений в Закон Приморского края "О содействии развитию строительства в Приморском крае"</w:t>
      </w:r>
      <w:r>
        <w:t xml:space="preserve"> в Законодательное Собрание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AFA" w:rsidRDefault="00041AFA">
      <w:r>
        <w:separator/>
      </w:r>
    </w:p>
  </w:endnote>
  <w:endnote w:type="continuationSeparator" w:id="0">
    <w:p w:rsidR="00041AFA" w:rsidRDefault="00041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AFA" w:rsidRDefault="00041AFA">
      <w:r>
        <w:separator/>
      </w:r>
    </w:p>
  </w:footnote>
  <w:footnote w:type="continuationSeparator" w:id="0">
    <w:p w:rsidR="00041AFA" w:rsidRDefault="00041A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1AFA"/>
    <w:rsid w:val="00053C61"/>
    <w:rsid w:val="00080DED"/>
    <w:rsid w:val="00160F97"/>
    <w:rsid w:val="001B3A35"/>
    <w:rsid w:val="001C5162"/>
    <w:rsid w:val="0020003C"/>
    <w:rsid w:val="00283DEE"/>
    <w:rsid w:val="00357541"/>
    <w:rsid w:val="00383131"/>
    <w:rsid w:val="003B4C86"/>
    <w:rsid w:val="003D4A28"/>
    <w:rsid w:val="003F2358"/>
    <w:rsid w:val="00444A35"/>
    <w:rsid w:val="00461E2B"/>
    <w:rsid w:val="00477A1B"/>
    <w:rsid w:val="004B6C36"/>
    <w:rsid w:val="00515FC7"/>
    <w:rsid w:val="005C5568"/>
    <w:rsid w:val="00692D49"/>
    <w:rsid w:val="007128C1"/>
    <w:rsid w:val="007258FB"/>
    <w:rsid w:val="00751091"/>
    <w:rsid w:val="007E5140"/>
    <w:rsid w:val="007F0598"/>
    <w:rsid w:val="008602F8"/>
    <w:rsid w:val="0087792E"/>
    <w:rsid w:val="008B133D"/>
    <w:rsid w:val="00926664"/>
    <w:rsid w:val="0099314B"/>
    <w:rsid w:val="009E5CD9"/>
    <w:rsid w:val="009F0165"/>
    <w:rsid w:val="009F626B"/>
    <w:rsid w:val="00B668A9"/>
    <w:rsid w:val="00B803DE"/>
    <w:rsid w:val="00BA5100"/>
    <w:rsid w:val="00BE16C2"/>
    <w:rsid w:val="00C9335B"/>
    <w:rsid w:val="00C958B6"/>
    <w:rsid w:val="00D17A7A"/>
    <w:rsid w:val="00D37663"/>
    <w:rsid w:val="00E77161"/>
    <w:rsid w:val="00E77FC0"/>
    <w:rsid w:val="00ED1374"/>
    <w:rsid w:val="00F01DD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</cp:revision>
  <cp:lastPrinted>2019-11-19T03:03:00Z</cp:lastPrinted>
  <dcterms:created xsi:type="dcterms:W3CDTF">2021-04-08T23:25:00Z</dcterms:created>
  <dcterms:modified xsi:type="dcterms:W3CDTF">2021-04-08T23:33:00Z</dcterms:modified>
</cp:coreProperties>
</file>