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C15673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</w:t>
            </w:r>
            <w:r w:rsidR="00C15673">
              <w:t xml:space="preserve"> </w:t>
            </w:r>
            <w:r w:rsidR="000B3D99">
              <w:rPr>
                <w:szCs w:val="28"/>
              </w:rPr>
              <w:t>"О</w:t>
            </w:r>
            <w:r w:rsidR="00C15673">
              <w:rPr>
                <w:szCs w:val="28"/>
              </w:rPr>
              <w:t xml:space="preserve"> внесении изменений в Закон Пр</w:t>
            </w:r>
            <w:r w:rsidR="00C15673">
              <w:rPr>
                <w:szCs w:val="28"/>
              </w:rPr>
              <w:t>и</w:t>
            </w:r>
            <w:r w:rsidR="00C15673">
              <w:rPr>
                <w:szCs w:val="28"/>
              </w:rPr>
              <w:t>морского края "О продовольстве</w:t>
            </w:r>
            <w:r w:rsidR="00C15673">
              <w:rPr>
                <w:szCs w:val="28"/>
              </w:rPr>
              <w:t>н</w:t>
            </w:r>
            <w:r w:rsidR="00C15673">
              <w:rPr>
                <w:szCs w:val="28"/>
              </w:rPr>
              <w:t>ной безопасности</w:t>
            </w:r>
            <w:r w:rsidR="00F1213E">
              <w:rPr>
                <w:szCs w:val="28"/>
              </w:rPr>
              <w:t xml:space="preserve"> </w:t>
            </w:r>
            <w:r w:rsidR="00741221">
              <w:rPr>
                <w:szCs w:val="28"/>
              </w:rPr>
              <w:t>Приморско</w:t>
            </w:r>
            <w:r w:rsidR="00C15673">
              <w:rPr>
                <w:szCs w:val="28"/>
              </w:rPr>
              <w:t>го края</w:t>
            </w:r>
            <w:r w:rsidR="0074122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C15673">
        <w:rPr>
          <w:szCs w:val="28"/>
        </w:rPr>
        <w:t xml:space="preserve"> внесении изменений в Закон Приморского края "О продовольственной безопасности Приморского края</w:t>
      </w:r>
      <w:r w:rsidR="00741221">
        <w:rPr>
          <w:szCs w:val="28"/>
        </w:rPr>
        <w:t>"</w:t>
      </w:r>
      <w:r w:rsidRPr="00B906C5">
        <w:t>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r>
        <w:t xml:space="preserve">убернатору Приморского края для </w:t>
      </w:r>
      <w:r w:rsidR="006405FD">
        <w:t xml:space="preserve">    </w:t>
      </w:r>
      <w:r>
        <w:t>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BC9" w:rsidRDefault="006B3BC9">
      <w:r>
        <w:separator/>
      </w:r>
    </w:p>
  </w:endnote>
  <w:endnote w:type="continuationSeparator" w:id="0">
    <w:p w:rsidR="006B3BC9" w:rsidRDefault="006B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BC9" w:rsidRDefault="006B3BC9">
      <w:r>
        <w:separator/>
      </w:r>
    </w:p>
  </w:footnote>
  <w:footnote w:type="continuationSeparator" w:id="0">
    <w:p w:rsidR="006B3BC9" w:rsidRDefault="006B3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70216"/>
    <w:rsid w:val="001D5E63"/>
    <w:rsid w:val="001E6F62"/>
    <w:rsid w:val="0020193E"/>
    <w:rsid w:val="002807F6"/>
    <w:rsid w:val="0029751C"/>
    <w:rsid w:val="003325F4"/>
    <w:rsid w:val="00392E21"/>
    <w:rsid w:val="00457496"/>
    <w:rsid w:val="004B69FA"/>
    <w:rsid w:val="004C0D71"/>
    <w:rsid w:val="004C518D"/>
    <w:rsid w:val="004D1A01"/>
    <w:rsid w:val="004D6E01"/>
    <w:rsid w:val="004E41C9"/>
    <w:rsid w:val="0050143E"/>
    <w:rsid w:val="00506283"/>
    <w:rsid w:val="005135B5"/>
    <w:rsid w:val="0057214F"/>
    <w:rsid w:val="00581B4D"/>
    <w:rsid w:val="005A6019"/>
    <w:rsid w:val="005E6130"/>
    <w:rsid w:val="00617CAC"/>
    <w:rsid w:val="006405FD"/>
    <w:rsid w:val="00695A4A"/>
    <w:rsid w:val="006B3BC9"/>
    <w:rsid w:val="006D45ED"/>
    <w:rsid w:val="006E650F"/>
    <w:rsid w:val="007050D1"/>
    <w:rsid w:val="00710A7C"/>
    <w:rsid w:val="00726997"/>
    <w:rsid w:val="00736564"/>
    <w:rsid w:val="00741221"/>
    <w:rsid w:val="0078376B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A13794"/>
    <w:rsid w:val="00A26C60"/>
    <w:rsid w:val="00A53A09"/>
    <w:rsid w:val="00A63B98"/>
    <w:rsid w:val="00A93332"/>
    <w:rsid w:val="00AB0E6E"/>
    <w:rsid w:val="00AE5EE6"/>
    <w:rsid w:val="00B045AC"/>
    <w:rsid w:val="00B10BDF"/>
    <w:rsid w:val="00B15C6F"/>
    <w:rsid w:val="00B25C85"/>
    <w:rsid w:val="00B72602"/>
    <w:rsid w:val="00B81A8A"/>
    <w:rsid w:val="00B906C5"/>
    <w:rsid w:val="00BA58C7"/>
    <w:rsid w:val="00BE50AA"/>
    <w:rsid w:val="00BF416F"/>
    <w:rsid w:val="00C15673"/>
    <w:rsid w:val="00C20E8F"/>
    <w:rsid w:val="00C7700D"/>
    <w:rsid w:val="00CA7E54"/>
    <w:rsid w:val="00CC1FFC"/>
    <w:rsid w:val="00CC4ACB"/>
    <w:rsid w:val="00CE19DF"/>
    <w:rsid w:val="00D02716"/>
    <w:rsid w:val="00D12968"/>
    <w:rsid w:val="00D37C9D"/>
    <w:rsid w:val="00DF01B2"/>
    <w:rsid w:val="00E05695"/>
    <w:rsid w:val="00E21E38"/>
    <w:rsid w:val="00E93A7F"/>
    <w:rsid w:val="00E9598F"/>
    <w:rsid w:val="00ED3F8A"/>
    <w:rsid w:val="00EF502B"/>
    <w:rsid w:val="00F1213E"/>
    <w:rsid w:val="00F14CBB"/>
    <w:rsid w:val="00F75CDD"/>
    <w:rsid w:val="00F968B7"/>
    <w:rsid w:val="00FB63F1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77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2020-10-13T01:05:00Z</cp:lastPrinted>
  <dcterms:created xsi:type="dcterms:W3CDTF">2021-04-09T01:42:00Z</dcterms:created>
  <dcterms:modified xsi:type="dcterms:W3CDTF">2021-04-09T01:42:00Z</dcterms:modified>
</cp:coreProperties>
</file>