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86018" w:rsidRDefault="00FE685A" w:rsidP="00B86018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B86018" w:rsidRPr="00B86018">
              <w:rPr>
                <w:szCs w:val="28"/>
              </w:rPr>
              <w:t>"О внесении изменений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</w:t>
            </w:r>
            <w:r w:rsidR="00B86018">
              <w:rPr>
                <w:szCs w:val="28"/>
              </w:rPr>
              <w:t xml:space="preserve"> </w:t>
            </w:r>
            <w:r w:rsidR="00B86018" w:rsidRPr="00B86018">
              <w:rPr>
                <w:szCs w:val="28"/>
              </w:rPr>
              <w:t>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86018" w:rsidRDefault="00B906C5" w:rsidP="00B86018">
      <w:pPr>
        <w:ind w:firstLine="709"/>
        <w:jc w:val="both"/>
        <w:rPr>
          <w:szCs w:val="28"/>
        </w:rPr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B86018" w:rsidRPr="00B86018">
        <w:rPr>
          <w:szCs w:val="28"/>
        </w:rPr>
        <w:t>"О внесении изменений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</w:t>
      </w:r>
      <w:r w:rsidR="00B86018">
        <w:rPr>
          <w:szCs w:val="28"/>
        </w:rPr>
        <w:t xml:space="preserve"> </w:t>
      </w:r>
      <w:r w:rsidR="00B86018" w:rsidRPr="00B86018">
        <w:rPr>
          <w:szCs w:val="28"/>
        </w:rPr>
        <w:t>на территории Приморского края"</w:t>
      </w:r>
      <w:r w:rsidR="001C39A9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</w:t>
      </w:r>
      <w:bookmarkStart w:id="0" w:name="_GoBack"/>
      <w:bookmarkEnd w:id="0"/>
      <w:r w:rsidR="00B906C5" w:rsidRPr="00B906C5">
        <w:t>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FC4" w:rsidRDefault="00A56FC4">
      <w:r>
        <w:separator/>
      </w:r>
    </w:p>
  </w:endnote>
  <w:endnote w:type="continuationSeparator" w:id="0">
    <w:p w:rsidR="00A56FC4" w:rsidRDefault="00A5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FC4" w:rsidRDefault="00A56FC4">
      <w:r>
        <w:separator/>
      </w:r>
    </w:p>
  </w:footnote>
  <w:footnote w:type="continuationSeparator" w:id="0">
    <w:p w:rsidR="00A56FC4" w:rsidRDefault="00A56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3325F4"/>
    <w:rsid w:val="00392E21"/>
    <w:rsid w:val="004B69FA"/>
    <w:rsid w:val="004C0D71"/>
    <w:rsid w:val="004C518D"/>
    <w:rsid w:val="004D1A01"/>
    <w:rsid w:val="00506283"/>
    <w:rsid w:val="005A6019"/>
    <w:rsid w:val="005E6130"/>
    <w:rsid w:val="00643F0C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56FC4"/>
    <w:rsid w:val="00A63B98"/>
    <w:rsid w:val="00A93332"/>
    <w:rsid w:val="00AE5EE6"/>
    <w:rsid w:val="00B76B2D"/>
    <w:rsid w:val="00B81A8A"/>
    <w:rsid w:val="00B86018"/>
    <w:rsid w:val="00B906C5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3</cp:revision>
  <cp:lastPrinted>2019-04-05T01:00:00Z</cp:lastPrinted>
  <dcterms:created xsi:type="dcterms:W3CDTF">2021-03-03T04:37:00Z</dcterms:created>
  <dcterms:modified xsi:type="dcterms:W3CDTF">2021-03-11T22:49:00Z</dcterms:modified>
</cp:coreProperties>
</file>