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79209148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BF1F23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14.04.2021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FD6231">
            <w:pPr>
              <w:jc w:val="both"/>
            </w:pPr>
            <w:r>
              <w:t xml:space="preserve">О проекте закона Приморского края "О внесении изменений в </w:t>
            </w:r>
            <w:r w:rsidR="00883DE7">
              <w:t>Закон</w:t>
            </w:r>
            <w:r>
              <w:t xml:space="preserve"> Приморского края </w:t>
            </w:r>
            <w:r w:rsidR="000A573F" w:rsidRPr="000A573F">
              <w:t xml:space="preserve">"О порядке проведения экспертизы </w:t>
            </w:r>
            <w:proofErr w:type="spellStart"/>
            <w:proofErr w:type="gramStart"/>
            <w:r w:rsidR="000A573F" w:rsidRPr="000A573F">
              <w:t>муниципаль</w:t>
            </w:r>
            <w:r w:rsidR="00BF1F23">
              <w:t>-</w:t>
            </w:r>
            <w:r w:rsidR="000A573F" w:rsidRPr="000A573F">
              <w:t>ных</w:t>
            </w:r>
            <w:proofErr w:type="spellEnd"/>
            <w:proofErr w:type="gramEnd"/>
            <w:r w:rsidR="000A573F" w:rsidRPr="000A573F">
              <w:t xml:space="preserve"> нормативных правовых актов и оценки регулирующего воздействия проектов муниципальных норма</w:t>
            </w:r>
            <w:r w:rsidR="00BF1F23">
              <w:t>-</w:t>
            </w:r>
            <w:proofErr w:type="spellStart"/>
            <w:r w:rsidR="000A573F" w:rsidRPr="000A573F">
              <w:t>тивных</w:t>
            </w:r>
            <w:proofErr w:type="spellEnd"/>
            <w:r w:rsidR="000A573F" w:rsidRPr="000A573F">
              <w:t xml:space="preserve"> правовых актов в Приморском крае"</w:t>
            </w:r>
            <w:r>
              <w:t xml:space="preserve"> (</w:t>
            </w:r>
            <w:r w:rsidR="00FD6231">
              <w:t xml:space="preserve">второе, третье </w:t>
            </w:r>
            <w:r>
              <w:t>чтени</w:t>
            </w:r>
            <w:r w:rsidR="00FD6231">
              <w:t>я</w:t>
            </w:r>
            <w: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BF1F23">
      <w:pPr>
        <w:jc w:val="both"/>
        <w:rPr>
          <w:szCs w:val="28"/>
        </w:rPr>
      </w:pPr>
      <w:r>
        <w:tab/>
      </w:r>
      <w:proofErr w:type="gramStart"/>
      <w:r>
        <w:t>Рассмотрев проект закона Приморского края "О внесении изменений в Закон Приморского края</w:t>
      </w:r>
      <w:r w:rsidR="00926123">
        <w:t xml:space="preserve"> </w:t>
      </w:r>
      <w:r w:rsidR="00926123" w:rsidRPr="00926123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="000413C2">
        <w:t>,</w:t>
      </w:r>
      <w:r>
        <w:t xml:space="preserve"> </w:t>
      </w:r>
      <w:r w:rsidR="00BF1F23">
        <w:t xml:space="preserve">принятый Законодательным Собранием Приморского края 24 марта </w:t>
      </w:r>
      <w:r w:rsidR="00BF1F23">
        <w:br/>
        <w:t xml:space="preserve">2021 года в первом чтении, </w:t>
      </w:r>
      <w:r w:rsidR="00FD6231">
        <w:t>учитывая, что поправок к законопроекту не поступило</w:t>
      </w:r>
      <w:r w:rsidR="006A6694">
        <w:t xml:space="preserve">, </w:t>
      </w:r>
      <w:r>
        <w:rPr>
          <w:szCs w:val="28"/>
        </w:rPr>
        <w:t xml:space="preserve">комитет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 xml:space="preserve">1.Рассмотреть проект закона Приморского края "О внесении изменений в Закон Приморского края </w:t>
      </w:r>
      <w:r w:rsidR="00CD6F30" w:rsidRPr="00CD6F30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="00CD6F30">
        <w:t xml:space="preserve"> </w:t>
      </w:r>
      <w:r>
        <w:t>в</w:t>
      </w:r>
      <w:r w:rsidR="00FD6231">
        <w:t>о</w:t>
      </w:r>
      <w:r>
        <w:t xml:space="preserve"> </w:t>
      </w:r>
      <w:r w:rsidR="000079FD">
        <w:t>втором</w:t>
      </w:r>
      <w:r w:rsidR="00FD6231">
        <w:t xml:space="preserve"> и третьем чтениях </w:t>
      </w:r>
      <w:r>
        <w:t>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</w:t>
      </w:r>
      <w:r w:rsidR="00FD6231">
        <w:t>о втором и третьем</w:t>
      </w:r>
      <w:r>
        <w:t xml:space="preserve"> чтени</w:t>
      </w:r>
      <w:r w:rsidR="00FD6231">
        <w:t>ях</w:t>
      </w:r>
      <w:r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3.</w:t>
      </w:r>
      <w:r>
        <w:rPr>
          <w:szCs w:val="28"/>
        </w:rPr>
        <w:t>Поручить</w:t>
      </w:r>
      <w:r w:rsidR="00CD6F30">
        <w:rPr>
          <w:szCs w:val="28"/>
        </w:rPr>
        <w:t xml:space="preserve"> Романову Всеволоду Геннадьевичу</w:t>
      </w:r>
      <w:r w:rsidR="005A05D0">
        <w:rPr>
          <w:szCs w:val="28"/>
        </w:rPr>
        <w:t>, заместителю</w:t>
      </w:r>
      <w:r w:rsidRPr="004B10BC">
        <w:rPr>
          <w:szCs w:val="28"/>
        </w:rPr>
        <w:t xml:space="preserve"> председател</w:t>
      </w:r>
      <w:r w:rsidR="005A05D0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079FD" w:rsidRDefault="0026074E" w:rsidP="00CD6F30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26074E" w:rsidRDefault="0026074E" w:rsidP="000079F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</w:t>
      </w:r>
      <w:r w:rsidR="000079FD">
        <w:rPr>
          <w:szCs w:val="28"/>
        </w:rPr>
        <w:t xml:space="preserve"> </w:t>
      </w:r>
      <w:r w:rsidR="00FD6231">
        <w:rPr>
          <w:szCs w:val="28"/>
        </w:rPr>
        <w:t>5</w:t>
      </w:r>
      <w:r w:rsidR="000079FD">
        <w:rPr>
          <w:szCs w:val="28"/>
        </w:rPr>
        <w:t xml:space="preserve"> </w:t>
      </w:r>
      <w:r>
        <w:rPr>
          <w:szCs w:val="28"/>
        </w:rPr>
        <w:t xml:space="preserve">минут, в том числе для доклада – </w:t>
      </w:r>
      <w:r w:rsidR="00FD6231">
        <w:rPr>
          <w:szCs w:val="28"/>
        </w:rPr>
        <w:t>1</w:t>
      </w:r>
      <w:r>
        <w:rPr>
          <w:szCs w:val="28"/>
        </w:rPr>
        <w:t xml:space="preserve"> м</w:t>
      </w:r>
      <w:r w:rsidR="00FD6231">
        <w:rPr>
          <w:szCs w:val="28"/>
        </w:rPr>
        <w:t>инута.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5A05D0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96C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09D" w:rsidRDefault="0019309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09D" w:rsidRDefault="0019309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09D" w:rsidRDefault="001930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09D" w:rsidRDefault="001930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9309D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09D" w:rsidRDefault="0019309D" w:rsidP="0019309D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079FD"/>
    <w:rsid w:val="00022B36"/>
    <w:rsid w:val="000413C2"/>
    <w:rsid w:val="00053C61"/>
    <w:rsid w:val="00080DED"/>
    <w:rsid w:val="000A573F"/>
    <w:rsid w:val="00160F97"/>
    <w:rsid w:val="0019309D"/>
    <w:rsid w:val="001B3A35"/>
    <w:rsid w:val="001C5162"/>
    <w:rsid w:val="0020003C"/>
    <w:rsid w:val="0025648F"/>
    <w:rsid w:val="0026074E"/>
    <w:rsid w:val="002F3463"/>
    <w:rsid w:val="00357541"/>
    <w:rsid w:val="00383131"/>
    <w:rsid w:val="003B4C86"/>
    <w:rsid w:val="003B681C"/>
    <w:rsid w:val="003D3B5A"/>
    <w:rsid w:val="003D4A28"/>
    <w:rsid w:val="003F2358"/>
    <w:rsid w:val="00461E2B"/>
    <w:rsid w:val="00504B6E"/>
    <w:rsid w:val="005A05D0"/>
    <w:rsid w:val="00624BBF"/>
    <w:rsid w:val="00683D86"/>
    <w:rsid w:val="00692D49"/>
    <w:rsid w:val="006A6694"/>
    <w:rsid w:val="007128C1"/>
    <w:rsid w:val="007258FB"/>
    <w:rsid w:val="00751091"/>
    <w:rsid w:val="00760BC2"/>
    <w:rsid w:val="00767D1D"/>
    <w:rsid w:val="007F0598"/>
    <w:rsid w:val="007F51EC"/>
    <w:rsid w:val="008045A9"/>
    <w:rsid w:val="008602F8"/>
    <w:rsid w:val="0087792E"/>
    <w:rsid w:val="0088067C"/>
    <w:rsid w:val="00883DE7"/>
    <w:rsid w:val="00896C69"/>
    <w:rsid w:val="00926123"/>
    <w:rsid w:val="009554AC"/>
    <w:rsid w:val="009637B6"/>
    <w:rsid w:val="0099314B"/>
    <w:rsid w:val="009E5CD9"/>
    <w:rsid w:val="009F0165"/>
    <w:rsid w:val="009F626B"/>
    <w:rsid w:val="00A6159B"/>
    <w:rsid w:val="00B07526"/>
    <w:rsid w:val="00B668A9"/>
    <w:rsid w:val="00B803DE"/>
    <w:rsid w:val="00BE16C2"/>
    <w:rsid w:val="00BF1F23"/>
    <w:rsid w:val="00C9335B"/>
    <w:rsid w:val="00C958B6"/>
    <w:rsid w:val="00CC2F26"/>
    <w:rsid w:val="00CD6F30"/>
    <w:rsid w:val="00D17A7A"/>
    <w:rsid w:val="00E326C2"/>
    <w:rsid w:val="00E77161"/>
    <w:rsid w:val="00E85955"/>
    <w:rsid w:val="00F01DD8"/>
    <w:rsid w:val="00FD6231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  <w:style w:type="paragraph" w:styleId="a6">
    <w:name w:val="Balloon Text"/>
    <w:basedOn w:val="a"/>
    <w:link w:val="a7"/>
    <w:rsid w:val="001930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930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8A34-A7BC-45DA-A5E1-2D091DCF6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6</cp:revision>
  <cp:lastPrinted>2019-10-15T00:23:00Z</cp:lastPrinted>
  <dcterms:created xsi:type="dcterms:W3CDTF">2019-10-09T23:36:00Z</dcterms:created>
  <dcterms:modified xsi:type="dcterms:W3CDTF">2021-04-06T00:13:00Z</dcterms:modified>
</cp:coreProperties>
</file>