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7920902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661CA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661CA">
        <w:trPr>
          <w:cantSplit/>
        </w:trPr>
        <w:tc>
          <w:tcPr>
            <w:tcW w:w="1694" w:type="pct"/>
          </w:tcPr>
          <w:p w:rsidR="00357541" w:rsidRPr="00080DED" w:rsidRDefault="00D0228A" w:rsidP="006128F3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</w:t>
            </w:r>
            <w:r w:rsidR="008A67F3">
              <w:rPr>
                <w:sz w:val="24"/>
              </w:rPr>
              <w:t>.0</w:t>
            </w:r>
            <w:r w:rsidR="006128F3">
              <w:rPr>
                <w:sz w:val="24"/>
              </w:rPr>
              <w:t>4</w:t>
            </w:r>
            <w:r w:rsidR="008A67F3">
              <w:rPr>
                <w:sz w:val="24"/>
              </w:rPr>
              <w:t>.2021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661CA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661CA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661CA" w:rsidP="006128F3">
            <w:pPr>
              <w:jc w:val="both"/>
            </w:pPr>
            <w:r w:rsidRPr="00F661CA">
              <w:t xml:space="preserve">О проекте закона Приморского края "О внесении изменения в статью 4 Закона Приморского края "О порядке признания органами местного самоуправления </w:t>
            </w:r>
            <w:proofErr w:type="spellStart"/>
            <w:proofErr w:type="gramStart"/>
            <w:r w:rsidRPr="00F661CA">
              <w:t>Примор</w:t>
            </w:r>
            <w:r w:rsidR="00FD1D21">
              <w:t>-</w:t>
            </w:r>
            <w:r w:rsidRPr="00F661CA">
              <w:t>ского</w:t>
            </w:r>
            <w:proofErr w:type="spellEnd"/>
            <w:proofErr w:type="gramEnd"/>
            <w:r w:rsidRPr="00F661CA">
              <w:t xml:space="preserve"> края граждан малоимущими в целях предоставления им жилых помещений по договорам социального найма"</w:t>
            </w:r>
            <w:r w:rsidR="0026074E">
              <w:t xml:space="preserve"> (</w:t>
            </w:r>
            <w:r w:rsidR="006128F3">
              <w:t>второе, третье чтения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6128F3">
      <w:pPr>
        <w:jc w:val="both"/>
        <w:rPr>
          <w:szCs w:val="28"/>
        </w:rPr>
      </w:pPr>
      <w:r>
        <w:tab/>
      </w:r>
      <w:proofErr w:type="gramStart"/>
      <w:r>
        <w:t xml:space="preserve">Рассмотрев проект закона Приморского края </w:t>
      </w:r>
      <w:r w:rsidR="00F661CA" w:rsidRPr="00F661CA">
        <w:t>"О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3E6B71">
        <w:t>,</w:t>
      </w:r>
      <w:r w:rsidR="00F661CA" w:rsidRPr="00F661CA">
        <w:t xml:space="preserve"> </w:t>
      </w:r>
      <w:r w:rsidR="006128F3">
        <w:t xml:space="preserve">принятый Законодательным Собранием Приморского края 24 марта </w:t>
      </w:r>
      <w:r w:rsidR="006128F3">
        <w:br/>
        <w:t>2021 года в первом чтении</w:t>
      </w:r>
      <w:r w:rsidR="007B1989">
        <w:t xml:space="preserve">, учитывая, что поправок к законопроекту не поступило,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 xml:space="preserve">1.Рассмотреть проект закона Приморского края </w:t>
      </w:r>
      <w:r w:rsidR="00E64D44" w:rsidRPr="00E64D44">
        <w:t xml:space="preserve">"О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</w:r>
      <w:r>
        <w:t>в</w:t>
      </w:r>
      <w:r w:rsidR="007B1989">
        <w:t>о</w:t>
      </w:r>
      <w:r>
        <w:t xml:space="preserve"> </w:t>
      </w:r>
      <w:r w:rsidR="007B1989">
        <w:t xml:space="preserve">втором и третьем </w:t>
      </w:r>
      <w:r>
        <w:t>чтени</w:t>
      </w:r>
      <w:r w:rsidR="007B1989">
        <w:t>ях</w:t>
      </w:r>
      <w:r>
        <w:t xml:space="preserve">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</w:t>
      </w:r>
      <w:r w:rsidR="007B1989">
        <w:t>о втором и третьем</w:t>
      </w:r>
      <w:r w:rsidR="00B767D1">
        <w:t xml:space="preserve"> чтениях</w:t>
      </w:r>
      <w: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E54EE0">
        <w:rPr>
          <w:szCs w:val="28"/>
        </w:rPr>
        <w:t xml:space="preserve"> </w:t>
      </w:r>
      <w:proofErr w:type="spellStart"/>
      <w:r w:rsidR="00E54EE0">
        <w:rPr>
          <w:szCs w:val="28"/>
        </w:rPr>
        <w:t>Авдои</w:t>
      </w:r>
      <w:proofErr w:type="spellEnd"/>
      <w:r w:rsidR="00E54EE0">
        <w:rPr>
          <w:szCs w:val="28"/>
        </w:rPr>
        <w:t xml:space="preserve"> </w:t>
      </w:r>
      <w:proofErr w:type="spellStart"/>
      <w:r w:rsidR="00E54EE0">
        <w:rPr>
          <w:szCs w:val="28"/>
        </w:rPr>
        <w:t>Джони</w:t>
      </w:r>
      <w:proofErr w:type="spellEnd"/>
      <w:r w:rsidR="00E54EE0">
        <w:rPr>
          <w:szCs w:val="28"/>
        </w:rPr>
        <w:t xml:space="preserve"> </w:t>
      </w:r>
      <w:proofErr w:type="spellStart"/>
      <w:r w:rsidR="00E54EE0">
        <w:rPr>
          <w:szCs w:val="28"/>
        </w:rPr>
        <w:t>Титаловичу</w:t>
      </w:r>
      <w:proofErr w:type="spellEnd"/>
      <w:r w:rsidR="005A05D0"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38FA" w:rsidRDefault="0026074E" w:rsidP="00CD6F3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</w:p>
    <w:p w:rsidR="0026074E" w:rsidRDefault="0026074E" w:rsidP="00D838F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</w:t>
      </w:r>
      <w:r w:rsidR="00E54EE0">
        <w:rPr>
          <w:szCs w:val="28"/>
        </w:rPr>
        <w:t>5</w:t>
      </w:r>
      <w:r>
        <w:rPr>
          <w:szCs w:val="28"/>
        </w:rPr>
        <w:t xml:space="preserve"> минут, в том числе для доклада – </w:t>
      </w:r>
      <w:r w:rsidR="00D838FA">
        <w:rPr>
          <w:szCs w:val="28"/>
        </w:rPr>
        <w:t>1</w:t>
      </w:r>
      <w:r>
        <w:rPr>
          <w:szCs w:val="28"/>
        </w:rPr>
        <w:t xml:space="preserve"> м</w:t>
      </w:r>
      <w:r w:rsidR="00E54EE0">
        <w:rPr>
          <w:szCs w:val="28"/>
        </w:rPr>
        <w:t>инут</w:t>
      </w:r>
      <w:r w:rsidR="00D838FA">
        <w:rPr>
          <w:szCs w:val="28"/>
        </w:rPr>
        <w:t>а</w:t>
      </w:r>
      <w:r w:rsidR="00E54EE0">
        <w:rPr>
          <w:szCs w:val="28"/>
        </w:rP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A73C0" w:rsidRDefault="003A73C0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FD1D21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FD1D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14" w:rsidRDefault="0030591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14" w:rsidRDefault="0030591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14" w:rsidRDefault="003059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14" w:rsidRDefault="003059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591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14" w:rsidRDefault="00305914" w:rsidP="00305914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0A573F"/>
    <w:rsid w:val="00160F97"/>
    <w:rsid w:val="001B3A35"/>
    <w:rsid w:val="001C5162"/>
    <w:rsid w:val="0020003C"/>
    <w:rsid w:val="0026074E"/>
    <w:rsid w:val="002F3463"/>
    <w:rsid w:val="00305914"/>
    <w:rsid w:val="00357541"/>
    <w:rsid w:val="00383131"/>
    <w:rsid w:val="003A73C0"/>
    <w:rsid w:val="003B4C86"/>
    <w:rsid w:val="003B681C"/>
    <w:rsid w:val="003D3B5A"/>
    <w:rsid w:val="003D4A28"/>
    <w:rsid w:val="003E6B71"/>
    <w:rsid w:val="003F2358"/>
    <w:rsid w:val="00443D9F"/>
    <w:rsid w:val="00461E2B"/>
    <w:rsid w:val="005A05D0"/>
    <w:rsid w:val="006128F3"/>
    <w:rsid w:val="00624BBF"/>
    <w:rsid w:val="00683D86"/>
    <w:rsid w:val="00692D49"/>
    <w:rsid w:val="006A6694"/>
    <w:rsid w:val="007128C1"/>
    <w:rsid w:val="007258FB"/>
    <w:rsid w:val="00751091"/>
    <w:rsid w:val="007B1989"/>
    <w:rsid w:val="007F0598"/>
    <w:rsid w:val="007F51EC"/>
    <w:rsid w:val="008045A9"/>
    <w:rsid w:val="008602F8"/>
    <w:rsid w:val="0087792E"/>
    <w:rsid w:val="00883DE7"/>
    <w:rsid w:val="00896C69"/>
    <w:rsid w:val="008A67F3"/>
    <w:rsid w:val="00926123"/>
    <w:rsid w:val="009637B6"/>
    <w:rsid w:val="0099314B"/>
    <w:rsid w:val="009E5CD9"/>
    <w:rsid w:val="009F0165"/>
    <w:rsid w:val="009F626B"/>
    <w:rsid w:val="00A8710F"/>
    <w:rsid w:val="00B07526"/>
    <w:rsid w:val="00B668A9"/>
    <w:rsid w:val="00B767D1"/>
    <w:rsid w:val="00B803DE"/>
    <w:rsid w:val="00BE16C2"/>
    <w:rsid w:val="00C9335B"/>
    <w:rsid w:val="00C958B6"/>
    <w:rsid w:val="00CC2F26"/>
    <w:rsid w:val="00CD6F30"/>
    <w:rsid w:val="00D0228A"/>
    <w:rsid w:val="00D17A7A"/>
    <w:rsid w:val="00D838FA"/>
    <w:rsid w:val="00E326C2"/>
    <w:rsid w:val="00E54EE0"/>
    <w:rsid w:val="00E64D44"/>
    <w:rsid w:val="00E77161"/>
    <w:rsid w:val="00E85955"/>
    <w:rsid w:val="00F01DD8"/>
    <w:rsid w:val="00F661CA"/>
    <w:rsid w:val="00FD1D21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305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059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CC547-03CE-4A59-9341-79FD85E5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156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12</cp:revision>
  <cp:lastPrinted>2021-03-14T23:49:00Z</cp:lastPrinted>
  <dcterms:created xsi:type="dcterms:W3CDTF">2019-01-24T04:11:00Z</dcterms:created>
  <dcterms:modified xsi:type="dcterms:W3CDTF">2021-04-06T00:11:00Z</dcterms:modified>
</cp:coreProperties>
</file>