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55pt;height:45.8pt" o:ole="" fillcolor="window">
            <v:imagedata r:id="rId6" o:title="" grayscale="t"/>
          </v:shape>
          <o:OLEObject Type="Embed" ProgID="Word.Picture.8" ShapeID="_x0000_i1025" DrawAspect="Content" ObjectID="_1678794610" r:id="rId7"/>
        </w:object>
      </w:r>
    </w:p>
    <w:tbl>
      <w:tblPr>
        <w:tblW w:w="5000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4060BD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4060BD">
        <w:trPr>
          <w:cantSplit/>
        </w:trPr>
        <w:tc>
          <w:tcPr>
            <w:tcW w:w="1693" w:type="pct"/>
          </w:tcPr>
          <w:p w:rsidR="00357541" w:rsidRPr="00080DED" w:rsidRDefault="00357541" w:rsidP="007258FB">
            <w:pPr>
              <w:ind w:left="-107"/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4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4060BD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4060BD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F14C7E" w:rsidRDefault="00F14C7E" w:rsidP="00686F46">
            <w:pPr>
              <w:ind w:left="-105"/>
              <w:jc w:val="both"/>
            </w:pPr>
            <w:r w:rsidRPr="002E0C58">
              <w:rPr>
                <w:szCs w:val="28"/>
              </w:rPr>
              <w:t xml:space="preserve">О </w:t>
            </w:r>
            <w:r w:rsidR="001A23CA">
              <w:t xml:space="preserve">докладе о деятельности </w:t>
            </w:r>
            <w:r w:rsidR="00D12284">
              <w:t>У</w:t>
            </w:r>
            <w:r w:rsidR="001A23CA">
              <w:t>полномоченного по правам человека                        в Приморском крае в 20</w:t>
            </w:r>
            <w:r w:rsidR="00686F46">
              <w:t>20</w:t>
            </w:r>
            <w:r w:rsidR="001A23CA">
              <w:t xml:space="preserve"> году</w:t>
            </w:r>
          </w:p>
        </w:tc>
      </w:tr>
    </w:tbl>
    <w:p w:rsidR="001A23CA" w:rsidRDefault="001A23CA" w:rsidP="00F14C7E">
      <w:pPr>
        <w:ind w:firstLine="709"/>
        <w:jc w:val="both"/>
        <w:rPr>
          <w:szCs w:val="28"/>
        </w:rPr>
      </w:pPr>
    </w:p>
    <w:p w:rsidR="001A23CA" w:rsidRPr="002B11C3" w:rsidRDefault="00296135" w:rsidP="001A23CA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Рассмотрев </w:t>
      </w:r>
      <w:r w:rsidR="001A23CA" w:rsidRPr="002B11C3">
        <w:rPr>
          <w:szCs w:val="28"/>
        </w:rPr>
        <w:t xml:space="preserve">доклад </w:t>
      </w:r>
      <w:r w:rsidR="004721A3">
        <w:rPr>
          <w:szCs w:val="28"/>
        </w:rPr>
        <w:t>У</w:t>
      </w:r>
      <w:r w:rsidR="001A23CA" w:rsidRPr="002B11C3">
        <w:rPr>
          <w:szCs w:val="28"/>
        </w:rPr>
        <w:t xml:space="preserve">полномоченного по правам человека в Приморском крае </w:t>
      </w:r>
      <w:r w:rsidR="00D12284">
        <w:rPr>
          <w:szCs w:val="28"/>
        </w:rPr>
        <w:t>Мельникова Ю.Б.</w:t>
      </w:r>
      <w:r w:rsidR="001A23CA" w:rsidRPr="002B11C3">
        <w:rPr>
          <w:szCs w:val="28"/>
        </w:rPr>
        <w:t xml:space="preserve"> "О деятельности </w:t>
      </w:r>
      <w:r w:rsidR="00D12284">
        <w:rPr>
          <w:szCs w:val="28"/>
        </w:rPr>
        <w:t>У</w:t>
      </w:r>
      <w:r w:rsidR="001A23CA" w:rsidRPr="002B11C3">
        <w:rPr>
          <w:szCs w:val="28"/>
        </w:rPr>
        <w:t>полномоченного по правам человека в Приморском крае в 20</w:t>
      </w:r>
      <w:r w:rsidR="00686F46">
        <w:rPr>
          <w:szCs w:val="28"/>
        </w:rPr>
        <w:t>20</w:t>
      </w:r>
      <w:r w:rsidR="001A23CA" w:rsidRPr="002B11C3">
        <w:rPr>
          <w:szCs w:val="28"/>
        </w:rPr>
        <w:t xml:space="preserve"> году", подготовленный в соответствии </w:t>
      </w:r>
      <w:r w:rsidR="006D4B71">
        <w:rPr>
          <w:szCs w:val="28"/>
        </w:rPr>
        <w:br/>
      </w:r>
      <w:r w:rsidR="001A23CA" w:rsidRPr="002B11C3">
        <w:rPr>
          <w:szCs w:val="28"/>
        </w:rPr>
        <w:t>со статьей 1</w:t>
      </w:r>
      <w:r w:rsidR="001A23CA">
        <w:rPr>
          <w:szCs w:val="28"/>
        </w:rPr>
        <w:t>3</w:t>
      </w:r>
      <w:r w:rsidR="001A23CA" w:rsidRPr="002B11C3">
        <w:rPr>
          <w:szCs w:val="28"/>
        </w:rPr>
        <w:t xml:space="preserve"> Закона Приморского края </w:t>
      </w:r>
      <w:r w:rsidR="001A23CA">
        <w:rPr>
          <w:szCs w:val="28"/>
        </w:rPr>
        <w:t xml:space="preserve">от 11 декабря 1997 года № 110-КЗ </w:t>
      </w:r>
      <w:r w:rsidR="006D4B71">
        <w:rPr>
          <w:szCs w:val="28"/>
        </w:rPr>
        <w:br/>
      </w:r>
      <w:r w:rsidR="001A23CA" w:rsidRPr="002B11C3">
        <w:rPr>
          <w:szCs w:val="28"/>
        </w:rPr>
        <w:t xml:space="preserve">"Об Уполномоченном по правам человека в Приморском крае", комитет </w:t>
      </w:r>
    </w:p>
    <w:p w:rsidR="001A23CA" w:rsidRPr="002B11C3" w:rsidRDefault="001A23CA" w:rsidP="001A23CA">
      <w:pPr>
        <w:tabs>
          <w:tab w:val="left" w:pos="709"/>
        </w:tabs>
        <w:jc w:val="both"/>
        <w:rPr>
          <w:szCs w:val="28"/>
        </w:rPr>
      </w:pPr>
    </w:p>
    <w:p w:rsidR="001A23CA" w:rsidRPr="002B11C3" w:rsidRDefault="001A23CA" w:rsidP="001A23CA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2B11C3">
        <w:rPr>
          <w:szCs w:val="28"/>
        </w:rPr>
        <w:t>РЕШИЛ:</w:t>
      </w:r>
    </w:p>
    <w:p w:rsidR="001A23CA" w:rsidRPr="002B11C3" w:rsidRDefault="001A23CA" w:rsidP="001A23CA">
      <w:pPr>
        <w:pStyle w:val="a8"/>
        <w:spacing w:after="0"/>
        <w:ind w:firstLine="709"/>
        <w:jc w:val="both"/>
        <w:rPr>
          <w:szCs w:val="28"/>
        </w:rPr>
      </w:pPr>
    </w:p>
    <w:p w:rsidR="001A23CA" w:rsidRPr="001A23CA" w:rsidRDefault="001A23CA" w:rsidP="001A23CA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1A23CA">
        <w:rPr>
          <w:szCs w:val="28"/>
        </w:rPr>
        <w:t>1.Подготовить проект постановления Законодательного Собрания              "О докладе о деятельности Уполномоченного по правам человека                             в Приморском крае в 20</w:t>
      </w:r>
      <w:r w:rsidR="00686F46">
        <w:rPr>
          <w:szCs w:val="28"/>
        </w:rPr>
        <w:t>20</w:t>
      </w:r>
      <w:r w:rsidRPr="001A23CA">
        <w:rPr>
          <w:szCs w:val="28"/>
        </w:rPr>
        <w:t xml:space="preserve"> году" и рассмотреть его на очередном заседании Законодательного Собрания.</w:t>
      </w:r>
    </w:p>
    <w:p w:rsidR="001A23CA" w:rsidRPr="001A23CA" w:rsidRDefault="001A23CA" w:rsidP="001A23CA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1A23CA" w:rsidRPr="001A23CA" w:rsidRDefault="001A23CA" w:rsidP="001A23CA">
      <w:pPr>
        <w:pStyle w:val="30"/>
        <w:spacing w:after="0"/>
        <w:ind w:firstLine="709"/>
        <w:jc w:val="both"/>
        <w:rPr>
          <w:sz w:val="28"/>
          <w:szCs w:val="28"/>
        </w:rPr>
      </w:pPr>
      <w:r w:rsidRPr="001A23CA">
        <w:rPr>
          <w:sz w:val="28"/>
          <w:szCs w:val="28"/>
        </w:rPr>
        <w:t>2.Рекомендовать Законодательному Собранию принять проект постановления Законодательного Собрания "О докладе о деятельности Уполномоченного по правам человека в Приморском крае в 20</w:t>
      </w:r>
      <w:r w:rsidR="00686F46">
        <w:rPr>
          <w:sz w:val="28"/>
          <w:szCs w:val="28"/>
        </w:rPr>
        <w:t xml:space="preserve">20 </w:t>
      </w:r>
      <w:r w:rsidRPr="001A23CA">
        <w:rPr>
          <w:sz w:val="28"/>
          <w:szCs w:val="28"/>
        </w:rPr>
        <w:t>году"                     к сведению.</w:t>
      </w:r>
    </w:p>
    <w:p w:rsidR="001A23CA" w:rsidRPr="001A23CA" w:rsidRDefault="001A23CA" w:rsidP="001A23CA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1A23CA" w:rsidRPr="001A23CA" w:rsidRDefault="001A23CA" w:rsidP="001A23CA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1A23CA">
        <w:rPr>
          <w:szCs w:val="28"/>
        </w:rPr>
        <w:tab/>
        <w:t xml:space="preserve">3.Предложить </w:t>
      </w:r>
      <w:r w:rsidR="00D12284">
        <w:rPr>
          <w:szCs w:val="28"/>
        </w:rPr>
        <w:t>Мельникову Ю.Б</w:t>
      </w:r>
      <w:r w:rsidRPr="001A23CA">
        <w:rPr>
          <w:szCs w:val="28"/>
        </w:rPr>
        <w:t>., Уполномоченному по правам человека                    в Приморском крае, выступить на заседании Законодательного Собрания                   с докладом по данному вопросу.</w:t>
      </w:r>
    </w:p>
    <w:p w:rsidR="001A23CA" w:rsidRPr="001A23CA" w:rsidRDefault="001A23CA" w:rsidP="001A23CA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1A23CA" w:rsidRPr="001A23CA" w:rsidRDefault="001A23CA" w:rsidP="001A23CA">
      <w:pPr>
        <w:pStyle w:val="30"/>
        <w:spacing w:after="0"/>
        <w:jc w:val="both"/>
        <w:rPr>
          <w:sz w:val="28"/>
          <w:szCs w:val="28"/>
        </w:rPr>
      </w:pPr>
      <w:r w:rsidRPr="001A23CA">
        <w:rPr>
          <w:sz w:val="28"/>
          <w:szCs w:val="28"/>
        </w:rPr>
        <w:tab/>
        <w:t xml:space="preserve">4.Поручить </w:t>
      </w:r>
      <w:r w:rsidR="00D12284">
        <w:rPr>
          <w:sz w:val="28"/>
          <w:szCs w:val="28"/>
        </w:rPr>
        <w:t>Косьяненко Т.С</w:t>
      </w:r>
      <w:r w:rsidRPr="001A23CA">
        <w:rPr>
          <w:sz w:val="28"/>
          <w:szCs w:val="28"/>
        </w:rPr>
        <w:t>., председател</w:t>
      </w:r>
      <w:r>
        <w:rPr>
          <w:sz w:val="28"/>
          <w:szCs w:val="28"/>
        </w:rPr>
        <w:t xml:space="preserve">ю </w:t>
      </w:r>
      <w:r w:rsidRPr="001A23CA">
        <w:rPr>
          <w:sz w:val="28"/>
          <w:szCs w:val="28"/>
        </w:rPr>
        <w:t xml:space="preserve">комитета Законодательного Собрания по социальной политике и защите прав граждан, выступить </w:t>
      </w:r>
      <w:r>
        <w:rPr>
          <w:sz w:val="28"/>
          <w:szCs w:val="28"/>
        </w:rPr>
        <w:br/>
      </w:r>
      <w:r w:rsidRPr="001A23CA">
        <w:rPr>
          <w:sz w:val="28"/>
          <w:szCs w:val="28"/>
        </w:rPr>
        <w:t>на заседании Законодательного Собрания с содокладом по данному вопросу.</w:t>
      </w:r>
    </w:p>
    <w:p w:rsidR="001A23CA" w:rsidRPr="001A23CA" w:rsidRDefault="001A23CA" w:rsidP="001A23CA">
      <w:pPr>
        <w:pStyle w:val="a3"/>
        <w:tabs>
          <w:tab w:val="clear" w:pos="4153"/>
          <w:tab w:val="clear" w:pos="8306"/>
        </w:tabs>
        <w:ind w:firstLine="720"/>
        <w:jc w:val="both"/>
        <w:rPr>
          <w:szCs w:val="28"/>
        </w:rPr>
      </w:pPr>
    </w:p>
    <w:p w:rsidR="001A23CA" w:rsidRPr="001A23CA" w:rsidRDefault="001A23CA" w:rsidP="001A23CA">
      <w:pPr>
        <w:jc w:val="both"/>
        <w:rPr>
          <w:szCs w:val="28"/>
        </w:rPr>
      </w:pPr>
      <w:r w:rsidRPr="001A23CA">
        <w:rPr>
          <w:szCs w:val="28"/>
        </w:rPr>
        <w:tab/>
        <w:t>5.Определить время, необходимое для рассмотрения Законодательным Собранием данного вопроса, - 2</w:t>
      </w:r>
      <w:r w:rsidR="002143C2">
        <w:rPr>
          <w:szCs w:val="28"/>
        </w:rPr>
        <w:t>5</w:t>
      </w:r>
      <w:r w:rsidRPr="001A23CA">
        <w:rPr>
          <w:szCs w:val="28"/>
        </w:rPr>
        <w:t xml:space="preserve"> минут, в том числе для доклада - 1</w:t>
      </w:r>
      <w:r w:rsidR="002143C2">
        <w:rPr>
          <w:szCs w:val="28"/>
        </w:rPr>
        <w:t>5</w:t>
      </w:r>
      <w:bookmarkStart w:id="0" w:name="_GoBack"/>
      <w:bookmarkEnd w:id="0"/>
      <w:r w:rsidRPr="001A23CA">
        <w:rPr>
          <w:szCs w:val="28"/>
        </w:rPr>
        <w:t xml:space="preserve"> минут, для содоклада - 2 минуты.</w:t>
      </w:r>
    </w:p>
    <w:p w:rsidR="001A23CA" w:rsidRDefault="001A23CA" w:rsidP="001A23CA">
      <w:pPr>
        <w:jc w:val="both"/>
        <w:rPr>
          <w:szCs w:val="28"/>
        </w:rPr>
      </w:pPr>
    </w:p>
    <w:p w:rsidR="001A23CA" w:rsidRDefault="001A23CA" w:rsidP="001A23CA">
      <w:pPr>
        <w:jc w:val="both"/>
        <w:rPr>
          <w:szCs w:val="28"/>
        </w:rPr>
      </w:pPr>
    </w:p>
    <w:p w:rsidR="001A23CA" w:rsidRDefault="001A23CA" w:rsidP="001A23CA">
      <w:pPr>
        <w:jc w:val="both"/>
        <w:rPr>
          <w:szCs w:val="28"/>
        </w:rPr>
      </w:pPr>
    </w:p>
    <w:p w:rsidR="00357541" w:rsidRDefault="00F65753" w:rsidP="001A23CA">
      <w:r>
        <w:rPr>
          <w:szCs w:val="28"/>
        </w:rPr>
        <w:t xml:space="preserve">Председатель комитета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</w:t>
      </w:r>
      <w:r w:rsidR="00D12284">
        <w:rPr>
          <w:szCs w:val="28"/>
        </w:rPr>
        <w:t>Т.С. Косьяненко</w:t>
      </w:r>
    </w:p>
    <w:sectPr w:rsidR="00357541" w:rsidSect="001A23CA">
      <w:headerReference w:type="default" r:id="rId8"/>
      <w:pgSz w:w="11906" w:h="16838"/>
      <w:pgMar w:top="851" w:right="851" w:bottom="425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27F70" w:rsidRDefault="00A27F70">
      <w:r>
        <w:separator/>
      </w:r>
    </w:p>
  </w:endnote>
  <w:endnote w:type="continuationSeparator" w:id="0">
    <w:p w:rsidR="00A27F70" w:rsidRDefault="00A27F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27F70" w:rsidRDefault="00A27F70">
      <w:r>
        <w:separator/>
      </w:r>
    </w:p>
  </w:footnote>
  <w:footnote w:type="continuationSeparator" w:id="0">
    <w:p w:rsidR="00A27F70" w:rsidRDefault="00A27F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26930015"/>
      <w:docPartObj>
        <w:docPartGallery w:val="Page Numbers (Top of Page)"/>
        <w:docPartUnique/>
      </w:docPartObj>
    </w:sdtPr>
    <w:sdtEndPr>
      <w:rPr>
        <w:sz w:val="20"/>
      </w:rPr>
    </w:sdtEndPr>
    <w:sdtContent>
      <w:p w:rsidR="00E22946" w:rsidRPr="00E22946" w:rsidRDefault="00E22946">
        <w:pPr>
          <w:pStyle w:val="a3"/>
          <w:jc w:val="center"/>
          <w:rPr>
            <w:sz w:val="20"/>
          </w:rPr>
        </w:pPr>
        <w:r w:rsidRPr="00E22946">
          <w:rPr>
            <w:sz w:val="20"/>
          </w:rPr>
          <w:fldChar w:fldCharType="begin"/>
        </w:r>
        <w:r w:rsidRPr="00E22946">
          <w:rPr>
            <w:sz w:val="20"/>
          </w:rPr>
          <w:instrText>PAGE   \* MERGEFORMAT</w:instrText>
        </w:r>
        <w:r w:rsidRPr="00E22946">
          <w:rPr>
            <w:sz w:val="20"/>
          </w:rPr>
          <w:fldChar w:fldCharType="separate"/>
        </w:r>
        <w:r w:rsidR="00D12284">
          <w:rPr>
            <w:noProof/>
            <w:sz w:val="20"/>
          </w:rPr>
          <w:t>2</w:t>
        </w:r>
        <w:r w:rsidRPr="00E22946">
          <w:rPr>
            <w:sz w:val="20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22A72"/>
    <w:rsid w:val="00022B36"/>
    <w:rsid w:val="00053C61"/>
    <w:rsid w:val="00056696"/>
    <w:rsid w:val="00060DEF"/>
    <w:rsid w:val="0006194E"/>
    <w:rsid w:val="00080DED"/>
    <w:rsid w:val="000A4C98"/>
    <w:rsid w:val="000D56DD"/>
    <w:rsid w:val="000D6810"/>
    <w:rsid w:val="000E3EBC"/>
    <w:rsid w:val="000F31C4"/>
    <w:rsid w:val="00116E48"/>
    <w:rsid w:val="00160F97"/>
    <w:rsid w:val="00170705"/>
    <w:rsid w:val="00190402"/>
    <w:rsid w:val="001A23CA"/>
    <w:rsid w:val="001A3056"/>
    <w:rsid w:val="001A6F32"/>
    <w:rsid w:val="001B3A35"/>
    <w:rsid w:val="001C5162"/>
    <w:rsid w:val="001E2185"/>
    <w:rsid w:val="0020003C"/>
    <w:rsid w:val="002143C2"/>
    <w:rsid w:val="002261E6"/>
    <w:rsid w:val="00257A4E"/>
    <w:rsid w:val="00260744"/>
    <w:rsid w:val="0027241B"/>
    <w:rsid w:val="00282F22"/>
    <w:rsid w:val="0028484F"/>
    <w:rsid w:val="00294BC1"/>
    <w:rsid w:val="00296135"/>
    <w:rsid w:val="002A7E24"/>
    <w:rsid w:val="002D18AD"/>
    <w:rsid w:val="00325487"/>
    <w:rsid w:val="00333C8A"/>
    <w:rsid w:val="00334137"/>
    <w:rsid w:val="00357541"/>
    <w:rsid w:val="003600F0"/>
    <w:rsid w:val="00361EC3"/>
    <w:rsid w:val="003625E7"/>
    <w:rsid w:val="003650ED"/>
    <w:rsid w:val="00383131"/>
    <w:rsid w:val="00383638"/>
    <w:rsid w:val="00391DB1"/>
    <w:rsid w:val="003B0BE8"/>
    <w:rsid w:val="003B2D40"/>
    <w:rsid w:val="003B4C86"/>
    <w:rsid w:val="003D4A28"/>
    <w:rsid w:val="003F2358"/>
    <w:rsid w:val="004020F8"/>
    <w:rsid w:val="004060BD"/>
    <w:rsid w:val="0046008E"/>
    <w:rsid w:val="00461E2B"/>
    <w:rsid w:val="004721A3"/>
    <w:rsid w:val="005678D5"/>
    <w:rsid w:val="005C3215"/>
    <w:rsid w:val="005C79FB"/>
    <w:rsid w:val="005D6EA0"/>
    <w:rsid w:val="005F15E6"/>
    <w:rsid w:val="00651074"/>
    <w:rsid w:val="00653972"/>
    <w:rsid w:val="00682846"/>
    <w:rsid w:val="00686F46"/>
    <w:rsid w:val="00692D49"/>
    <w:rsid w:val="006D4B71"/>
    <w:rsid w:val="006E6CE0"/>
    <w:rsid w:val="006F4226"/>
    <w:rsid w:val="00700FF0"/>
    <w:rsid w:val="00704DAB"/>
    <w:rsid w:val="00711115"/>
    <w:rsid w:val="007128C1"/>
    <w:rsid w:val="007258FB"/>
    <w:rsid w:val="00725F9C"/>
    <w:rsid w:val="00751091"/>
    <w:rsid w:val="00754C92"/>
    <w:rsid w:val="0077731F"/>
    <w:rsid w:val="00781214"/>
    <w:rsid w:val="007A5BDD"/>
    <w:rsid w:val="007D1C57"/>
    <w:rsid w:val="007F0598"/>
    <w:rsid w:val="007F1DCC"/>
    <w:rsid w:val="00837572"/>
    <w:rsid w:val="00844BE6"/>
    <w:rsid w:val="008504AE"/>
    <w:rsid w:val="008602F8"/>
    <w:rsid w:val="0087353E"/>
    <w:rsid w:val="0087792E"/>
    <w:rsid w:val="008B54CE"/>
    <w:rsid w:val="008F34B4"/>
    <w:rsid w:val="0091505C"/>
    <w:rsid w:val="009928A1"/>
    <w:rsid w:val="0099314B"/>
    <w:rsid w:val="009A0788"/>
    <w:rsid w:val="009D7AF2"/>
    <w:rsid w:val="009E5CD9"/>
    <w:rsid w:val="009F0165"/>
    <w:rsid w:val="009F626B"/>
    <w:rsid w:val="00A0496A"/>
    <w:rsid w:val="00A202CA"/>
    <w:rsid w:val="00A27F70"/>
    <w:rsid w:val="00A3136B"/>
    <w:rsid w:val="00A4073F"/>
    <w:rsid w:val="00A4138E"/>
    <w:rsid w:val="00A4493F"/>
    <w:rsid w:val="00A71BC2"/>
    <w:rsid w:val="00A9023A"/>
    <w:rsid w:val="00A97609"/>
    <w:rsid w:val="00AA33A4"/>
    <w:rsid w:val="00AA64F0"/>
    <w:rsid w:val="00AB3323"/>
    <w:rsid w:val="00AD4C78"/>
    <w:rsid w:val="00AE1A49"/>
    <w:rsid w:val="00B668A9"/>
    <w:rsid w:val="00B803DE"/>
    <w:rsid w:val="00B85047"/>
    <w:rsid w:val="00B93F87"/>
    <w:rsid w:val="00BC088B"/>
    <w:rsid w:val="00BD6EE4"/>
    <w:rsid w:val="00BE16C2"/>
    <w:rsid w:val="00BE5580"/>
    <w:rsid w:val="00C45052"/>
    <w:rsid w:val="00C578AE"/>
    <w:rsid w:val="00C9335B"/>
    <w:rsid w:val="00C958B6"/>
    <w:rsid w:val="00CA70CB"/>
    <w:rsid w:val="00CF2A4F"/>
    <w:rsid w:val="00D12284"/>
    <w:rsid w:val="00D17A7A"/>
    <w:rsid w:val="00D24B0A"/>
    <w:rsid w:val="00D306D8"/>
    <w:rsid w:val="00D414B1"/>
    <w:rsid w:val="00D44D79"/>
    <w:rsid w:val="00D4634F"/>
    <w:rsid w:val="00D55AB6"/>
    <w:rsid w:val="00D86E69"/>
    <w:rsid w:val="00DC5A9C"/>
    <w:rsid w:val="00E023C7"/>
    <w:rsid w:val="00E04980"/>
    <w:rsid w:val="00E05454"/>
    <w:rsid w:val="00E073F1"/>
    <w:rsid w:val="00E22946"/>
    <w:rsid w:val="00E326C2"/>
    <w:rsid w:val="00E64677"/>
    <w:rsid w:val="00E75DD2"/>
    <w:rsid w:val="00E77161"/>
    <w:rsid w:val="00E85955"/>
    <w:rsid w:val="00E86D52"/>
    <w:rsid w:val="00E92476"/>
    <w:rsid w:val="00EC3EEB"/>
    <w:rsid w:val="00EC4ED8"/>
    <w:rsid w:val="00EC772D"/>
    <w:rsid w:val="00ED63DD"/>
    <w:rsid w:val="00EF4C8D"/>
    <w:rsid w:val="00F01DD8"/>
    <w:rsid w:val="00F04984"/>
    <w:rsid w:val="00F14C7E"/>
    <w:rsid w:val="00F1598E"/>
    <w:rsid w:val="00F34152"/>
    <w:rsid w:val="00F65753"/>
    <w:rsid w:val="00F75A45"/>
    <w:rsid w:val="00F94003"/>
    <w:rsid w:val="00FF50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C0C4940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  <w:style w:type="paragraph" w:styleId="a8">
    <w:name w:val="Body Text"/>
    <w:basedOn w:val="a"/>
    <w:link w:val="a9"/>
    <w:unhideWhenUsed/>
    <w:rsid w:val="003600F0"/>
    <w:pPr>
      <w:spacing w:after="120"/>
    </w:pPr>
  </w:style>
  <w:style w:type="character" w:customStyle="1" w:styleId="a9">
    <w:name w:val="Основной текст Знак"/>
    <w:basedOn w:val="a0"/>
    <w:link w:val="a8"/>
    <w:rsid w:val="003600F0"/>
    <w:rPr>
      <w:sz w:val="28"/>
    </w:rPr>
  </w:style>
  <w:style w:type="paragraph" w:customStyle="1" w:styleId="ConsPlusNormal">
    <w:name w:val="ConsPlusNormal"/>
    <w:rsid w:val="00F14C7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1139</TotalTime>
  <Pages>1</Pages>
  <Words>260</Words>
  <Characters>1486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Беззубченко Елена Николаевна</cp:lastModifiedBy>
  <cp:revision>32</cp:revision>
  <cp:lastPrinted>2021-04-01T05:02:00Z</cp:lastPrinted>
  <dcterms:created xsi:type="dcterms:W3CDTF">2019-01-10T05:45:00Z</dcterms:created>
  <dcterms:modified xsi:type="dcterms:W3CDTF">2021-04-01T05:03:00Z</dcterms:modified>
</cp:coreProperties>
</file>