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4377517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24DE1" w:rsidRDefault="00A20F10" w:rsidP="00CC2100">
            <w:pPr>
              <w:ind w:left="-105"/>
              <w:jc w:val="both"/>
            </w:pPr>
            <w:r w:rsidRPr="005B0AE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               "</w:t>
            </w:r>
            <w:bookmarkStart w:id="0" w:name="_GoBack"/>
            <w:r w:rsidRPr="00B0439C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color w:val="000000"/>
                <w:szCs w:val="28"/>
              </w:rPr>
              <w:t>"</w:t>
            </w:r>
            <w:r w:rsidRPr="00B0439C">
              <w:rPr>
                <w:color w:val="000000"/>
                <w:szCs w:val="28"/>
              </w:rPr>
              <w:t>О</w:t>
            </w:r>
            <w:r w:rsidRPr="00B0439C">
              <w:rPr>
                <w:szCs w:val="28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Pr="00B0439C">
              <w:rPr>
                <w:rFonts w:eastAsia="Calibri"/>
                <w:szCs w:val="28"/>
              </w:rPr>
              <w:t>едицинских организаций, подведомственных уполномоченному органу исполнительной власти Приморского края в сфере здравоохранения</w:t>
            </w:r>
            <w:bookmarkEnd w:id="0"/>
            <w:r>
              <w:rPr>
                <w:rFonts w:eastAsia="Calibri"/>
                <w:szCs w:val="28"/>
              </w:rPr>
              <w:t xml:space="preserve">" </w:t>
            </w:r>
          </w:p>
        </w:tc>
      </w:tr>
    </w:tbl>
    <w:p w:rsidR="00A20F10" w:rsidRDefault="00A20F10" w:rsidP="00624DE1">
      <w:pPr>
        <w:autoSpaceDE w:val="0"/>
        <w:autoSpaceDN w:val="0"/>
        <w:adjustRightInd w:val="0"/>
        <w:ind w:left="-68" w:firstLine="709"/>
        <w:jc w:val="both"/>
        <w:rPr>
          <w:szCs w:val="28"/>
        </w:rPr>
      </w:pPr>
    </w:p>
    <w:p w:rsidR="00624DE1" w:rsidRPr="00090361" w:rsidRDefault="00624DE1" w:rsidP="00A20F10">
      <w:pPr>
        <w:autoSpaceDE w:val="0"/>
        <w:autoSpaceDN w:val="0"/>
        <w:adjustRightInd w:val="0"/>
        <w:ind w:left="-68" w:firstLine="777"/>
        <w:jc w:val="both"/>
        <w:rPr>
          <w:color w:val="000000"/>
          <w:spacing w:val="1"/>
          <w:szCs w:val="28"/>
        </w:rPr>
      </w:pPr>
      <w:r w:rsidRPr="00090361">
        <w:rPr>
          <w:szCs w:val="28"/>
        </w:rPr>
        <w:t xml:space="preserve">Рассмотрев и обсудив </w:t>
      </w:r>
      <w:r w:rsidR="00A20F10">
        <w:rPr>
          <w:szCs w:val="28"/>
        </w:rPr>
        <w:t>проект закона Приморского края "</w:t>
      </w:r>
      <w:r w:rsidR="00A20F10" w:rsidRPr="00B0439C">
        <w:rPr>
          <w:szCs w:val="28"/>
        </w:rPr>
        <w:t xml:space="preserve">О внесении изменений в Закон Приморского края </w:t>
      </w:r>
      <w:r w:rsidR="00A20F10">
        <w:rPr>
          <w:color w:val="000000"/>
          <w:szCs w:val="28"/>
        </w:rPr>
        <w:t>"</w:t>
      </w:r>
      <w:r w:rsidR="00A20F10" w:rsidRPr="00B0439C">
        <w:rPr>
          <w:color w:val="000000"/>
          <w:szCs w:val="28"/>
        </w:rPr>
        <w:t>О</w:t>
      </w:r>
      <w:r w:rsidR="00A20F10" w:rsidRPr="00B0439C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A20F10" w:rsidRPr="00B0439C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A20F10">
        <w:rPr>
          <w:rFonts w:eastAsia="Calibri"/>
          <w:szCs w:val="28"/>
        </w:rPr>
        <w:t>"</w:t>
      </w:r>
      <w:r w:rsidRPr="00090361">
        <w:rPr>
          <w:szCs w:val="28"/>
        </w:rPr>
        <w:t>, комитет</w:t>
      </w:r>
    </w:p>
    <w:p w:rsidR="00624DE1" w:rsidRPr="00090361" w:rsidRDefault="00624DE1" w:rsidP="00A20F10">
      <w:pPr>
        <w:ind w:left="-68" w:firstLine="777"/>
        <w:jc w:val="both"/>
        <w:rPr>
          <w:szCs w:val="28"/>
        </w:rPr>
      </w:pPr>
    </w:p>
    <w:p w:rsidR="00624DE1" w:rsidRPr="00090361" w:rsidRDefault="00624DE1" w:rsidP="00A20F10">
      <w:pPr>
        <w:jc w:val="both"/>
        <w:rPr>
          <w:szCs w:val="28"/>
        </w:rPr>
      </w:pPr>
      <w:r w:rsidRPr="00090361">
        <w:rPr>
          <w:szCs w:val="28"/>
        </w:rPr>
        <w:t>РЕШИЛ:</w:t>
      </w:r>
    </w:p>
    <w:p w:rsidR="00624DE1" w:rsidRPr="00090361" w:rsidRDefault="00624DE1" w:rsidP="00A20F10">
      <w:pPr>
        <w:ind w:left="-68" w:firstLine="777"/>
        <w:jc w:val="both"/>
        <w:rPr>
          <w:szCs w:val="28"/>
        </w:rPr>
      </w:pPr>
    </w:p>
    <w:p w:rsidR="00624DE1" w:rsidRPr="00090361" w:rsidRDefault="00624DE1" w:rsidP="00A20F10">
      <w:pPr>
        <w:ind w:left="-68" w:firstLine="777"/>
        <w:jc w:val="both"/>
        <w:rPr>
          <w:szCs w:val="28"/>
        </w:rPr>
      </w:pPr>
      <w:r>
        <w:rPr>
          <w:szCs w:val="28"/>
        </w:rPr>
        <w:t xml:space="preserve">Внести </w:t>
      </w:r>
      <w:r w:rsidR="00A20F10">
        <w:rPr>
          <w:szCs w:val="28"/>
        </w:rPr>
        <w:t>проект закона Приморского края "</w:t>
      </w:r>
      <w:r w:rsidR="00A20F10" w:rsidRPr="00B0439C">
        <w:rPr>
          <w:szCs w:val="28"/>
        </w:rPr>
        <w:t xml:space="preserve">О внесении изменений в Закон Приморского края </w:t>
      </w:r>
      <w:r w:rsidR="00A20F10">
        <w:rPr>
          <w:color w:val="000000"/>
          <w:szCs w:val="28"/>
        </w:rPr>
        <w:t>"</w:t>
      </w:r>
      <w:r w:rsidR="00A20F10" w:rsidRPr="00B0439C">
        <w:rPr>
          <w:color w:val="000000"/>
          <w:szCs w:val="28"/>
        </w:rPr>
        <w:t>О</w:t>
      </w:r>
      <w:r w:rsidR="00A20F10" w:rsidRPr="00B0439C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A20F10" w:rsidRPr="00B0439C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A20F10">
        <w:rPr>
          <w:rFonts w:eastAsia="Calibri"/>
          <w:szCs w:val="28"/>
        </w:rPr>
        <w:t xml:space="preserve">" </w:t>
      </w:r>
      <w:r w:rsidRPr="00090361">
        <w:rPr>
          <w:szCs w:val="28"/>
        </w:rPr>
        <w:t xml:space="preserve">в </w:t>
      </w:r>
      <w:r>
        <w:rPr>
          <w:szCs w:val="28"/>
        </w:rPr>
        <w:t>Законодательное Собрание в качестве законодательной инициативы</w:t>
      </w:r>
      <w:r w:rsidRPr="00090361">
        <w:rPr>
          <w:szCs w:val="28"/>
        </w:rPr>
        <w:t xml:space="preserve">. 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27624E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p w:rsidR="00C9335B" w:rsidRDefault="00C9335B" w:rsidP="0027624E">
      <w:pPr>
        <w:jc w:val="both"/>
      </w:pPr>
    </w:p>
    <w:p w:rsidR="00357541" w:rsidRDefault="00357541" w:rsidP="0027624E">
      <w:pPr>
        <w:pStyle w:val="a3"/>
        <w:tabs>
          <w:tab w:val="clear" w:pos="4153"/>
          <w:tab w:val="clear" w:pos="8306"/>
        </w:tabs>
      </w:pP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24E" w:rsidRDefault="0090624E">
      <w:r>
        <w:separator/>
      </w:r>
    </w:p>
  </w:endnote>
  <w:endnote w:type="continuationSeparator" w:id="0">
    <w:p w:rsidR="0090624E" w:rsidRDefault="00906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24E" w:rsidRDefault="0090624E">
      <w:r>
        <w:separator/>
      </w:r>
    </w:p>
  </w:footnote>
  <w:footnote w:type="continuationSeparator" w:id="0">
    <w:p w:rsidR="0090624E" w:rsidRDefault="00906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DE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072A6"/>
    <w:rsid w:val="00010DB4"/>
    <w:rsid w:val="00022B36"/>
    <w:rsid w:val="00053C61"/>
    <w:rsid w:val="00080DED"/>
    <w:rsid w:val="00084399"/>
    <w:rsid w:val="000C3D41"/>
    <w:rsid w:val="000D4F6F"/>
    <w:rsid w:val="000E0E1B"/>
    <w:rsid w:val="000F0BCA"/>
    <w:rsid w:val="00146D5D"/>
    <w:rsid w:val="00160F97"/>
    <w:rsid w:val="00165B35"/>
    <w:rsid w:val="001B3A35"/>
    <w:rsid w:val="001B71DB"/>
    <w:rsid w:val="001C5162"/>
    <w:rsid w:val="001E10E8"/>
    <w:rsid w:val="0020003C"/>
    <w:rsid w:val="0020377C"/>
    <w:rsid w:val="0021751F"/>
    <w:rsid w:val="002320C9"/>
    <w:rsid w:val="00237DD8"/>
    <w:rsid w:val="0027624E"/>
    <w:rsid w:val="0028305B"/>
    <w:rsid w:val="003018EA"/>
    <w:rsid w:val="00315381"/>
    <w:rsid w:val="00350D40"/>
    <w:rsid w:val="00357541"/>
    <w:rsid w:val="00383131"/>
    <w:rsid w:val="003B4C86"/>
    <w:rsid w:val="003C2E84"/>
    <w:rsid w:val="003D4A28"/>
    <w:rsid w:val="003E411E"/>
    <w:rsid w:val="003F2358"/>
    <w:rsid w:val="004060BD"/>
    <w:rsid w:val="00461E2B"/>
    <w:rsid w:val="00464DE3"/>
    <w:rsid w:val="004C0A61"/>
    <w:rsid w:val="00547DFE"/>
    <w:rsid w:val="005D71B6"/>
    <w:rsid w:val="005E271D"/>
    <w:rsid w:val="006152D9"/>
    <w:rsid w:val="00624DE1"/>
    <w:rsid w:val="0066067F"/>
    <w:rsid w:val="00692D49"/>
    <w:rsid w:val="006B77E3"/>
    <w:rsid w:val="006E6D15"/>
    <w:rsid w:val="006F10B1"/>
    <w:rsid w:val="00700FF0"/>
    <w:rsid w:val="007128C1"/>
    <w:rsid w:val="007258FB"/>
    <w:rsid w:val="0074651D"/>
    <w:rsid w:val="00751091"/>
    <w:rsid w:val="0077731F"/>
    <w:rsid w:val="007B706D"/>
    <w:rsid w:val="007F0598"/>
    <w:rsid w:val="007F1C07"/>
    <w:rsid w:val="008602F8"/>
    <w:rsid w:val="0087792E"/>
    <w:rsid w:val="008D09DE"/>
    <w:rsid w:val="0090624E"/>
    <w:rsid w:val="009234AB"/>
    <w:rsid w:val="009372E7"/>
    <w:rsid w:val="0099314B"/>
    <w:rsid w:val="009E5CD9"/>
    <w:rsid w:val="009F0165"/>
    <w:rsid w:val="009F626B"/>
    <w:rsid w:val="00A20F10"/>
    <w:rsid w:val="00A97609"/>
    <w:rsid w:val="00B36C42"/>
    <w:rsid w:val="00B46796"/>
    <w:rsid w:val="00B543E3"/>
    <w:rsid w:val="00B5564D"/>
    <w:rsid w:val="00B668A9"/>
    <w:rsid w:val="00B745EE"/>
    <w:rsid w:val="00B803DE"/>
    <w:rsid w:val="00BB07E5"/>
    <w:rsid w:val="00BE16C2"/>
    <w:rsid w:val="00C10EAB"/>
    <w:rsid w:val="00C71920"/>
    <w:rsid w:val="00C749DB"/>
    <w:rsid w:val="00C811ED"/>
    <w:rsid w:val="00C9335B"/>
    <w:rsid w:val="00C958B6"/>
    <w:rsid w:val="00CC2100"/>
    <w:rsid w:val="00CD0C62"/>
    <w:rsid w:val="00D17A7A"/>
    <w:rsid w:val="00D637DB"/>
    <w:rsid w:val="00D7661C"/>
    <w:rsid w:val="00D849B7"/>
    <w:rsid w:val="00E02A19"/>
    <w:rsid w:val="00E326C2"/>
    <w:rsid w:val="00E77161"/>
    <w:rsid w:val="00E85955"/>
    <w:rsid w:val="00EB267E"/>
    <w:rsid w:val="00EB6176"/>
    <w:rsid w:val="00ED36D0"/>
    <w:rsid w:val="00EE155B"/>
    <w:rsid w:val="00F01DD8"/>
    <w:rsid w:val="00F22F83"/>
    <w:rsid w:val="00F23024"/>
    <w:rsid w:val="00F34152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Прудникова Анна Александровна</cp:lastModifiedBy>
  <cp:revision>13</cp:revision>
  <cp:lastPrinted>2019-08-30T00:42:00Z</cp:lastPrinted>
  <dcterms:created xsi:type="dcterms:W3CDTF">2019-10-29T06:57:00Z</dcterms:created>
  <dcterms:modified xsi:type="dcterms:W3CDTF">2021-02-09T02:05:00Z</dcterms:modified>
</cp:coreProperties>
</file>