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7818080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 xml:space="preserve">"О внесении изменения </w:t>
            </w:r>
            <w:r w:rsidR="00AC11E6">
              <w:rPr>
                <w:szCs w:val="28"/>
              </w:rPr>
              <w:br/>
              <w:t xml:space="preserve">в статью 3 Закона Приморского края "О перечне социальных услуг, предоставляемых поставщиками социальных услуг, в Приморском крае"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AC11E6">
        <w:rPr>
          <w:szCs w:val="28"/>
        </w:rPr>
        <w:t xml:space="preserve">"О внесении изменения в статью 3 Закона Приморского края "О перечне социальных услуг, предоставляемых поставщиками социальных услуг, в Приморском крае" </w:t>
      </w:r>
      <w:r w:rsidR="00467C6A">
        <w:rPr>
          <w:szCs w:val="28"/>
        </w:rPr>
        <w:t>"</w:t>
      </w:r>
      <w:r w:rsidR="000C79E6">
        <w:rPr>
          <w:szCs w:val="28"/>
        </w:rPr>
        <w:t>,</w:t>
      </w:r>
      <w:r w:rsidRPr="00784532">
        <w:t xml:space="preserve"> </w:t>
      </w:r>
      <w:r>
        <w:t xml:space="preserve">а также учитывая </w:t>
      </w:r>
      <w:r w:rsidRPr="00784532">
        <w:rPr>
          <w:szCs w:val="28"/>
        </w:rPr>
        <w:t xml:space="preserve">пункт 2 статьи 14 Закона Приморского края от 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AC11E6">
        <w:rPr>
          <w:szCs w:val="28"/>
        </w:rPr>
        <w:t xml:space="preserve">"О внесении изменения </w:t>
      </w:r>
      <w:r w:rsidR="00AC11E6">
        <w:rPr>
          <w:szCs w:val="28"/>
        </w:rPr>
        <w:br/>
        <w:t xml:space="preserve">в статью 3 Закона Приморского края "О перечне социальных услуг, предоставляемых поставщиками социальных услуг, в Приморском крае"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2B6175">
        <w:rPr>
          <w:szCs w:val="28"/>
        </w:rPr>
        <w:t>Косьяненко Т.С.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AC11E6" w:rsidRDefault="00AC11E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AC11E6" w:rsidRDefault="00AC11E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AC11E6" w:rsidRPr="007C0B76" w:rsidRDefault="00AC11E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AC11E6" w:rsidRDefault="00AC11E6" w:rsidP="00F10463">
      <w:pPr>
        <w:ind w:firstLine="709"/>
        <w:jc w:val="both"/>
        <w:rPr>
          <w:szCs w:val="28"/>
        </w:rPr>
      </w:pPr>
    </w:p>
    <w:p w:rsidR="00AC11E6" w:rsidRDefault="00AC11E6" w:rsidP="00F10463">
      <w:pPr>
        <w:ind w:firstLine="709"/>
        <w:jc w:val="both"/>
        <w:rPr>
          <w:szCs w:val="28"/>
        </w:rPr>
      </w:pPr>
      <w:bookmarkStart w:id="0" w:name="_GoBack"/>
      <w:bookmarkEnd w:id="0"/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2B6175">
        <w:rPr>
          <w:szCs w:val="28"/>
        </w:rPr>
        <w:t>Т.С. Косьяненко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041" w:rsidRDefault="00CF1041">
      <w:r>
        <w:separator/>
      </w:r>
    </w:p>
  </w:endnote>
  <w:endnote w:type="continuationSeparator" w:id="0">
    <w:p w:rsidR="00CF1041" w:rsidRDefault="00CF1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041" w:rsidRDefault="00CF1041">
      <w:r>
        <w:separator/>
      </w:r>
    </w:p>
  </w:footnote>
  <w:footnote w:type="continuationSeparator" w:id="0">
    <w:p w:rsidR="00CF1041" w:rsidRDefault="00CF1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1E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2874"/>
    <w:rsid w:val="00075FA1"/>
    <w:rsid w:val="00080DED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568C3"/>
    <w:rsid w:val="00256A43"/>
    <w:rsid w:val="002937CA"/>
    <w:rsid w:val="002A4CCB"/>
    <w:rsid w:val="002B6175"/>
    <w:rsid w:val="002E3D59"/>
    <w:rsid w:val="00357541"/>
    <w:rsid w:val="00383131"/>
    <w:rsid w:val="003B4C86"/>
    <w:rsid w:val="003D4A28"/>
    <w:rsid w:val="003F2358"/>
    <w:rsid w:val="0043329A"/>
    <w:rsid w:val="0043422F"/>
    <w:rsid w:val="00453243"/>
    <w:rsid w:val="00461E2B"/>
    <w:rsid w:val="00467C6A"/>
    <w:rsid w:val="004720ED"/>
    <w:rsid w:val="00553574"/>
    <w:rsid w:val="00564E2C"/>
    <w:rsid w:val="005709FD"/>
    <w:rsid w:val="0058782F"/>
    <w:rsid w:val="00587FA9"/>
    <w:rsid w:val="005A1F08"/>
    <w:rsid w:val="005E36DC"/>
    <w:rsid w:val="005E76FA"/>
    <w:rsid w:val="00692D49"/>
    <w:rsid w:val="006B6D5E"/>
    <w:rsid w:val="006E4AB9"/>
    <w:rsid w:val="00700FF0"/>
    <w:rsid w:val="00707DA1"/>
    <w:rsid w:val="007128C1"/>
    <w:rsid w:val="007258FB"/>
    <w:rsid w:val="00751091"/>
    <w:rsid w:val="0077731F"/>
    <w:rsid w:val="007D1D9C"/>
    <w:rsid w:val="007F0598"/>
    <w:rsid w:val="008422DF"/>
    <w:rsid w:val="008602F8"/>
    <w:rsid w:val="0087792E"/>
    <w:rsid w:val="00880FBF"/>
    <w:rsid w:val="00897459"/>
    <w:rsid w:val="00974FBE"/>
    <w:rsid w:val="0099314B"/>
    <w:rsid w:val="009E5CD9"/>
    <w:rsid w:val="009F0165"/>
    <w:rsid w:val="009F626B"/>
    <w:rsid w:val="00A22219"/>
    <w:rsid w:val="00A22D08"/>
    <w:rsid w:val="00A97609"/>
    <w:rsid w:val="00AA459C"/>
    <w:rsid w:val="00AC11E6"/>
    <w:rsid w:val="00AC6D71"/>
    <w:rsid w:val="00AD2C89"/>
    <w:rsid w:val="00B37B51"/>
    <w:rsid w:val="00B668A9"/>
    <w:rsid w:val="00B803DE"/>
    <w:rsid w:val="00BD1494"/>
    <w:rsid w:val="00BE16C2"/>
    <w:rsid w:val="00BF6A53"/>
    <w:rsid w:val="00C1677D"/>
    <w:rsid w:val="00C745D5"/>
    <w:rsid w:val="00C9335B"/>
    <w:rsid w:val="00C958B6"/>
    <w:rsid w:val="00C9690D"/>
    <w:rsid w:val="00CA5534"/>
    <w:rsid w:val="00CA7222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F01DD8"/>
    <w:rsid w:val="00F10463"/>
    <w:rsid w:val="00F434A0"/>
    <w:rsid w:val="00F65753"/>
    <w:rsid w:val="00F65F44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A23B7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104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47</cp:revision>
  <cp:lastPrinted>2020-07-21T01:58:00Z</cp:lastPrinted>
  <dcterms:created xsi:type="dcterms:W3CDTF">2019-01-10T02:44:00Z</dcterms:created>
  <dcterms:modified xsi:type="dcterms:W3CDTF">2021-03-25T02:34:00Z</dcterms:modified>
</cp:coreProperties>
</file>