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853776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35E06" w:rsidRDefault="00C35E06" w:rsidP="00C35E0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531B8F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>Й</w:t>
      </w:r>
      <w:r w:rsidRPr="00531B8F">
        <w:rPr>
          <w:rFonts w:ascii="Times New Roman" w:hAnsi="Times New Roman"/>
          <w:b/>
          <w:sz w:val="28"/>
          <w:szCs w:val="28"/>
        </w:rPr>
        <w:t xml:space="preserve"> В </w:t>
      </w:r>
      <w:r>
        <w:rPr>
          <w:rFonts w:ascii="Times New Roman" w:hAnsi="Times New Roman"/>
          <w:b/>
          <w:sz w:val="28"/>
          <w:szCs w:val="28"/>
        </w:rPr>
        <w:t xml:space="preserve">СТАТЬЮ 2 </w:t>
      </w:r>
      <w:r w:rsidRPr="00531B8F">
        <w:rPr>
          <w:rFonts w:ascii="Times New Roman" w:hAnsi="Times New Roman"/>
          <w:b/>
          <w:sz w:val="28"/>
          <w:szCs w:val="28"/>
        </w:rPr>
        <w:t>ЗАКОН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C35E06" w:rsidRDefault="00C35E06" w:rsidP="00C35E0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531B8F">
        <w:rPr>
          <w:rFonts w:ascii="Times New Roman" w:hAnsi="Times New Roman"/>
          <w:b/>
          <w:sz w:val="28"/>
          <w:szCs w:val="28"/>
        </w:rPr>
        <w:t xml:space="preserve">ПРИМОРСКОГО КРАЯ "О ПЕРЕРАСПРЕДЕЛЕНИИ </w:t>
      </w:r>
    </w:p>
    <w:p w:rsidR="00C35E06" w:rsidRPr="00531B8F" w:rsidRDefault="00C35E06" w:rsidP="00C35E0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531B8F">
        <w:rPr>
          <w:rFonts w:ascii="Times New Roman" w:hAnsi="Times New Roman"/>
          <w:b/>
          <w:sz w:val="28"/>
          <w:szCs w:val="28"/>
        </w:rPr>
        <w:t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C35E06" w:rsidRPr="009E4A0A" w:rsidRDefault="00C35E06" w:rsidP="00C35E06">
      <w:pPr>
        <w:pStyle w:val="ConsPlusTitle"/>
        <w:widowControl/>
        <w:ind w:firstLine="709"/>
        <w:jc w:val="center"/>
        <w:rPr>
          <w:b w:val="0"/>
        </w:rPr>
      </w:pPr>
    </w:p>
    <w:p w:rsidR="00C35E06" w:rsidRDefault="00C35E06" w:rsidP="00C35E06">
      <w:pPr>
        <w:pStyle w:val="ConsPlusTitle"/>
        <w:widowControl/>
        <w:ind w:firstLine="709"/>
        <w:jc w:val="both"/>
      </w:pPr>
      <w:r w:rsidRPr="009E4A0A">
        <w:rPr>
          <w:b w:val="0"/>
        </w:rPr>
        <w:t>Принят Законо</w:t>
      </w:r>
      <w:r>
        <w:rPr>
          <w:b w:val="0"/>
        </w:rPr>
        <w:t xml:space="preserve">дательным Собранием Приморского края 24 марта </w:t>
      </w:r>
      <w:r>
        <w:rPr>
          <w:b w:val="0"/>
        </w:rPr>
        <w:br/>
        <w:t xml:space="preserve">2021 года </w:t>
      </w:r>
    </w:p>
    <w:p w:rsidR="00C35E06" w:rsidRDefault="00C35E06" w:rsidP="00C35E06">
      <w:pPr>
        <w:ind w:firstLine="708"/>
      </w:pPr>
    </w:p>
    <w:p w:rsidR="00C35E06" w:rsidRPr="00C35E06" w:rsidRDefault="00C35E06" w:rsidP="00C35E06">
      <w:pPr>
        <w:ind w:firstLine="709"/>
        <w:rPr>
          <w:rFonts w:eastAsia="Calibri"/>
          <w:szCs w:val="28"/>
          <w:lang w:eastAsia="en-US"/>
        </w:rPr>
      </w:pPr>
      <w:r w:rsidRPr="00C35E06">
        <w:rPr>
          <w:rFonts w:eastAsia="Calibri"/>
          <w:szCs w:val="28"/>
          <w:lang w:eastAsia="en-US"/>
        </w:rPr>
        <w:t>СТАТЬЯ 1.</w:t>
      </w:r>
    </w:p>
    <w:p w:rsidR="00C35E06" w:rsidRPr="00C35E06" w:rsidRDefault="00C35E06" w:rsidP="00C35E0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35E06">
        <w:rPr>
          <w:rFonts w:eastAsia="Calibri"/>
          <w:szCs w:val="28"/>
          <w:lang w:eastAsia="en-US"/>
        </w:rPr>
        <w:t xml:space="preserve">Внести в статью 2 Закона Приморского края от 18 ноября 2014 года </w:t>
      </w:r>
      <w:r w:rsidRPr="00C35E06">
        <w:rPr>
          <w:rFonts w:eastAsia="Calibri"/>
          <w:szCs w:val="28"/>
          <w:lang w:eastAsia="en-US"/>
        </w:rPr>
        <w:br/>
        <w:t xml:space="preserve"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2014, № 96, стр. 54; 2016, </w:t>
      </w:r>
      <w:r w:rsidRPr="00C35E06">
        <w:rPr>
          <w:rFonts w:eastAsia="Calibri"/>
          <w:szCs w:val="28"/>
          <w:lang w:eastAsia="en-US"/>
        </w:rPr>
        <w:br/>
        <w:t xml:space="preserve">№ 148, стр. 44, № 166, стр. 3, № 12, стр. 222; 2017, № 15, стр. 23, № 32, стр. 6; 2018, № 54, стр. 23, № 70, стр. 4, № 75, стр. 16; 2019, № 87, стр. 32, стр. 52, </w:t>
      </w:r>
      <w:r w:rsidRPr="00C35E06">
        <w:rPr>
          <w:rFonts w:eastAsia="Calibri"/>
          <w:szCs w:val="28"/>
          <w:lang w:eastAsia="en-US"/>
        </w:rPr>
        <w:br/>
        <w:t xml:space="preserve">№ 104, стр. 154, № 110, стр. 33; 2020, № 154, стр. 29, № 157, стр. 33) следующие изменения: </w:t>
      </w:r>
    </w:p>
    <w:p w:rsidR="00C35E06" w:rsidRPr="00C35E06" w:rsidRDefault="00C35E06" w:rsidP="00C35E0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35E06">
        <w:rPr>
          <w:rFonts w:eastAsia="Calibri"/>
          <w:szCs w:val="28"/>
          <w:lang w:eastAsia="en-US"/>
        </w:rPr>
        <w:t xml:space="preserve">1)пункт 9 части 1 </w:t>
      </w:r>
      <w:r>
        <w:t>признать утратившим силу</w:t>
      </w:r>
      <w:r w:rsidRPr="00C35E06">
        <w:rPr>
          <w:rFonts w:eastAsia="Calibri"/>
          <w:szCs w:val="28"/>
          <w:lang w:eastAsia="en-US"/>
        </w:rPr>
        <w:t>;</w:t>
      </w:r>
    </w:p>
    <w:p w:rsidR="00C35E06" w:rsidRPr="00C35E06" w:rsidRDefault="00C35E06" w:rsidP="00C35E0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t>2)пункт 11 части 3 признать утратившим силу;</w:t>
      </w:r>
    </w:p>
    <w:p w:rsidR="00C35E06" w:rsidRDefault="00C35E06" w:rsidP="00C35E06">
      <w:pPr>
        <w:autoSpaceDE w:val="0"/>
        <w:autoSpaceDN w:val="0"/>
        <w:adjustRightInd w:val="0"/>
        <w:ind w:firstLine="708"/>
        <w:jc w:val="both"/>
      </w:pPr>
      <w:r>
        <w:t>3)пункт 8 части 5 признать утратившим силу;</w:t>
      </w:r>
    </w:p>
    <w:p w:rsidR="00C35E06" w:rsidRDefault="00C35E06" w:rsidP="00C35E06">
      <w:pPr>
        <w:autoSpaceDE w:val="0"/>
        <w:autoSpaceDN w:val="0"/>
        <w:adjustRightInd w:val="0"/>
        <w:ind w:firstLine="708"/>
        <w:jc w:val="both"/>
      </w:pPr>
      <w:r>
        <w:t>4)часть 10 изложить в следующей редакции:</w:t>
      </w:r>
    </w:p>
    <w:p w:rsidR="00C35E06" w:rsidRPr="00C35E06" w:rsidRDefault="00C35E06" w:rsidP="00C35E06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6722C5">
        <w:t>"10.</w:t>
      </w:r>
      <w:r w:rsidRPr="00C35E06">
        <w:rPr>
          <w:rFonts w:eastAsia="Calibri"/>
          <w:szCs w:val="28"/>
          <w:lang w:eastAsia="en-US"/>
        </w:rPr>
        <w:t xml:space="preserve">Полномочия, предусмотренные </w:t>
      </w:r>
      <w:hyperlink r:id="rId8" w:history="1">
        <w:r w:rsidRPr="00C35E06">
          <w:rPr>
            <w:rFonts w:eastAsia="Calibri"/>
            <w:szCs w:val="28"/>
            <w:lang w:eastAsia="en-US"/>
          </w:rPr>
          <w:t>пунктами 2</w:t>
        </w:r>
      </w:hyperlink>
      <w:r w:rsidRPr="00C35E06">
        <w:rPr>
          <w:rFonts w:eastAsia="Calibri"/>
          <w:szCs w:val="28"/>
          <w:lang w:eastAsia="en-US"/>
        </w:rPr>
        <w:t>-</w:t>
      </w:r>
      <w:hyperlink r:id="rId9" w:history="1">
        <w:r w:rsidRPr="00C35E06">
          <w:rPr>
            <w:rFonts w:eastAsia="Calibri"/>
            <w:szCs w:val="28"/>
            <w:lang w:eastAsia="en-US"/>
          </w:rPr>
          <w:t>5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10" w:history="1">
        <w:r w:rsidRPr="00C35E06">
          <w:rPr>
            <w:rFonts w:eastAsia="Calibri"/>
            <w:szCs w:val="28"/>
            <w:lang w:eastAsia="en-US"/>
          </w:rPr>
          <w:t>7</w:t>
        </w:r>
      </w:hyperlink>
      <w:r w:rsidRPr="00C35E06">
        <w:rPr>
          <w:rFonts w:eastAsia="Calibri"/>
          <w:szCs w:val="28"/>
          <w:lang w:eastAsia="en-US"/>
        </w:rPr>
        <w:t>-</w:t>
      </w:r>
      <w:hyperlink r:id="rId11" w:history="1">
        <w:r w:rsidRPr="00C35E06">
          <w:rPr>
            <w:rFonts w:eastAsia="Calibri"/>
            <w:szCs w:val="28"/>
            <w:lang w:eastAsia="en-US"/>
          </w:rPr>
          <w:t>8, 10 части 1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12" w:history="1">
        <w:r w:rsidRPr="00C35E06">
          <w:rPr>
            <w:rFonts w:eastAsia="Calibri"/>
            <w:szCs w:val="28"/>
            <w:lang w:eastAsia="en-US"/>
          </w:rPr>
          <w:t>частью 2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13" w:history="1">
        <w:r w:rsidRPr="00C35E06">
          <w:rPr>
            <w:rFonts w:eastAsia="Calibri"/>
            <w:szCs w:val="28"/>
            <w:lang w:eastAsia="en-US"/>
          </w:rPr>
          <w:t>пунктами 1</w:t>
        </w:r>
      </w:hyperlink>
      <w:r w:rsidRPr="00C35E06">
        <w:rPr>
          <w:rFonts w:eastAsia="Calibri"/>
          <w:szCs w:val="28"/>
          <w:lang w:eastAsia="en-US"/>
        </w:rPr>
        <w:t>-</w:t>
      </w:r>
      <w:hyperlink r:id="rId14" w:history="1">
        <w:r w:rsidRPr="00C35E06">
          <w:rPr>
            <w:rFonts w:eastAsia="Calibri"/>
            <w:szCs w:val="28"/>
            <w:lang w:eastAsia="en-US"/>
          </w:rPr>
          <w:t>3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15" w:history="1">
        <w:r w:rsidRPr="00C35E06">
          <w:rPr>
            <w:rFonts w:eastAsia="Calibri"/>
            <w:szCs w:val="28"/>
            <w:lang w:eastAsia="en-US"/>
          </w:rPr>
          <w:t>5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16" w:history="1">
        <w:r w:rsidRPr="00C35E06">
          <w:rPr>
            <w:rFonts w:eastAsia="Calibri"/>
            <w:szCs w:val="28"/>
            <w:lang w:eastAsia="en-US"/>
          </w:rPr>
          <w:t>7</w:t>
        </w:r>
      </w:hyperlink>
      <w:r w:rsidRPr="00C35E06">
        <w:rPr>
          <w:rFonts w:eastAsia="Calibri"/>
          <w:szCs w:val="28"/>
          <w:lang w:eastAsia="en-US"/>
        </w:rPr>
        <w:t xml:space="preserve">-10, </w:t>
      </w:r>
      <w:hyperlink r:id="rId17" w:history="1">
        <w:r w:rsidRPr="00C35E06">
          <w:rPr>
            <w:rFonts w:eastAsia="Calibri"/>
            <w:szCs w:val="28"/>
            <w:lang w:eastAsia="en-US"/>
          </w:rPr>
          <w:t>12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18" w:history="1">
        <w:r w:rsidRPr="00C35E06">
          <w:rPr>
            <w:rFonts w:eastAsia="Calibri"/>
            <w:szCs w:val="28"/>
            <w:lang w:eastAsia="en-US"/>
          </w:rPr>
          <w:t>21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19" w:history="1">
        <w:r w:rsidRPr="00C35E06">
          <w:rPr>
            <w:rFonts w:eastAsia="Calibri"/>
            <w:szCs w:val="28"/>
            <w:lang w:eastAsia="en-US"/>
          </w:rPr>
          <w:t>22 части 3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20" w:history="1">
        <w:r w:rsidRPr="00C35E06">
          <w:rPr>
            <w:rFonts w:eastAsia="Calibri"/>
            <w:szCs w:val="28"/>
            <w:lang w:eastAsia="en-US"/>
          </w:rPr>
          <w:t>пунктами 1</w:t>
        </w:r>
      </w:hyperlink>
      <w:r w:rsidRPr="00C35E06">
        <w:rPr>
          <w:rFonts w:eastAsia="Calibri"/>
          <w:szCs w:val="28"/>
          <w:lang w:eastAsia="en-US"/>
        </w:rPr>
        <w:t xml:space="preserve">-7, </w:t>
      </w:r>
      <w:hyperlink r:id="rId21" w:history="1">
        <w:r w:rsidRPr="00C35E06">
          <w:rPr>
            <w:rFonts w:eastAsia="Calibri"/>
            <w:szCs w:val="28"/>
            <w:lang w:eastAsia="en-US"/>
          </w:rPr>
          <w:t xml:space="preserve">9 </w:t>
        </w:r>
        <w:r w:rsidRPr="00C35E06">
          <w:rPr>
            <w:rFonts w:eastAsia="Calibri"/>
            <w:szCs w:val="28"/>
            <w:lang w:eastAsia="en-US"/>
          </w:rPr>
          <w:br/>
          <w:t>части 5</w:t>
        </w:r>
      </w:hyperlink>
      <w:r w:rsidRPr="00C35E06">
        <w:rPr>
          <w:rFonts w:eastAsia="Calibri"/>
          <w:szCs w:val="28"/>
          <w:lang w:eastAsia="en-US"/>
        </w:rPr>
        <w:t xml:space="preserve"> настоящей статьи, перераспределяются с 1 января 2015 года, полномочия, предусмотренные </w:t>
      </w:r>
      <w:hyperlink r:id="rId22" w:history="1">
        <w:r w:rsidRPr="00C35E06">
          <w:rPr>
            <w:rFonts w:eastAsia="Calibri"/>
            <w:szCs w:val="28"/>
            <w:lang w:eastAsia="en-US"/>
          </w:rPr>
          <w:t>пунктами 11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23" w:history="1">
        <w:r w:rsidRPr="00C35E06">
          <w:rPr>
            <w:rFonts w:eastAsia="Calibri"/>
            <w:szCs w:val="28"/>
            <w:lang w:eastAsia="en-US"/>
          </w:rPr>
          <w:t>12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24" w:history="1">
        <w:r w:rsidRPr="00C35E06">
          <w:rPr>
            <w:rFonts w:eastAsia="Calibri"/>
            <w:szCs w:val="28"/>
            <w:lang w:eastAsia="en-US"/>
          </w:rPr>
          <w:t>16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25" w:history="1">
        <w:r w:rsidRPr="00C35E06">
          <w:rPr>
            <w:rFonts w:eastAsia="Calibri"/>
            <w:szCs w:val="28"/>
            <w:lang w:eastAsia="en-US"/>
          </w:rPr>
          <w:t>18 части 1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26" w:history="1">
        <w:r w:rsidRPr="00C35E06">
          <w:rPr>
            <w:rFonts w:eastAsia="Calibri"/>
            <w:szCs w:val="28"/>
            <w:lang w:eastAsia="en-US"/>
          </w:rPr>
          <w:t>пунктами 13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27" w:history="1">
        <w:r w:rsidRPr="00C35E06">
          <w:rPr>
            <w:rFonts w:eastAsia="Calibri"/>
            <w:szCs w:val="28"/>
            <w:lang w:eastAsia="en-US"/>
          </w:rPr>
          <w:t>14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28" w:history="1">
        <w:r w:rsidRPr="00C35E06">
          <w:rPr>
            <w:rFonts w:eastAsia="Calibri"/>
            <w:szCs w:val="28"/>
            <w:lang w:eastAsia="en-US"/>
          </w:rPr>
          <w:t>18 части 3</w:t>
        </w:r>
      </w:hyperlink>
      <w:r w:rsidRPr="00C35E06">
        <w:rPr>
          <w:rFonts w:eastAsia="Calibri"/>
          <w:szCs w:val="28"/>
          <w:lang w:eastAsia="en-US"/>
        </w:rPr>
        <w:t xml:space="preserve">, </w:t>
      </w:r>
      <w:hyperlink r:id="rId29" w:history="1">
        <w:r w:rsidRPr="00C35E06">
          <w:rPr>
            <w:rFonts w:eastAsia="Calibri"/>
            <w:szCs w:val="28"/>
            <w:lang w:eastAsia="en-US"/>
          </w:rPr>
          <w:t>пунктом 6 части 4</w:t>
        </w:r>
      </w:hyperlink>
      <w:r w:rsidRPr="00C35E06">
        <w:rPr>
          <w:rFonts w:eastAsia="Calibri"/>
          <w:szCs w:val="28"/>
          <w:lang w:eastAsia="en-US"/>
        </w:rPr>
        <w:t xml:space="preserve"> настоящей статьи, перераспределяются </w:t>
      </w:r>
      <w:r w:rsidRPr="00C35E06">
        <w:rPr>
          <w:rFonts w:eastAsia="Calibri"/>
          <w:szCs w:val="28"/>
          <w:lang w:eastAsia="en-US"/>
        </w:rPr>
        <w:br/>
        <w:t>с 1 марта 2015 года.".</w:t>
      </w:r>
    </w:p>
    <w:p w:rsidR="00C35E06" w:rsidRDefault="00C35E06" w:rsidP="00C35E06">
      <w:pPr>
        <w:autoSpaceDE w:val="0"/>
        <w:autoSpaceDN w:val="0"/>
        <w:adjustRightInd w:val="0"/>
        <w:ind w:firstLine="708"/>
        <w:jc w:val="both"/>
      </w:pPr>
    </w:p>
    <w:p w:rsidR="00C35E06" w:rsidRDefault="00C35E06" w:rsidP="00BB2097">
      <w:pPr>
        <w:pStyle w:val="ConsPlusTitle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C35E06" w:rsidRDefault="00C35E06" w:rsidP="00BB2097">
      <w:pPr>
        <w:pStyle w:val="ConsPlusTitle"/>
        <w:ind w:firstLine="720"/>
        <w:jc w:val="both"/>
        <w:outlineLvl w:val="0"/>
      </w:pPr>
      <w:r>
        <w:rPr>
          <w:b w:val="0"/>
          <w:color w:val="000000"/>
        </w:rPr>
        <w:t>В целях реализации решений о развитии застроенных территорий, принятых органом исполнительной власти Приморского края, уполномоченным в области градостроительной деятельности,</w:t>
      </w:r>
      <w:r w:rsidRPr="00C35E06">
        <w:rPr>
          <w:rFonts w:eastAsia="Calibri"/>
          <w:b w:val="0"/>
          <w:lang w:eastAsia="en-US"/>
        </w:rPr>
        <w:t xml:space="preserve"> </w:t>
      </w:r>
      <w:r>
        <w:rPr>
          <w:b w:val="0"/>
          <w:color w:val="000000"/>
        </w:rPr>
        <w:t xml:space="preserve">до вступления в силу Федерального закона от 30 декабря 2020 года № 494-ФЗ "О внесении  изменений в Градостроительный кодекс </w:t>
      </w:r>
      <w:r w:rsidR="00BB2097">
        <w:rPr>
          <w:b w:val="0"/>
          <w:color w:val="000000"/>
        </w:rPr>
        <w:t xml:space="preserve">Российской Федерации </w:t>
      </w:r>
      <w:r>
        <w:rPr>
          <w:b w:val="0"/>
          <w:color w:val="000000"/>
        </w:rPr>
        <w:t xml:space="preserve">и отдельные законодательные акты Российской Федерации в целях обеспечения комплексного развития территорий", в соответствии с пунктом 9 части 1 </w:t>
      </w:r>
      <w:r>
        <w:rPr>
          <w:b w:val="0"/>
          <w:color w:val="000000"/>
        </w:rPr>
        <w:lastRenderedPageBreak/>
        <w:t xml:space="preserve">статьи 2 Закона Приморского края </w:t>
      </w:r>
      <w:r w:rsidRPr="001E770D">
        <w:rPr>
          <w:b w:val="0"/>
          <w:color w:val="000000"/>
        </w:rPr>
        <w:t xml:space="preserve">от </w:t>
      </w:r>
      <w:r w:rsidRPr="00C35E06">
        <w:rPr>
          <w:rFonts w:eastAsia="Calibri"/>
          <w:b w:val="0"/>
          <w:lang w:eastAsia="en-US"/>
        </w:rPr>
        <w:t>18 ноября 2014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 редакции, действовавшей до дня вступления в силу настоящего Закона)</w:t>
      </w:r>
      <w:r>
        <w:rPr>
          <w:b w:val="0"/>
          <w:color w:val="000000"/>
        </w:rPr>
        <w:t xml:space="preserve"> орган исполнительной власти Приморского края, уполномоченный в области градостроительной деятельности,</w:t>
      </w:r>
      <w:r w:rsidRPr="00C35E06">
        <w:rPr>
          <w:rFonts w:eastAsia="Calibri"/>
          <w:b w:val="0"/>
          <w:lang w:eastAsia="en-US"/>
        </w:rPr>
        <w:t xml:space="preserve"> осуществляет полномочия по принятию </w:t>
      </w:r>
      <w:r w:rsidRPr="001E770D">
        <w:rPr>
          <w:b w:val="0"/>
        </w:rPr>
        <w:t>решений о проведении аукционов на право заключить договоры о развитии застроенных территорий Владивостокского городского округа, организации и проведени</w:t>
      </w:r>
      <w:r>
        <w:rPr>
          <w:b w:val="0"/>
        </w:rPr>
        <w:t>и</w:t>
      </w:r>
      <w:r w:rsidRPr="001E770D">
        <w:rPr>
          <w:b w:val="0"/>
        </w:rPr>
        <w:t xml:space="preserve"> аукционов на право заключить договоры о развитии застроенных территорий Владивостокского городского округа, заключени</w:t>
      </w:r>
      <w:r>
        <w:rPr>
          <w:b w:val="0"/>
        </w:rPr>
        <w:t>и</w:t>
      </w:r>
      <w:r w:rsidRPr="001E770D">
        <w:rPr>
          <w:b w:val="0"/>
        </w:rPr>
        <w:t xml:space="preserve"> договоров о развитии застроенных территорий Владивостокского городского округа</w:t>
      </w:r>
      <w:r>
        <w:rPr>
          <w:b w:val="0"/>
        </w:rPr>
        <w:t>.</w:t>
      </w:r>
    </w:p>
    <w:p w:rsidR="00C35E06" w:rsidRPr="00A168FD" w:rsidRDefault="00C35E06" w:rsidP="00BB2097"/>
    <w:p w:rsidR="00C35E06" w:rsidRPr="001E770D" w:rsidRDefault="00C35E06" w:rsidP="00BB2097">
      <w:pPr>
        <w:pStyle w:val="ConsPlusTitle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3.</w:t>
      </w:r>
    </w:p>
    <w:p w:rsidR="00C35E06" w:rsidRPr="00F14C15" w:rsidRDefault="00C35E06" w:rsidP="00BB2097">
      <w:pPr>
        <w:ind w:firstLine="709"/>
        <w:jc w:val="both"/>
        <w:rPr>
          <w:szCs w:val="28"/>
        </w:rPr>
      </w:pPr>
      <w:r w:rsidRPr="00F14C15">
        <w:rPr>
          <w:szCs w:val="28"/>
        </w:rPr>
        <w:t>Настоящий Закон вступает в с</w:t>
      </w:r>
      <w:r>
        <w:rPr>
          <w:szCs w:val="28"/>
        </w:rPr>
        <w:t>илу со дня его официального опубликования</w:t>
      </w:r>
      <w:r w:rsidRPr="00F14C15">
        <w:rPr>
          <w:szCs w:val="28"/>
        </w:rPr>
        <w:t>.</w:t>
      </w:r>
    </w:p>
    <w:p w:rsidR="00C35E06" w:rsidRDefault="00C35E06" w:rsidP="00C35E06">
      <w:pPr>
        <w:ind w:firstLine="709"/>
        <w:jc w:val="both"/>
      </w:pPr>
    </w:p>
    <w:p w:rsidR="00C35E06" w:rsidRDefault="00C35E06" w:rsidP="00C35E06">
      <w:pPr>
        <w:ind w:firstLine="709"/>
        <w:jc w:val="both"/>
      </w:pPr>
    </w:p>
    <w:p w:rsidR="00C35E06" w:rsidRPr="00E86887" w:rsidRDefault="00C35E06" w:rsidP="00C35E06">
      <w:pPr>
        <w:ind w:firstLine="709"/>
        <w:jc w:val="both"/>
      </w:pPr>
    </w:p>
    <w:p w:rsidR="00C35E06" w:rsidRDefault="00C35E06" w:rsidP="00C35E06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О.Н. Кожемяко</w:t>
      </w:r>
    </w:p>
    <w:p w:rsidR="00EF1564" w:rsidRDefault="00EF1564" w:rsidP="00C35E06">
      <w:pPr>
        <w:tabs>
          <w:tab w:val="left" w:pos="1985"/>
        </w:tabs>
        <w:jc w:val="both"/>
      </w:pPr>
    </w:p>
    <w:p w:rsidR="00EF1564" w:rsidRDefault="00EF1564" w:rsidP="00EF1564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F1564" w:rsidRDefault="00EF1564" w:rsidP="00EF1564">
      <w:pPr>
        <w:rPr>
          <w:szCs w:val="28"/>
        </w:rPr>
      </w:pPr>
      <w:r>
        <w:rPr>
          <w:szCs w:val="28"/>
        </w:rPr>
        <w:t>29 марта 2021 года</w:t>
      </w:r>
    </w:p>
    <w:p w:rsidR="00EF1564" w:rsidRDefault="00EF1564" w:rsidP="00EF1564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102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-КЗ</w:t>
      </w:r>
    </w:p>
    <w:bookmarkEnd w:id="0"/>
    <w:p w:rsidR="00EF1564" w:rsidRDefault="00EF1564" w:rsidP="00C35E06">
      <w:pPr>
        <w:tabs>
          <w:tab w:val="left" w:pos="1985"/>
        </w:tabs>
        <w:jc w:val="both"/>
        <w:rPr>
          <w:sz w:val="26"/>
        </w:rPr>
      </w:pPr>
    </w:p>
    <w:p w:rsidR="00C35E06" w:rsidRDefault="00C35E06" w:rsidP="00C35E06"/>
    <w:p w:rsidR="00C35E06" w:rsidRPr="00A168FD" w:rsidRDefault="00C35E06" w:rsidP="00C35E06"/>
    <w:p w:rsidR="00C35E06" w:rsidRPr="00A168FD" w:rsidRDefault="00C35E06" w:rsidP="00C35E06"/>
    <w:p w:rsidR="00C35E06" w:rsidRPr="00A168FD" w:rsidRDefault="00C35E06" w:rsidP="00C35E06"/>
    <w:p w:rsidR="00C35E06" w:rsidRPr="00A168FD" w:rsidRDefault="00C35E06" w:rsidP="00C35E06"/>
    <w:p w:rsidR="00C35E06" w:rsidRPr="00A168FD" w:rsidRDefault="00C35E06" w:rsidP="00C35E06"/>
    <w:p w:rsidR="00C35E06" w:rsidRDefault="00C35E06" w:rsidP="00C35E06"/>
    <w:p w:rsidR="00BE0544" w:rsidRDefault="00BE0544" w:rsidP="00347DEE"/>
    <w:sectPr w:rsidR="00BE0544" w:rsidSect="00C35E06">
      <w:headerReference w:type="default" r:id="rId3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ECF" w:rsidRDefault="008E1ECF">
      <w:r>
        <w:separator/>
      </w:r>
    </w:p>
  </w:endnote>
  <w:endnote w:type="continuationSeparator" w:id="0">
    <w:p w:rsidR="008E1ECF" w:rsidRDefault="008E1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ECF" w:rsidRDefault="008E1ECF">
      <w:r>
        <w:separator/>
      </w:r>
    </w:p>
  </w:footnote>
  <w:footnote w:type="continuationSeparator" w:id="0">
    <w:p w:rsidR="008E1ECF" w:rsidRDefault="008E1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35E06" w:rsidP="00C35E0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F156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5E06"/>
    <w:rsid w:val="0003291F"/>
    <w:rsid w:val="00070CED"/>
    <w:rsid w:val="001777A7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E1ECF"/>
    <w:rsid w:val="00AB70F9"/>
    <w:rsid w:val="00AC31EC"/>
    <w:rsid w:val="00AF3517"/>
    <w:rsid w:val="00B14397"/>
    <w:rsid w:val="00BB2097"/>
    <w:rsid w:val="00BC0675"/>
    <w:rsid w:val="00BE0544"/>
    <w:rsid w:val="00C35E06"/>
    <w:rsid w:val="00D102A9"/>
    <w:rsid w:val="00D34604"/>
    <w:rsid w:val="00DB61CE"/>
    <w:rsid w:val="00E34273"/>
    <w:rsid w:val="00E60B2A"/>
    <w:rsid w:val="00EF1564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97135"/>
  <w15:docId w15:val="{F15ED4EA-345F-42DF-8755-6AC0378A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35E0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No Spacing"/>
    <w:uiPriority w:val="1"/>
    <w:qFormat/>
    <w:rsid w:val="00C35E06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C35E06"/>
    <w:rPr>
      <w:sz w:val="28"/>
    </w:rPr>
  </w:style>
  <w:style w:type="paragraph" w:styleId="a7">
    <w:name w:val="Balloon Text"/>
    <w:basedOn w:val="a"/>
    <w:link w:val="a8"/>
    <w:semiHidden/>
    <w:unhideWhenUsed/>
    <w:rsid w:val="00C35E0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C35E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0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8205023AFB8ABD09B7D690D2B1825562E17BF17569395C722C8B3C0E0E534F7421A3C9E1ABFC5E687DE39C057934A39831C254AD8B0B7B0DCA1C68DFODF" TargetMode="External"/><Relationship Id="rId13" Type="http://schemas.openxmlformats.org/officeDocument/2006/relationships/hyperlink" Target="consultantplus://offline/ref=7B8205023AFB8ABD09B7D690D2B1825562E17BF17569395C722C8B3C0E0E534F7421A3C9E1ABFC5E687DE39E077934A39831C254AD8B0B7B0DCA1C68DFODF" TargetMode="External"/><Relationship Id="rId18" Type="http://schemas.openxmlformats.org/officeDocument/2006/relationships/hyperlink" Target="consultantplus://offline/ref=7B8205023AFB8ABD09B7D690D2B1825562E17BF17569395C722C8B3C0E0E534F7421A3C9E1ABFC5E687DE299067934A39831C254AD8B0B7B0DCA1C68DFODF" TargetMode="External"/><Relationship Id="rId26" Type="http://schemas.openxmlformats.org/officeDocument/2006/relationships/hyperlink" Target="consultantplus://offline/ref=7B8205023AFB8ABD09B7D690D2B1825562E17BF17569395C722C8B3C0E0E534F7421A3C9E1ABFC5E687DE399017934A39831C254AD8B0B7B0DCA1C68DFO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B8205023AFB8ABD09B7D690D2B1825562E17BF17569395C722C8B3C0E0E534F7421A3C9E1ABFC5E687DE295037934A39831C254AD8B0B7B0DCA1C68DFODF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7B8205023AFB8ABD09B7D690D2B1825562E17BF17569395C722C8B3C0E0E534F7421A3C9E1ABFC5E687DE39E057934A39831C254AD8B0B7B0DCA1C68DFODF" TargetMode="External"/><Relationship Id="rId17" Type="http://schemas.openxmlformats.org/officeDocument/2006/relationships/hyperlink" Target="consultantplus://offline/ref=7B8205023AFB8ABD09B7D690D2B1825562E17BF17569395C722C8B3C0E0E534F7421A3C9E1ABFC5E687DE295077934A39831C254AD8B0B7B0DCA1C68DFODF" TargetMode="External"/><Relationship Id="rId25" Type="http://schemas.openxmlformats.org/officeDocument/2006/relationships/hyperlink" Target="consultantplus://offline/ref=7B8205023AFB8ABD09B7D690D2B1825562E17BF17569395C722C8B3C0E0E534F7421A3C9E1ABFC5E687DE39F037934A39831C254AD8B0B7B0DCA1C68DFOD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B8205023AFB8ABD09B7D690D2B1825562E17BF17569395C722C8B3C0E0E534F7421A3C9E1ABFC5E687DE39E0D7934A39831C254AD8B0B7B0DCA1C68DFODF" TargetMode="External"/><Relationship Id="rId20" Type="http://schemas.openxmlformats.org/officeDocument/2006/relationships/hyperlink" Target="consultantplus://offline/ref=7B8205023AFB8ABD09B7D690D2B1825562E17BF17569395C722C8B3C0E0E534F7421A3C9E1ABFC5E687DE299037934A39831C254AD8B0B7B0DCA1C68DFODF" TargetMode="External"/><Relationship Id="rId29" Type="http://schemas.openxmlformats.org/officeDocument/2006/relationships/hyperlink" Target="consultantplus://offline/ref=7B8205023AFB8ABD09B7D690D2B1825562E17BF17569395C722C8B3C0E0E534F7421A3C9E1ABFC5E687DE3980D7934A39831C254AD8B0B7B0DCA1C68DFODF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7B8205023AFB8ABD09B7D690D2B1825562E17BF17569395C722C8B3C0E0E534F7421A3C9E1ABFC5E687DE295047934A39831C254AD8B0B7B0DCA1C68DFODF" TargetMode="External"/><Relationship Id="rId24" Type="http://schemas.openxmlformats.org/officeDocument/2006/relationships/hyperlink" Target="consultantplus://offline/ref=7B8205023AFB8ABD09B7D690D2B1825562E17BF17569395C722C8B3C0E0E534F7421A3C9E1ABFC5E687DE2950D7934A39831C254AD8B0B7B0DCA1C68DFODF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7B8205023AFB8ABD09B7D690D2B1825562E17BF17569395C722C8B3C0E0E534F7421A3C9E1ABFC5E687DE39E037934A39831C254AD8B0B7B0DCA1C68DFODF" TargetMode="External"/><Relationship Id="rId23" Type="http://schemas.openxmlformats.org/officeDocument/2006/relationships/hyperlink" Target="consultantplus://offline/ref=7B8205023AFB8ABD09B7D690D2B1825562E17BF17569395C722C8B3C0E0E534F7421A3C9E1ABFC5E6A76B7CC40276DF3DB7ACF57B4970B7BD1O2F" TargetMode="External"/><Relationship Id="rId28" Type="http://schemas.openxmlformats.org/officeDocument/2006/relationships/hyperlink" Target="consultantplus://offline/ref=7B8205023AFB8ABD09B7D690D2B1825562E17BF17569395C722C8B3C0E0E534F7421A3C9E1ABFC5E687DE294047934A39831C254AD8B0B7B0DCA1C68DFODF" TargetMode="External"/><Relationship Id="rId10" Type="http://schemas.openxmlformats.org/officeDocument/2006/relationships/hyperlink" Target="consultantplus://offline/ref=7B8205023AFB8ABD09B7D690D2B1825562E17BF17569395C722C8B3C0E0E534F7421A3C9E1ABFC5E687DE39C027934A39831C254AD8B0B7B0DCA1C68DFODF" TargetMode="External"/><Relationship Id="rId19" Type="http://schemas.openxmlformats.org/officeDocument/2006/relationships/hyperlink" Target="consultantplus://offline/ref=7B8205023AFB8ABD09B7D690D2B1825562E17BF17569395C722C8B3C0E0E534F7421A3C9E1ABFC5E687DE299077934A39831C254AD8B0B7B0DCA1C68DFODF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B8205023AFB8ABD09B7D690D2B1825562E17BF17569395C722C8B3C0E0E534F7421A3C9E1ABFC5E687DE39C007934A39831C254AD8B0B7B0DCA1C68DFODF" TargetMode="External"/><Relationship Id="rId14" Type="http://schemas.openxmlformats.org/officeDocument/2006/relationships/hyperlink" Target="consultantplus://offline/ref=7B8205023AFB8ABD09B7D690D2B1825562E17BF17569395C722C8B3C0E0E534F7421A3C9E1ABFC5E687DE295067934A39831C254AD8B0B7B0DCA1C68DFODF" TargetMode="External"/><Relationship Id="rId22" Type="http://schemas.openxmlformats.org/officeDocument/2006/relationships/hyperlink" Target="consultantplus://offline/ref=7B8205023AFB8ABD09B7D690D2B1825562E17BF17569395C722C8B3C0E0E534F7421A3C9E1ABFC5E687DE39F047934A39831C254AD8B0B7B0DCA1C68DFODF" TargetMode="External"/><Relationship Id="rId27" Type="http://schemas.openxmlformats.org/officeDocument/2006/relationships/hyperlink" Target="consultantplus://offline/ref=7B8205023AFB8ABD09B7D690D2B1825562E17BF17569395C722C8B3C0E0E534F7421A3C9E1ABFC5E6C76B7CC40276DF3DB7ACF57B4970B7BD1O2F" TargetMode="External"/><Relationship Id="rId3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2021-03-26T01:11:00Z</cp:lastPrinted>
  <dcterms:created xsi:type="dcterms:W3CDTF">2021-03-29T05:43:00Z</dcterms:created>
  <dcterms:modified xsi:type="dcterms:W3CDTF">2021-03-29T05:43:00Z</dcterms:modified>
</cp:coreProperties>
</file>