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108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>
      <w:pPr>
        <w:pStyle w:val="Normal"/>
        <w:ind w:left="-108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-108" w:hanging="0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 актов Приморского края,</w:t>
      </w:r>
    </w:p>
    <w:p>
      <w:pPr>
        <w:pStyle w:val="Normal"/>
        <w:ind w:left="-108" w:hang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подлежащих признанию утратившими силу, изменению, </w:t>
      </w:r>
    </w:p>
    <w:p>
      <w:pPr>
        <w:pStyle w:val="Normal"/>
        <w:ind w:left="-108" w:hang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приостановлению или принятию в связи с принятием </w:t>
      </w:r>
    </w:p>
    <w:p>
      <w:pPr>
        <w:pStyle w:val="Normal"/>
        <w:ind w:left="-108" w:hang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«О внесении изменений </w:t>
        <w:br/>
        <w:t>в Закон Приморского края «О порядке проведения экспертизы</w:t>
        <w:br/>
        <w:t xml:space="preserve"> муниципальных нормативных правовых актов и оценки </w:t>
        <w:br/>
        <w:t xml:space="preserve">регулирующего воздействия проектов муниципальных </w:t>
        <w:br/>
        <w:t>нормативных правовых актов в Приморском крае»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Принятие проекта закона Приморского края «О внесении изменений в Закон Приморского края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 не потребует признания утратившими силу, изменения, приостановления или принятия законодательных актов Приморского края.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889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4"/>
        <w:gridCol w:w="5404"/>
      </w:tblGrid>
      <w:tr>
        <w:trPr>
          <w:trHeight w:val="675" w:hRule="atLeast"/>
        </w:trPr>
        <w:tc>
          <w:tcPr>
            <w:tcW w:w="4484" w:type="dxa"/>
            <w:tcBorders/>
            <w:shd w:fill="auto" w:val="clear"/>
            <w:vAlign w:val="bottom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bidi w:val="0"/>
              <w:spacing w:before="0" w:after="0"/>
              <w:ind w:left="-113" w:right="-11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Приморского края</w:t>
            </w:r>
          </w:p>
        </w:tc>
        <w:tc>
          <w:tcPr>
            <w:tcW w:w="5404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</w:t>
            </w:r>
            <w:r>
              <w:rPr>
                <w:sz w:val="28"/>
                <w:szCs w:val="28"/>
              </w:rPr>
              <w:t xml:space="preserve">К.В. Шестаков       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889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236"/>
      </w:tblGrid>
      <w:tr>
        <w:trPr/>
        <w:tc>
          <w:tcPr>
            <w:tcW w:w="3652" w:type="dxa"/>
            <w:tcBorders/>
            <w:shd w:fill="auto" w:val="clear"/>
            <w:vAlign w:val="bottom"/>
          </w:tcPr>
          <w:p>
            <w:pPr>
              <w:pStyle w:val="Normal"/>
              <w:ind w:right="-108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236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889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236"/>
      </w:tblGrid>
      <w:tr>
        <w:trPr/>
        <w:tc>
          <w:tcPr>
            <w:tcW w:w="3652" w:type="dxa"/>
            <w:tcBorders/>
            <w:shd w:fill="auto" w:val="clear"/>
            <w:vAlign w:val="bottom"/>
          </w:tcPr>
          <w:p>
            <w:pPr>
              <w:pStyle w:val="Normal"/>
              <w:ind w:right="-108" w:hang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236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/>
      </w:pPr>
      <w:r>
        <w:rPr/>
      </w:r>
    </w:p>
    <w:sectPr>
      <w:type w:val="nextPage"/>
      <w:pgSz w:w="11906" w:h="16838"/>
      <w:pgMar w:left="1418" w:right="85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69</TotalTime>
  <Application>LibreOffice/6.3.5.2$Linux_X86_64 LibreOffice_project/30$Build-2</Application>
  <Pages>1</Pages>
  <Words>100</Words>
  <Characters>762</Characters>
  <CharactersWithSpaces>931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2019-06-26T19:44:00Z</dcterms:created>
  <dc:creator>popova_m_a</dc:creator>
  <dc:description/>
  <dc:language>ru-RU</dc:language>
  <cp:lastModifiedBy>Игорь Михайлович Номоконов</cp:lastModifiedBy>
  <cp:lastPrinted>2011-11-07T12:33:00Z</cp:lastPrinted>
  <dcterms:modified xsi:type="dcterms:W3CDTF">2021-02-04T15:20:11Z</dcterms:modified>
  <cp:revision>8</cp:revision>
  <dc:subject/>
  <dc:title>ПОЯСНИТЕЛЬНАЯ ЗАПИСКА</dc:title>
</cp:coreProperties>
</file>