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58396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1464" w:rsidRDefault="00251464" w:rsidP="00251464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</w:t>
      </w:r>
    </w:p>
    <w:p w:rsidR="00251464" w:rsidRDefault="00251464" w:rsidP="00251464">
      <w:pPr>
        <w:jc w:val="center"/>
        <w:rPr>
          <w:b/>
          <w:szCs w:val="28"/>
        </w:rPr>
      </w:pPr>
      <w:r w:rsidRPr="00A64DDD">
        <w:rPr>
          <w:b/>
          <w:szCs w:val="28"/>
        </w:rPr>
        <w:t xml:space="preserve">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 xml:space="preserve">О ПОРЯДКЕ ИСПОЛНЕНИЯ ГРАЖДАНАМИ, ПРЕТЕНДУЮЩИМИ НА ЗАМЕЩЕНИЕ ДОЛЖНОСТИ ГЛАВЫ МЕСТНОЙ АДМИНИСТРАЦИИ </w:t>
      </w:r>
    </w:p>
    <w:p w:rsidR="00251464" w:rsidRDefault="00251464" w:rsidP="00251464">
      <w:pPr>
        <w:jc w:val="center"/>
        <w:rPr>
          <w:b/>
          <w:szCs w:val="28"/>
        </w:rPr>
      </w:pPr>
      <w:r w:rsidRPr="00A64DDD">
        <w:rPr>
          <w:b/>
          <w:szCs w:val="28"/>
        </w:rPr>
        <w:t xml:space="preserve">ПО КОНТРАКТУ, МУНИЦИПАЛЬНОЙ ДОЛЖНОСТИ, </w:t>
      </w:r>
    </w:p>
    <w:p w:rsidR="00251464" w:rsidRDefault="00251464" w:rsidP="00251464">
      <w:pPr>
        <w:jc w:val="center"/>
        <w:rPr>
          <w:b/>
          <w:szCs w:val="28"/>
        </w:rPr>
      </w:pPr>
      <w:r w:rsidRPr="00A64DDD">
        <w:rPr>
          <w:b/>
          <w:szCs w:val="28"/>
        </w:rPr>
        <w:t xml:space="preserve">ЛИЦАМИ, ЗАМЕЩАЮЩИМИ УКАЗАННЫЕ ДОЛЖНОСТИ, ПРЕДУСМОТРЕННЫХ ЗАКОНОДАТЕЛЬСТВОМ </w:t>
      </w:r>
    </w:p>
    <w:p w:rsidR="00251464" w:rsidRDefault="00251464" w:rsidP="00251464">
      <w:pPr>
        <w:jc w:val="center"/>
        <w:rPr>
          <w:b/>
          <w:szCs w:val="28"/>
        </w:rPr>
      </w:pPr>
      <w:r w:rsidRPr="00A64DDD">
        <w:rPr>
          <w:b/>
          <w:szCs w:val="28"/>
        </w:rPr>
        <w:t xml:space="preserve">О ПРОТИВОДЕЙСТВИИ КОРРУПЦИИ ОТДЕЛЬНЫХ ОБЯЗАННОСТЕЙ, ЗАПРЕТОВ И ОГРАНИЧЕНИЙ, </w:t>
      </w:r>
    </w:p>
    <w:p w:rsidR="00251464" w:rsidRPr="00A64DDD" w:rsidRDefault="00251464" w:rsidP="00251464">
      <w:pPr>
        <w:jc w:val="center"/>
        <w:rPr>
          <w:b/>
          <w:szCs w:val="28"/>
        </w:rPr>
      </w:pPr>
      <w:r w:rsidRPr="00A64DDD">
        <w:rPr>
          <w:b/>
          <w:szCs w:val="28"/>
        </w:rPr>
        <w:t>ПРОВЕРКИ ИХ СОБЛЮДЕНИЯ</w:t>
      </w:r>
      <w:r>
        <w:rPr>
          <w:b/>
          <w:szCs w:val="28"/>
        </w:rPr>
        <w:t>"</w:t>
      </w:r>
    </w:p>
    <w:p w:rsidR="00251464" w:rsidRPr="00A64DDD" w:rsidRDefault="00251464" w:rsidP="00251464">
      <w:pPr>
        <w:jc w:val="center"/>
        <w:rPr>
          <w:b/>
          <w:szCs w:val="28"/>
        </w:rPr>
      </w:pPr>
    </w:p>
    <w:p w:rsidR="00251464" w:rsidRPr="00A64DDD" w:rsidRDefault="00251464" w:rsidP="00251464">
      <w:pPr>
        <w:jc w:val="both"/>
        <w:rPr>
          <w:szCs w:val="28"/>
        </w:rPr>
      </w:pPr>
      <w:r w:rsidRPr="00A64DDD">
        <w:rPr>
          <w:szCs w:val="28"/>
        </w:rPr>
        <w:tab/>
        <w:t>Принят Законодательным Собранием Приморского края</w:t>
      </w:r>
      <w:r>
        <w:rPr>
          <w:szCs w:val="28"/>
        </w:rPr>
        <w:t xml:space="preserve"> 25 февраля 2021 года в первом чтении</w:t>
      </w:r>
    </w:p>
    <w:p w:rsidR="00251464" w:rsidRPr="00A64DDD" w:rsidRDefault="00251464" w:rsidP="00251464">
      <w:pPr>
        <w:jc w:val="both"/>
        <w:rPr>
          <w:szCs w:val="28"/>
        </w:rPr>
      </w:pPr>
    </w:p>
    <w:p w:rsidR="00251464" w:rsidRPr="00A64DDD" w:rsidRDefault="00251464" w:rsidP="00251464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251464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 xml:space="preserve">стр. 49; 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</w:t>
      </w:r>
      <w:r w:rsidRPr="00A64DDD">
        <w:rPr>
          <w:szCs w:val="28"/>
        </w:rPr>
        <w:t>)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</w:p>
    <w:p w:rsidR="00251464" w:rsidRPr="001A0D7C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0D7C">
        <w:rPr>
          <w:szCs w:val="28"/>
        </w:rPr>
        <w:t>абзац первый части 3 изложить в следующей редакции:</w:t>
      </w:r>
    </w:p>
    <w:p w:rsidR="00251464" w:rsidRPr="001A0D7C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3.</w:t>
      </w:r>
      <w:r w:rsidRPr="001A0D7C">
        <w:rPr>
          <w:szCs w:val="28"/>
        </w:rPr>
        <w:t>Лицо</w:t>
      </w:r>
      <w:proofErr w:type="gramEnd"/>
      <w:r w:rsidRPr="001A0D7C">
        <w:rPr>
          <w:szCs w:val="28"/>
        </w:rPr>
        <w:t>, замещающее должность главы местной администрации по контракту, лицо, замещающее должность главы муниципального образования, не позднее 30 календарных дней со дня назначения на должность (вступления в должность) представляют:"</w:t>
      </w:r>
      <w:r>
        <w:rPr>
          <w:szCs w:val="28"/>
        </w:rPr>
        <w:t>.</w:t>
      </w:r>
    </w:p>
    <w:p w:rsidR="00251464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1464" w:rsidRPr="00A64DDD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251464" w:rsidRPr="00A64DDD" w:rsidRDefault="00251464" w:rsidP="002514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251464" w:rsidRDefault="00251464" w:rsidP="00251464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 xml:space="preserve"> </w:t>
      </w:r>
      <w:bookmarkStart w:id="0" w:name="_GoBack"/>
      <w:bookmarkEnd w:id="0"/>
    </w:p>
    <w:p w:rsidR="00251464" w:rsidRDefault="00251464" w:rsidP="0025146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51464" w:rsidRDefault="00251464" w:rsidP="0025146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251464" w:rsidRDefault="00251464" w:rsidP="002A3AD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  <w:r>
        <w:rPr>
          <w:b/>
          <w:szCs w:val="28"/>
        </w:rPr>
        <w:t xml:space="preserve"> </w:t>
      </w:r>
    </w:p>
    <w:p w:rsidR="00251464" w:rsidRPr="00014522" w:rsidRDefault="00251464" w:rsidP="0025146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251464" w:rsidRPr="00014522" w:rsidRDefault="00251464" w:rsidP="00251464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A09" w:rsidRDefault="00EF5A09">
      <w:r>
        <w:separator/>
      </w:r>
    </w:p>
  </w:endnote>
  <w:endnote w:type="continuationSeparator" w:id="0">
    <w:p w:rsidR="00EF5A09" w:rsidRDefault="00EF5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A09" w:rsidRDefault="00EF5A09">
      <w:r>
        <w:separator/>
      </w:r>
    </w:p>
  </w:footnote>
  <w:footnote w:type="continuationSeparator" w:id="0">
    <w:p w:rsidR="00EF5A09" w:rsidRDefault="00EF5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1464"/>
    <w:rsid w:val="0003291F"/>
    <w:rsid w:val="00070CED"/>
    <w:rsid w:val="00251464"/>
    <w:rsid w:val="002A3AD2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F5A09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3B559"/>
  <w15:docId w15:val="{1F90FA43-D0C8-4518-A7FE-808BDF2F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A3A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A3A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2021-02-26T00:14:00Z</cp:lastPrinted>
  <dcterms:created xsi:type="dcterms:W3CDTF">2021-02-26T00:10:00Z</dcterms:created>
  <dcterms:modified xsi:type="dcterms:W3CDTF">2021-02-26T00:15:00Z</dcterms:modified>
</cp:coreProperties>
</file>