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2D13B8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края </w:t>
            </w:r>
            <w:r w:rsidR="00C670F9">
              <w:t>"</w:t>
            </w:r>
            <w:r w:rsidR="00312988">
              <w:rPr>
                <w:szCs w:val="28"/>
              </w:rPr>
              <w:t>О внесении изменений</w:t>
            </w:r>
            <w:r w:rsidR="00C670F9">
              <w:rPr>
                <w:szCs w:val="28"/>
              </w:rPr>
              <w:t xml:space="preserve"> в </w:t>
            </w:r>
            <w:r w:rsidR="00CC790D">
              <w:rPr>
                <w:szCs w:val="28"/>
              </w:rPr>
              <w:t xml:space="preserve">  </w:t>
            </w:r>
            <w:r w:rsidR="00C670F9">
              <w:rPr>
                <w:szCs w:val="28"/>
              </w:rPr>
              <w:t>статью 1 Закона Приморского края "О продовольственной безопасн</w:t>
            </w:r>
            <w:r w:rsidR="00C670F9">
              <w:rPr>
                <w:szCs w:val="28"/>
              </w:rPr>
              <w:t>о</w:t>
            </w:r>
            <w:r w:rsidR="00C670F9">
              <w:rPr>
                <w:szCs w:val="28"/>
              </w:rPr>
              <w:t>сти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2D13B8">
      <w:pPr>
        <w:ind w:firstLine="720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670F9">
        <w:t>"</w:t>
      </w:r>
      <w:r w:rsidR="00312988">
        <w:rPr>
          <w:szCs w:val="28"/>
        </w:rPr>
        <w:t>О внесении изменений</w:t>
      </w:r>
      <w:r w:rsidR="00C670F9">
        <w:rPr>
          <w:szCs w:val="28"/>
        </w:rPr>
        <w:t xml:space="preserve"> в статью 1 Закона Приморского края "О продовольственной безопасности Приморского края"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706A02" w:rsidRDefault="00706A02" w:rsidP="002D13B8">
      <w:pPr>
        <w:ind w:firstLine="720"/>
        <w:jc w:val="both"/>
      </w:pPr>
    </w:p>
    <w:p w:rsidR="00706A02" w:rsidRPr="00B906C5" w:rsidRDefault="00706A02" w:rsidP="002D13B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 и природопользованию до 7 апреля 2021 года.</w:t>
      </w:r>
    </w:p>
    <w:p w:rsidR="00B906C5" w:rsidRDefault="00B906C5" w:rsidP="00B906C5">
      <w:pPr>
        <w:ind w:firstLine="709"/>
        <w:jc w:val="both"/>
      </w:pPr>
    </w:p>
    <w:p w:rsidR="00B906C5" w:rsidRPr="00B906C5" w:rsidRDefault="00706A02" w:rsidP="00B906C5">
      <w:pPr>
        <w:ind w:firstLine="709"/>
        <w:jc w:val="both"/>
      </w:pPr>
      <w:r>
        <w:t>3</w:t>
      </w:r>
      <w:r w:rsidR="00B906C5" w:rsidRPr="00B906C5">
        <w:t xml:space="preserve">.Комитету Законодательного Собрания по продовольственной </w:t>
      </w:r>
      <w:r w:rsidR="00C670F9">
        <w:t xml:space="preserve">         </w:t>
      </w:r>
      <w:r w:rsidR="00B906C5" w:rsidRPr="00B906C5">
        <w:t xml:space="preserve">политике и природопользованию (Зотов) доработать указанный законопроект с учетом поступивших поправок и внести его на рассмотрение </w:t>
      </w:r>
      <w:r w:rsidR="00C670F9">
        <w:t xml:space="preserve">                    </w:t>
      </w:r>
      <w:r w:rsidR="00B906C5" w:rsidRPr="00B906C5">
        <w:t>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706A02" w:rsidP="00B906C5">
      <w:pPr>
        <w:ind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C29" w:rsidRDefault="00236C29">
      <w:r>
        <w:separator/>
      </w:r>
    </w:p>
  </w:endnote>
  <w:endnote w:type="continuationSeparator" w:id="0">
    <w:p w:rsidR="00236C29" w:rsidRDefault="00236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C29" w:rsidRDefault="00236C29">
      <w:r>
        <w:separator/>
      </w:r>
    </w:p>
  </w:footnote>
  <w:footnote w:type="continuationSeparator" w:id="0">
    <w:p w:rsidR="00236C29" w:rsidRDefault="00236C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92C76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D5E63"/>
    <w:rsid w:val="001E4E02"/>
    <w:rsid w:val="001E6F62"/>
    <w:rsid w:val="0020193E"/>
    <w:rsid w:val="00236C29"/>
    <w:rsid w:val="002807F6"/>
    <w:rsid w:val="002B26E8"/>
    <w:rsid w:val="002D13B8"/>
    <w:rsid w:val="002E4075"/>
    <w:rsid w:val="002F2966"/>
    <w:rsid w:val="00312988"/>
    <w:rsid w:val="003325F4"/>
    <w:rsid w:val="00347ADF"/>
    <w:rsid w:val="00380A14"/>
    <w:rsid w:val="00392E21"/>
    <w:rsid w:val="00441853"/>
    <w:rsid w:val="004B69FA"/>
    <w:rsid w:val="004C0D71"/>
    <w:rsid w:val="004C518D"/>
    <w:rsid w:val="004D1A01"/>
    <w:rsid w:val="004D6E01"/>
    <w:rsid w:val="0050143E"/>
    <w:rsid w:val="00506283"/>
    <w:rsid w:val="005A6019"/>
    <w:rsid w:val="005E6130"/>
    <w:rsid w:val="0061667C"/>
    <w:rsid w:val="00617CAC"/>
    <w:rsid w:val="00695A4A"/>
    <w:rsid w:val="006D45ED"/>
    <w:rsid w:val="006E650F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818A7"/>
    <w:rsid w:val="008B1BE8"/>
    <w:rsid w:val="008F6B55"/>
    <w:rsid w:val="00922AED"/>
    <w:rsid w:val="00924B45"/>
    <w:rsid w:val="00931FD6"/>
    <w:rsid w:val="009372FF"/>
    <w:rsid w:val="0094344A"/>
    <w:rsid w:val="009449C1"/>
    <w:rsid w:val="009959AC"/>
    <w:rsid w:val="009B1A36"/>
    <w:rsid w:val="009C06BA"/>
    <w:rsid w:val="009C4DC8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72602"/>
    <w:rsid w:val="00B81A8A"/>
    <w:rsid w:val="00B906C5"/>
    <w:rsid w:val="00BA58C7"/>
    <w:rsid w:val="00C20E8F"/>
    <w:rsid w:val="00C670F9"/>
    <w:rsid w:val="00C7700D"/>
    <w:rsid w:val="00CA7E54"/>
    <w:rsid w:val="00CC4ACB"/>
    <w:rsid w:val="00CC790D"/>
    <w:rsid w:val="00CE19DF"/>
    <w:rsid w:val="00D02716"/>
    <w:rsid w:val="00D12968"/>
    <w:rsid w:val="00DF01B2"/>
    <w:rsid w:val="00E05695"/>
    <w:rsid w:val="00E67B92"/>
    <w:rsid w:val="00E93A7F"/>
    <w:rsid w:val="00E9598F"/>
    <w:rsid w:val="00EA33BE"/>
    <w:rsid w:val="00ED3F8A"/>
    <w:rsid w:val="00EF502B"/>
    <w:rsid w:val="00F14CBB"/>
    <w:rsid w:val="00F75CDD"/>
    <w:rsid w:val="00F86911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125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2020-11-02T04:03:00Z</cp:lastPrinted>
  <dcterms:created xsi:type="dcterms:W3CDTF">2021-03-10T05:58:00Z</dcterms:created>
  <dcterms:modified xsi:type="dcterms:W3CDTF">2021-03-10T05:58:00Z</dcterms:modified>
</cp:coreProperties>
</file>