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B76B2D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DF3905">
              <w:rPr>
                <w:szCs w:val="28"/>
              </w:rPr>
              <w:t>й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Закон Приморского края </w:t>
            </w:r>
            <w:r w:rsidR="00B76B2D">
              <w:rPr>
                <w:szCs w:val="28"/>
              </w:rPr>
              <w:br/>
            </w:r>
            <w:r w:rsidR="001C39A9">
              <w:rPr>
                <w:szCs w:val="28"/>
              </w:rPr>
              <w:t xml:space="preserve">"Об </w:t>
            </w:r>
            <w:r w:rsidR="00DF3905">
              <w:rPr>
                <w:szCs w:val="28"/>
              </w:rPr>
              <w:t>охране окружающей среды</w:t>
            </w:r>
            <w:r w:rsidR="001C39A9">
              <w:rPr>
                <w:szCs w:val="28"/>
              </w:rPr>
              <w:t xml:space="preserve">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1C39A9">
        <w:rPr>
          <w:szCs w:val="28"/>
        </w:rPr>
        <w:t>"О</w:t>
      </w:r>
      <w:r w:rsidR="001C39A9" w:rsidRPr="00047978">
        <w:rPr>
          <w:szCs w:val="28"/>
        </w:rPr>
        <w:t xml:space="preserve"> внесении изменени</w:t>
      </w:r>
      <w:r w:rsidR="00DF3905">
        <w:rPr>
          <w:szCs w:val="28"/>
        </w:rPr>
        <w:t>й</w:t>
      </w:r>
      <w:r w:rsidR="001C39A9" w:rsidRPr="00047978">
        <w:rPr>
          <w:szCs w:val="28"/>
        </w:rPr>
        <w:t xml:space="preserve"> в </w:t>
      </w:r>
      <w:r w:rsidR="001C39A9">
        <w:rPr>
          <w:szCs w:val="28"/>
        </w:rPr>
        <w:t>Закон</w:t>
      </w:r>
      <w:bookmarkStart w:id="0" w:name="_GoBack"/>
      <w:bookmarkEnd w:id="0"/>
      <w:r w:rsidR="001C39A9">
        <w:rPr>
          <w:szCs w:val="28"/>
        </w:rPr>
        <w:t xml:space="preserve"> Приморского края "Об </w:t>
      </w:r>
      <w:r w:rsidR="00DF3905">
        <w:rPr>
          <w:szCs w:val="28"/>
        </w:rPr>
        <w:t>охране окружающей среды</w:t>
      </w:r>
      <w:r w:rsidR="001C39A9">
        <w:rPr>
          <w:szCs w:val="28"/>
        </w:rPr>
        <w:t xml:space="preserve"> в Приморском крае"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F0C" w:rsidRDefault="00643F0C">
      <w:r>
        <w:separator/>
      </w:r>
    </w:p>
  </w:endnote>
  <w:endnote w:type="continuationSeparator" w:id="0">
    <w:p w:rsidR="00643F0C" w:rsidRDefault="00643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F0C" w:rsidRDefault="00643F0C">
      <w:r>
        <w:separator/>
      </w:r>
    </w:p>
  </w:footnote>
  <w:footnote w:type="continuationSeparator" w:id="0">
    <w:p w:rsidR="00643F0C" w:rsidRDefault="00643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43F0C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76B2D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2021-03-03T04:37:00Z</dcterms:created>
  <dcterms:modified xsi:type="dcterms:W3CDTF">2021-03-03T04:37:00Z</dcterms:modified>
</cp:coreProperties>
</file>