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620736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40EA0" w:rsidRDefault="00040EA0" w:rsidP="00040EA0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О ВНЕСЕНИИ </w:t>
      </w:r>
      <w:r w:rsidRPr="00EC5681">
        <w:rPr>
          <w:b/>
        </w:rPr>
        <w:t>ИЗМЕНЕНИ</w:t>
      </w:r>
      <w:r>
        <w:rPr>
          <w:b/>
        </w:rPr>
        <w:t>Й</w:t>
      </w:r>
      <w:r w:rsidRPr="00EC5681">
        <w:rPr>
          <w:b/>
        </w:rPr>
        <w:t xml:space="preserve"> В</w:t>
      </w:r>
      <w:r>
        <w:rPr>
          <w:b/>
        </w:rPr>
        <w:t xml:space="preserve"> </w:t>
      </w:r>
      <w:r w:rsidRPr="00EC5681">
        <w:rPr>
          <w:b/>
        </w:rPr>
        <w:t>ЗАКОН</w:t>
      </w:r>
      <w:r>
        <w:rPr>
          <w:b/>
        </w:rPr>
        <w:t xml:space="preserve"> ПРИМОРСКОГО КРАЯ </w:t>
      </w:r>
    </w:p>
    <w:p w:rsidR="00040EA0" w:rsidRDefault="00040EA0" w:rsidP="00040EA0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"О ЗАКОНОДАТЕЛЬНОМ СОБРАНИИ ПРИМОРСКОГО КРАЯ"</w:t>
      </w:r>
    </w:p>
    <w:p w:rsidR="00040EA0" w:rsidRDefault="00040EA0" w:rsidP="00040EA0">
      <w:pPr>
        <w:pStyle w:val="a3"/>
        <w:tabs>
          <w:tab w:val="clear" w:pos="4153"/>
          <w:tab w:val="clear" w:pos="8306"/>
        </w:tabs>
      </w:pPr>
    </w:p>
    <w:p w:rsidR="00040EA0" w:rsidRDefault="00040EA0" w:rsidP="00040EA0">
      <w:pPr>
        <w:ind w:firstLine="720"/>
        <w:jc w:val="both"/>
      </w:pPr>
      <w:r>
        <w:t>Принят Законодательным Собранием Приморского края 25 февраля 2021 года</w:t>
      </w:r>
    </w:p>
    <w:p w:rsidR="00040EA0" w:rsidRDefault="00040EA0" w:rsidP="00040EA0">
      <w:pPr>
        <w:ind w:firstLine="720"/>
        <w:jc w:val="both"/>
      </w:pPr>
    </w:p>
    <w:p w:rsidR="00040EA0" w:rsidRPr="00F263FE" w:rsidRDefault="00040EA0" w:rsidP="00040EA0">
      <w:pPr>
        <w:ind w:firstLine="720"/>
        <w:rPr>
          <w:szCs w:val="28"/>
        </w:rPr>
      </w:pPr>
      <w:r w:rsidRPr="00F263FE">
        <w:rPr>
          <w:szCs w:val="28"/>
        </w:rPr>
        <w:t>СТАТЬЯ 1.</w:t>
      </w:r>
    </w:p>
    <w:p w:rsidR="00040EA0" w:rsidRPr="00291332" w:rsidRDefault="00040EA0" w:rsidP="00040EA0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651EAC">
        <w:rPr>
          <w:szCs w:val="28"/>
        </w:rPr>
        <w:t xml:space="preserve">Внести </w:t>
      </w:r>
      <w:r w:rsidRPr="00EC5681">
        <w:rPr>
          <w:szCs w:val="28"/>
        </w:rPr>
        <w:t>в Закон П</w:t>
      </w:r>
      <w:r w:rsidRPr="00651EAC">
        <w:rPr>
          <w:szCs w:val="28"/>
        </w:rPr>
        <w:t xml:space="preserve">риморского края </w:t>
      </w:r>
      <w:r w:rsidRPr="002A4288">
        <w:rPr>
          <w:szCs w:val="28"/>
        </w:rPr>
        <w:t xml:space="preserve">от 5 мая 1995 года </w:t>
      </w:r>
      <w:r w:rsidRPr="002A4288">
        <w:rPr>
          <w:szCs w:val="28"/>
        </w:rPr>
        <w:br/>
        <w:t>№ 5-КЗ "О Законодательном Собрании Приморского края" (в редакции Закона Приморского края от 26 апреля 2000 года № 90-КЗ) (Ведомости Думы Приморского края, 2000, № 58, стр. 2, № 73, стр. 11; Ведомости Законодательного Собрания Приморского края, 2001, № 98, стр. 68; 2002,               № 105, стр. 17, № 6, стр. 10; 2003, № 35, стр. 8; 2005, № 90, стр. 4; 2006, № 4, стр. 99; 2007, № 14, стр. 46; 2008, № 68, стр. 125, № 89, стр. 14; 2009, № 107,                стр. 32, № 118, стр. 44; 2010, № 157, стр. 20, № 163, стр. 39; 2011, № 176,             стр. 20, № 201, стр. 19; 2012, № 30, стр. 37, № 35, стр. 26, стр. 226; 2013,            № 46, стр. 19, № 52, стр. 47, № 55, стр. 37, № 62, стр. 48; 2014, № 86, стр. 12, № 89, стр. 40, № 98, стр. 54; 2015, № 141, стр. 60, № 145, стр. 51; 2016, № 148, стр. 39, № 1, стр. 17, № 7, стр. 62; 2017, № 18, стр. 33, № 20, стр. 32, № 38, стр. 12; 2018, № 49, стр. 12, № 58, стр. 62; 2019, № 104, стр. 121</w:t>
      </w:r>
      <w:r>
        <w:rPr>
          <w:szCs w:val="28"/>
        </w:rPr>
        <w:t xml:space="preserve">, № 107,        стр. 142; 2020, № 129, стр. 15, стр. 17, </w:t>
      </w:r>
      <w:r w:rsidRPr="00C53F4F">
        <w:rPr>
          <w:szCs w:val="28"/>
        </w:rPr>
        <w:t>№ 130, стр</w:t>
      </w:r>
      <w:r w:rsidRPr="00291332">
        <w:rPr>
          <w:szCs w:val="28"/>
        </w:rPr>
        <w:t>. 38, № 144, стр. 68, № 154, стр. 47) следующие изменения:</w:t>
      </w:r>
    </w:p>
    <w:p w:rsidR="00040EA0" w:rsidRDefault="00040EA0" w:rsidP="00040EA0">
      <w:pPr>
        <w:ind w:firstLine="720"/>
        <w:jc w:val="both"/>
      </w:pPr>
      <w:r>
        <w:t>1)</w:t>
      </w:r>
      <w:r w:rsidRPr="00291332">
        <w:t xml:space="preserve">абзац второй пункта 2 </w:t>
      </w:r>
      <w:r>
        <w:t xml:space="preserve">статьи 1 </w:t>
      </w:r>
      <w:r w:rsidRPr="00291332">
        <w:t>изложить в следующей редакции:</w:t>
      </w:r>
    </w:p>
    <w:p w:rsidR="00040EA0" w:rsidRDefault="00040EA0" w:rsidP="00040EA0">
      <w:pPr>
        <w:ind w:firstLine="720"/>
        <w:jc w:val="both"/>
      </w:pPr>
      <w:r>
        <w:t xml:space="preserve">"10 депутатов Законодательного Собрания избираются на основе пропорциональной избирательной системы по единому избирательному округу, включающему в себя всю территорию Приморского края. </w:t>
      </w:r>
      <w:r>
        <w:br/>
        <w:t>30 депутатов Законодательного Собрания избираются на основе мажоритарной избирательной системы относительного большинства по одномандатным избирательным округам, образуемым на территории Приморского края.";</w:t>
      </w:r>
    </w:p>
    <w:p w:rsidR="00040EA0" w:rsidRDefault="00040EA0" w:rsidP="00040EA0">
      <w:pPr>
        <w:ind w:firstLine="720"/>
        <w:jc w:val="both"/>
      </w:pPr>
      <w:r>
        <w:t>2)в пункте 1 статьи 4 слова "</w:t>
      </w:r>
      <w:r w:rsidRPr="007A6861">
        <w:t>Федерации профсоюзов Приморского края</w:t>
      </w:r>
      <w:r>
        <w:t>" заменить словами "Союзу организаций профсоюзов "Федерация профсоюзов Приморского края".</w:t>
      </w:r>
    </w:p>
    <w:p w:rsidR="00040EA0" w:rsidRDefault="00040EA0" w:rsidP="00040EA0">
      <w:pPr>
        <w:ind w:firstLine="720"/>
      </w:pPr>
    </w:p>
    <w:p w:rsidR="00040EA0" w:rsidRDefault="00040EA0" w:rsidP="00040EA0">
      <w:pPr>
        <w:ind w:firstLine="720"/>
      </w:pPr>
    </w:p>
    <w:p w:rsidR="00040EA0" w:rsidRDefault="00040EA0" w:rsidP="00040EA0">
      <w:pPr>
        <w:ind w:firstLine="720"/>
      </w:pPr>
    </w:p>
    <w:p w:rsidR="00040EA0" w:rsidRDefault="00040EA0" w:rsidP="00040EA0">
      <w:pPr>
        <w:ind w:firstLine="720"/>
      </w:pPr>
    </w:p>
    <w:p w:rsidR="00040EA0" w:rsidRDefault="00040EA0" w:rsidP="00040EA0">
      <w:pPr>
        <w:ind w:firstLine="720"/>
      </w:pPr>
    </w:p>
    <w:p w:rsidR="00040EA0" w:rsidRDefault="00040EA0" w:rsidP="00040EA0">
      <w:pPr>
        <w:ind w:firstLine="720"/>
      </w:pPr>
    </w:p>
    <w:p w:rsidR="00040EA0" w:rsidRDefault="00040EA0" w:rsidP="00040EA0">
      <w:pPr>
        <w:ind w:firstLine="720"/>
      </w:pPr>
    </w:p>
    <w:p w:rsidR="00040EA0" w:rsidRDefault="00040EA0" w:rsidP="00040EA0">
      <w:pPr>
        <w:ind w:firstLine="720"/>
      </w:pPr>
    </w:p>
    <w:p w:rsidR="00040EA0" w:rsidRDefault="00040EA0" w:rsidP="00040EA0">
      <w:pPr>
        <w:ind w:firstLine="720"/>
      </w:pPr>
      <w:r>
        <w:lastRenderedPageBreak/>
        <w:t>СТАТЬЯ 2.</w:t>
      </w:r>
    </w:p>
    <w:p w:rsidR="00040EA0" w:rsidRDefault="00040EA0" w:rsidP="00040EA0">
      <w:pPr>
        <w:ind w:firstLine="720"/>
        <w:jc w:val="both"/>
      </w:pPr>
      <w:r>
        <w:t xml:space="preserve">Настоящий Закон вступает в силу со дня его официального опубликования. </w:t>
      </w:r>
    </w:p>
    <w:p w:rsidR="00040EA0" w:rsidRDefault="00040EA0" w:rsidP="00040EA0">
      <w:pPr>
        <w:ind w:firstLine="720"/>
        <w:jc w:val="both"/>
      </w:pPr>
    </w:p>
    <w:p w:rsidR="00040EA0" w:rsidRDefault="00040EA0" w:rsidP="00040EA0">
      <w:pPr>
        <w:jc w:val="both"/>
      </w:pPr>
    </w:p>
    <w:p w:rsidR="00040EA0" w:rsidRDefault="00040EA0" w:rsidP="00040EA0">
      <w:pPr>
        <w:jc w:val="both"/>
      </w:pPr>
    </w:p>
    <w:p w:rsidR="00040EA0" w:rsidRDefault="00040EA0" w:rsidP="00040EA0">
      <w:pPr>
        <w:jc w:val="both"/>
      </w:pPr>
      <w:r>
        <w:t>Губернатор</w:t>
      </w:r>
      <w:r w:rsidRPr="00BE5190">
        <w:t xml:space="preserve"> </w:t>
      </w:r>
      <w:r>
        <w:t xml:space="preserve">края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О.Н. Кожемяко</w:t>
      </w:r>
    </w:p>
    <w:p w:rsidR="00747D94" w:rsidRDefault="00747D94" w:rsidP="00040EA0">
      <w:pPr>
        <w:jc w:val="both"/>
      </w:pPr>
    </w:p>
    <w:p w:rsidR="00747D94" w:rsidRDefault="00747D94" w:rsidP="00747D9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747D94" w:rsidRDefault="00747D94" w:rsidP="00747D9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 марта 2021 года</w:t>
      </w:r>
    </w:p>
    <w:p w:rsidR="00747D94" w:rsidRDefault="00747D94" w:rsidP="00747D94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101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-КЗ</w:t>
      </w:r>
      <w:bookmarkEnd w:id="0"/>
    </w:p>
    <w:p w:rsidR="00747D94" w:rsidRDefault="00747D94" w:rsidP="00040EA0">
      <w:pPr>
        <w:jc w:val="both"/>
      </w:pPr>
    </w:p>
    <w:p w:rsidR="00BE0544" w:rsidRDefault="00BE0544" w:rsidP="00347DEE"/>
    <w:p w:rsidR="00040EA0" w:rsidRDefault="00040EA0" w:rsidP="00347DEE"/>
    <w:p w:rsidR="00040EA0" w:rsidRDefault="00040EA0" w:rsidP="00347DEE"/>
    <w:sectPr w:rsidR="00040EA0" w:rsidSect="00040EA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392" w:rsidRDefault="00996392">
      <w:r>
        <w:separator/>
      </w:r>
    </w:p>
  </w:endnote>
  <w:endnote w:type="continuationSeparator" w:id="0">
    <w:p w:rsidR="00996392" w:rsidRDefault="00996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392" w:rsidRDefault="00996392">
      <w:r>
        <w:separator/>
      </w:r>
    </w:p>
  </w:footnote>
  <w:footnote w:type="continuationSeparator" w:id="0">
    <w:p w:rsidR="00996392" w:rsidRDefault="009963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040EA0" w:rsidP="00040EA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47D9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40EA0"/>
    <w:rsid w:val="0003291F"/>
    <w:rsid w:val="00040EA0"/>
    <w:rsid w:val="00070CED"/>
    <w:rsid w:val="00127D34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747D94"/>
    <w:rsid w:val="00832425"/>
    <w:rsid w:val="00996392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EE2319"/>
  <w15:docId w15:val="{191C4E87-4C92-45AA-B4F1-E296D2F9C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40EA0"/>
    <w:rPr>
      <w:sz w:val="28"/>
    </w:rPr>
  </w:style>
  <w:style w:type="paragraph" w:styleId="a6">
    <w:name w:val="Balloon Text"/>
    <w:basedOn w:val="a"/>
    <w:link w:val="a7"/>
    <w:semiHidden/>
    <w:unhideWhenUsed/>
    <w:rsid w:val="00040EA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040EA0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47D9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4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2021-02-25T04:55:00Z</cp:lastPrinted>
  <dcterms:created xsi:type="dcterms:W3CDTF">2021-03-02T06:23:00Z</dcterms:created>
  <dcterms:modified xsi:type="dcterms:W3CDTF">2021-03-02T06:23:00Z</dcterms:modified>
</cp:coreProperties>
</file>