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659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5D5" w:rsidRDefault="009355D5" w:rsidP="009355D5">
      <w:pPr>
        <w:jc w:val="center"/>
        <w:rPr>
          <w:b/>
          <w:szCs w:val="28"/>
        </w:rPr>
      </w:pPr>
      <w:r w:rsidRPr="00647657">
        <w:rPr>
          <w:b/>
          <w:szCs w:val="28"/>
        </w:rPr>
        <w:t>О</w:t>
      </w:r>
      <w:r>
        <w:rPr>
          <w:b/>
          <w:szCs w:val="28"/>
        </w:rPr>
        <w:t xml:space="preserve">Б ОТДЕЛЬНЫХ ВОПРОСАХ ПРОВЕДЕНИЯ </w:t>
      </w:r>
      <w:r w:rsidRPr="00647657">
        <w:rPr>
          <w:b/>
          <w:szCs w:val="28"/>
        </w:rPr>
        <w:t>СХОД</w:t>
      </w:r>
      <w:r>
        <w:rPr>
          <w:b/>
          <w:szCs w:val="28"/>
        </w:rPr>
        <w:t>А</w:t>
      </w:r>
      <w:r w:rsidRPr="00647657">
        <w:rPr>
          <w:b/>
          <w:szCs w:val="28"/>
        </w:rPr>
        <w:t xml:space="preserve"> ГРАЖДАН </w:t>
      </w:r>
    </w:p>
    <w:p w:rsidR="009355D5" w:rsidRPr="00647657" w:rsidRDefault="009355D5" w:rsidP="009355D5">
      <w:pPr>
        <w:jc w:val="center"/>
        <w:rPr>
          <w:b/>
          <w:szCs w:val="28"/>
        </w:rPr>
      </w:pPr>
      <w:r w:rsidRPr="00647657">
        <w:rPr>
          <w:b/>
          <w:szCs w:val="28"/>
        </w:rPr>
        <w:t>ПО ВОПРОСУ ВВЕДЕНИЯ И ИСПОЛЬЗОВАНИЯ СРЕДСТВ САМООБЛОЖЕНИЯ ГРАЖДАН</w:t>
      </w:r>
      <w:r>
        <w:rPr>
          <w:b/>
          <w:szCs w:val="28"/>
        </w:rPr>
        <w:t xml:space="preserve"> НА ЧАСТИ ТЕРРИТОРИИ НАСЕЛЕННОГО ПУНКТА В ПРИМОРСКОМ КРАЕ </w:t>
      </w:r>
    </w:p>
    <w:p w:rsidR="009355D5" w:rsidRPr="00647657" w:rsidRDefault="009355D5" w:rsidP="009355D5">
      <w:pPr>
        <w:jc w:val="center"/>
        <w:rPr>
          <w:b/>
          <w:szCs w:val="28"/>
        </w:rPr>
      </w:pPr>
    </w:p>
    <w:p w:rsidR="009355D5" w:rsidRDefault="009355D5" w:rsidP="009355D5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февраля 2021 года</w:t>
      </w:r>
    </w:p>
    <w:p w:rsidR="009355D5" w:rsidRDefault="009355D5" w:rsidP="009355D5">
      <w:pPr>
        <w:ind w:firstLine="709"/>
        <w:jc w:val="both"/>
        <w:rPr>
          <w:szCs w:val="28"/>
        </w:rPr>
      </w:pPr>
    </w:p>
    <w:p w:rsidR="009355D5" w:rsidRPr="003903C8" w:rsidRDefault="009355D5" w:rsidP="009355D5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355D5" w:rsidRDefault="009355D5" w:rsidP="009355D5">
      <w:pPr>
        <w:pStyle w:val="Default"/>
        <w:ind w:firstLine="708"/>
        <w:jc w:val="both"/>
        <w:rPr>
          <w:sz w:val="28"/>
          <w:szCs w:val="28"/>
        </w:rPr>
      </w:pPr>
      <w:r w:rsidRPr="00E14AD1">
        <w:rPr>
          <w:sz w:val="28"/>
          <w:szCs w:val="28"/>
        </w:rPr>
        <w:t xml:space="preserve">1.В Приморском крае сход граждан по вопросу введения и использования средств самообложения граждан может </w:t>
      </w:r>
      <w:r>
        <w:rPr>
          <w:sz w:val="28"/>
          <w:szCs w:val="28"/>
        </w:rPr>
        <w:t>проводиться на</w:t>
      </w:r>
      <w:r w:rsidRPr="00E14AD1">
        <w:rPr>
          <w:sz w:val="28"/>
          <w:szCs w:val="28"/>
        </w:rPr>
        <w:t xml:space="preserve"> части территории населенного пункта, входящего в состав поселения, муниципального округа, </w:t>
      </w:r>
      <w:proofErr w:type="gramStart"/>
      <w:r w:rsidRPr="00E14AD1">
        <w:rPr>
          <w:sz w:val="28"/>
          <w:szCs w:val="28"/>
        </w:rPr>
        <w:t>городского округа</w:t>
      </w:r>
      <w:proofErr w:type="gramEnd"/>
      <w:r w:rsidRPr="00E14AD1">
        <w:rPr>
          <w:sz w:val="28"/>
          <w:szCs w:val="28"/>
        </w:rPr>
        <w:t xml:space="preserve"> либо расположенного на межселенной территории в границах муниципального района</w:t>
      </w:r>
      <w:r>
        <w:rPr>
          <w:sz w:val="28"/>
          <w:szCs w:val="28"/>
        </w:rPr>
        <w:t xml:space="preserve"> (далее – часть территории населенного пункта), границы которой соответствуют одному из следующих критериев</w:t>
      </w:r>
      <w:r w:rsidRPr="00E14AD1">
        <w:rPr>
          <w:sz w:val="28"/>
          <w:szCs w:val="28"/>
        </w:rPr>
        <w:t xml:space="preserve">: </w:t>
      </w:r>
    </w:p>
    <w:p w:rsidR="009355D5" w:rsidRDefault="009355D5" w:rsidP="009355D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1)расположение на части территории населенного пункта одного или нескольких подъездов многоквартирного дома;</w:t>
      </w:r>
    </w:p>
    <w:p w:rsidR="009355D5" w:rsidRDefault="009355D5" w:rsidP="009355D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2)расположение на части территории населенного пункта одного многоквартирного дома;</w:t>
      </w:r>
    </w:p>
    <w:p w:rsidR="009355D5" w:rsidRDefault="009355D5" w:rsidP="009355D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3)единая территориально-пространственная целостность части территории населенного пункта, в состав которой входят несколько многоквартирных домов и (или) </w:t>
      </w:r>
      <w:r w:rsidRPr="000B6979">
        <w:rPr>
          <w:sz w:val="28"/>
          <w:szCs w:val="28"/>
        </w:rPr>
        <w:t>объектов индивидуального жилищного строительства</w:t>
      </w:r>
      <w:r>
        <w:rPr>
          <w:sz w:val="28"/>
          <w:szCs w:val="28"/>
        </w:rPr>
        <w:t>.</w:t>
      </w:r>
    </w:p>
    <w:p w:rsidR="009355D5" w:rsidRDefault="009355D5" w:rsidP="009355D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14AD1">
        <w:rPr>
          <w:szCs w:val="28"/>
        </w:rPr>
        <w:t>2.</w:t>
      </w:r>
      <w:r w:rsidRPr="007A4A31">
        <w:rPr>
          <w:szCs w:val="28"/>
        </w:rPr>
        <w:t xml:space="preserve">Порядок проведения схода граждан </w:t>
      </w:r>
      <w:r w:rsidRPr="007A4A31">
        <w:t>по вопросу введения и использования средств самообложения граждан на части территории населенного пункта</w:t>
      </w:r>
      <w:r>
        <w:t>, включая вопросы установления границ части территории населенного пункта, на которой проводится указанный сход,</w:t>
      </w:r>
      <w:r w:rsidRPr="007A4A31">
        <w:t xml:space="preserve"> </w:t>
      </w:r>
      <w:r w:rsidRPr="007A4A31">
        <w:rPr>
          <w:szCs w:val="28"/>
        </w:rPr>
        <w:t xml:space="preserve">устанавливается муниципальным </w:t>
      </w:r>
      <w:r>
        <w:rPr>
          <w:szCs w:val="28"/>
        </w:rPr>
        <w:t xml:space="preserve">нормативным </w:t>
      </w:r>
      <w:r w:rsidRPr="007A4A31">
        <w:rPr>
          <w:szCs w:val="28"/>
        </w:rPr>
        <w:t>правовым актом</w:t>
      </w:r>
      <w:r>
        <w:rPr>
          <w:szCs w:val="28"/>
        </w:rPr>
        <w:t xml:space="preserve"> представительного органа муниципального образования</w:t>
      </w:r>
      <w:r w:rsidRPr="007A4A31">
        <w:rPr>
          <w:szCs w:val="28"/>
        </w:rPr>
        <w:t>.</w:t>
      </w:r>
    </w:p>
    <w:p w:rsidR="009355D5" w:rsidRPr="00E14AD1" w:rsidRDefault="009355D5" w:rsidP="009355D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5D5" w:rsidRPr="00A245CE" w:rsidRDefault="009355D5" w:rsidP="009355D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355D5" w:rsidRPr="003903C8" w:rsidRDefault="009355D5" w:rsidP="009355D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355D5" w:rsidRDefault="009355D5" w:rsidP="009355D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355D5" w:rsidRDefault="009355D5" w:rsidP="009355D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355D5" w:rsidRDefault="009355D5" w:rsidP="009355D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D6607B" w:rsidRDefault="00D6607B" w:rsidP="009355D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6607B" w:rsidRPr="00D6607B" w:rsidRDefault="00D6607B" w:rsidP="00D6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D6607B">
        <w:rPr>
          <w:szCs w:val="28"/>
        </w:rPr>
        <w:t>г. Владивосток</w:t>
      </w:r>
    </w:p>
    <w:p w:rsidR="00D6607B" w:rsidRPr="00D6607B" w:rsidRDefault="00D6607B" w:rsidP="00D6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D6607B">
        <w:rPr>
          <w:szCs w:val="28"/>
        </w:rPr>
        <w:t>2 марта 2021 года</w:t>
      </w:r>
    </w:p>
    <w:p w:rsidR="00BE0544" w:rsidRDefault="00D6607B" w:rsidP="00D6607B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D6607B">
        <w:rPr>
          <w:szCs w:val="28"/>
        </w:rPr>
        <w:t>№ 100</w:t>
      </w:r>
      <w:r>
        <w:rPr>
          <w:szCs w:val="28"/>
        </w:rPr>
        <w:t>6</w:t>
      </w:r>
      <w:r w:rsidRPr="00D6607B">
        <w:rPr>
          <w:szCs w:val="28"/>
        </w:rPr>
        <w:t>-КЗ</w:t>
      </w:r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4AE" w:rsidRDefault="001974AE">
      <w:r>
        <w:separator/>
      </w:r>
    </w:p>
  </w:endnote>
  <w:endnote w:type="continuationSeparator" w:id="0">
    <w:p w:rsidR="001974AE" w:rsidRDefault="00197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4AE" w:rsidRDefault="001974AE">
      <w:r>
        <w:separator/>
      </w:r>
    </w:p>
  </w:footnote>
  <w:footnote w:type="continuationSeparator" w:id="0">
    <w:p w:rsidR="001974AE" w:rsidRDefault="00197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5D5"/>
    <w:rsid w:val="0003291F"/>
    <w:rsid w:val="00070CED"/>
    <w:rsid w:val="001974AE"/>
    <w:rsid w:val="00334769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355D5"/>
    <w:rsid w:val="00AB70F9"/>
    <w:rsid w:val="00AC31EC"/>
    <w:rsid w:val="00AF3517"/>
    <w:rsid w:val="00B14397"/>
    <w:rsid w:val="00BC0675"/>
    <w:rsid w:val="00BE0544"/>
    <w:rsid w:val="00D102A9"/>
    <w:rsid w:val="00D34604"/>
    <w:rsid w:val="00D6607B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40D8E"/>
  <w15:docId w15:val="{EE12D087-C8E5-4F3D-B401-9A094FC3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9355D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5">
    <w:name w:val="Balloon Text"/>
    <w:basedOn w:val="a"/>
    <w:link w:val="a6"/>
    <w:semiHidden/>
    <w:unhideWhenUsed/>
    <w:rsid w:val="009355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355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2021-02-25T22:55:00Z</cp:lastPrinted>
  <dcterms:created xsi:type="dcterms:W3CDTF">2021-03-02T06:10:00Z</dcterms:created>
  <dcterms:modified xsi:type="dcterms:W3CDTF">2021-03-02T06:10:00Z</dcterms:modified>
</cp:coreProperties>
</file>