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709"/>
        <w:gridCol w:w="1701"/>
        <w:gridCol w:w="425"/>
        <w:gridCol w:w="1701"/>
        <w:gridCol w:w="425"/>
        <w:gridCol w:w="4253"/>
      </w:tblGrid>
      <w:tr w:rsidR="00400821" w:rsidTr="00847481">
        <w:trPr>
          <w:cantSplit/>
          <w:trHeight w:val="1094"/>
        </w:trPr>
        <w:tc>
          <w:tcPr>
            <w:tcW w:w="4927" w:type="dxa"/>
            <w:gridSpan w:val="5"/>
          </w:tcPr>
          <w:p w:rsidR="00400821" w:rsidRDefault="00400821" w:rsidP="00E7742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5.75pt" o:ole="" fillcolor="window">
                  <v:imagedata r:id="rId6" o:title="" grayscale="t"/>
                </v:shape>
                <o:OLEObject Type="Embed" ProgID="Word.Picture.8" ShapeID="_x0000_i1025" DrawAspect="Content" ObjectID="_1675080220" r:id="rId7"/>
              </w:object>
            </w:r>
          </w:p>
        </w:tc>
        <w:tc>
          <w:tcPr>
            <w:tcW w:w="425" w:type="dxa"/>
          </w:tcPr>
          <w:p w:rsidR="00400821" w:rsidRDefault="00400821" w:rsidP="00E7742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ind w:firstLine="35"/>
            </w:pPr>
          </w:p>
          <w:p w:rsidR="00400821" w:rsidRDefault="00400821" w:rsidP="00E77424"/>
        </w:tc>
      </w:tr>
      <w:tr w:rsidR="008575C2" w:rsidTr="00847481">
        <w:trPr>
          <w:cantSplit/>
          <w:trHeight w:val="1835"/>
        </w:trPr>
        <w:tc>
          <w:tcPr>
            <w:tcW w:w="4927" w:type="dxa"/>
            <w:gridSpan w:val="5"/>
          </w:tcPr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400821" w:rsidRPr="006F468A" w:rsidRDefault="00400821" w:rsidP="006F468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6F468A">
              <w:rPr>
                <w:b w:val="0"/>
                <w:sz w:val="24"/>
                <w:szCs w:val="24"/>
              </w:rPr>
              <w:t>ПРИМОРСКОГО КРАЯ</w:t>
            </w:r>
          </w:p>
          <w:p w:rsidR="00400821" w:rsidRPr="006F468A" w:rsidRDefault="00400821" w:rsidP="006F468A">
            <w:pPr>
              <w:jc w:val="center"/>
              <w:rPr>
                <w:sz w:val="20"/>
              </w:rPr>
            </w:pPr>
          </w:p>
          <w:p w:rsidR="008575C2" w:rsidRPr="006F468A" w:rsidRDefault="00400821" w:rsidP="006F468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6F468A">
              <w:rPr>
                <w:spacing w:val="-6"/>
                <w:sz w:val="26"/>
                <w:szCs w:val="26"/>
              </w:rPr>
              <w:t xml:space="preserve">КОМИТЕТ ПО СОЦИАЛЬНОЙ ПОЛИТИКЕ И ЗАЩИТЕ </w:t>
            </w:r>
            <w:r w:rsidRPr="006F468A">
              <w:rPr>
                <w:spacing w:val="-6"/>
                <w:sz w:val="26"/>
                <w:szCs w:val="26"/>
              </w:rPr>
              <w:br/>
              <w:t>ПРАВ ГРАЖДАН</w:t>
            </w:r>
          </w:p>
          <w:p w:rsidR="00400821" w:rsidRPr="00400821" w:rsidRDefault="00400821" w:rsidP="00400821">
            <w:pPr>
              <w:jc w:val="center"/>
              <w:rPr>
                <w:sz w:val="16"/>
                <w:szCs w:val="16"/>
              </w:rPr>
            </w:pP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400821">
                <w:rPr>
                  <w:sz w:val="18"/>
                  <w:szCs w:val="18"/>
                </w:rPr>
                <w:t>22, г</w:t>
              </w:r>
            </w:smartTag>
            <w:r w:rsidRPr="00400821">
              <w:rPr>
                <w:sz w:val="18"/>
                <w:szCs w:val="18"/>
              </w:rPr>
              <w:t>. Владивосток, 690110</w:t>
            </w:r>
          </w:p>
          <w:p w:rsidR="008575C2" w:rsidRPr="00400821" w:rsidRDefault="008575C2" w:rsidP="006F468A">
            <w:pPr>
              <w:jc w:val="center"/>
              <w:rPr>
                <w:sz w:val="18"/>
                <w:szCs w:val="18"/>
              </w:rPr>
            </w:pPr>
            <w:r w:rsidRPr="00400821">
              <w:rPr>
                <w:sz w:val="18"/>
                <w:szCs w:val="18"/>
              </w:rPr>
              <w:t xml:space="preserve">Тел.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20-51-</w:t>
            </w:r>
            <w:r w:rsidR="009C2552" w:rsidRPr="00400821">
              <w:rPr>
                <w:sz w:val="18"/>
                <w:szCs w:val="18"/>
              </w:rPr>
              <w:t>04</w:t>
            </w:r>
            <w:r w:rsidRPr="00400821">
              <w:rPr>
                <w:sz w:val="18"/>
                <w:szCs w:val="18"/>
              </w:rPr>
              <w:t xml:space="preserve">, факс (423) </w:t>
            </w:r>
            <w:r w:rsidR="003D2499" w:rsidRPr="00400821">
              <w:rPr>
                <w:sz w:val="18"/>
                <w:szCs w:val="18"/>
              </w:rPr>
              <w:t>2</w:t>
            </w:r>
            <w:r w:rsidRPr="00400821">
              <w:rPr>
                <w:sz w:val="18"/>
                <w:szCs w:val="18"/>
              </w:rPr>
              <w:t>20-</w:t>
            </w:r>
            <w:r w:rsidR="009C2552" w:rsidRPr="00400821">
              <w:rPr>
                <w:sz w:val="18"/>
                <w:szCs w:val="18"/>
              </w:rPr>
              <w:t>75</w:t>
            </w:r>
            <w:r w:rsidRPr="00400821">
              <w:rPr>
                <w:sz w:val="18"/>
                <w:szCs w:val="18"/>
              </w:rPr>
              <w:t>-</w:t>
            </w:r>
            <w:r w:rsidR="009C2552" w:rsidRPr="00400821">
              <w:rPr>
                <w:sz w:val="18"/>
                <w:szCs w:val="18"/>
              </w:rPr>
              <w:t>6</w:t>
            </w:r>
            <w:r w:rsidR="007A0A44" w:rsidRPr="00400821">
              <w:rPr>
                <w:sz w:val="18"/>
                <w:szCs w:val="18"/>
              </w:rPr>
              <w:t>5</w:t>
            </w:r>
          </w:p>
          <w:p w:rsidR="008575C2" w:rsidRPr="00400821" w:rsidRDefault="008575C2" w:rsidP="006F468A">
            <w:pPr>
              <w:jc w:val="center"/>
              <w:rPr>
                <w:sz w:val="24"/>
              </w:rPr>
            </w:pPr>
            <w:r w:rsidRPr="00400821">
              <w:rPr>
                <w:sz w:val="18"/>
                <w:szCs w:val="18"/>
                <w:lang w:val="en-US"/>
              </w:rPr>
              <w:t>social</w:t>
            </w:r>
            <w:hyperlink r:id="rId8" w:history="1">
              <w:r w:rsidRPr="00400821">
                <w:rPr>
                  <w:sz w:val="18"/>
                  <w:szCs w:val="18"/>
                </w:rPr>
                <w:t>@</w:t>
              </w:r>
              <w:r w:rsidRPr="00400821">
                <w:rPr>
                  <w:sz w:val="18"/>
                  <w:szCs w:val="18"/>
                  <w:lang w:val="en-US"/>
                </w:rPr>
                <w:t>zspk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gov</w:t>
              </w:r>
              <w:r w:rsidRPr="00400821">
                <w:rPr>
                  <w:sz w:val="18"/>
                  <w:szCs w:val="18"/>
                </w:rPr>
                <w:t>.</w:t>
              </w:r>
              <w:r w:rsidRPr="00400821">
                <w:rPr>
                  <w:sz w:val="18"/>
                  <w:szCs w:val="18"/>
                  <w:lang w:val="en-US"/>
                </w:rPr>
                <w:t>ru</w:t>
              </w:r>
            </w:hyperlink>
            <w:r w:rsidR="00400821" w:rsidRPr="00400821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75C2" w:rsidRDefault="008575C2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847481" w:rsidRDefault="00847481" w:rsidP="00847481">
            <w:pPr>
              <w:ind w:firstLine="35"/>
            </w:pPr>
            <w:r>
              <w:t>Председателю</w:t>
            </w:r>
          </w:p>
          <w:p w:rsidR="00847481" w:rsidRDefault="00847481" w:rsidP="00847481">
            <w:pPr>
              <w:ind w:firstLine="35"/>
            </w:pPr>
            <w:r>
              <w:t>Законодательного Собрания</w:t>
            </w:r>
          </w:p>
          <w:p w:rsidR="00847481" w:rsidRDefault="00847481" w:rsidP="00847481">
            <w:pPr>
              <w:ind w:firstLine="35"/>
            </w:pPr>
            <w:r>
              <w:t xml:space="preserve">Приморского края </w:t>
            </w:r>
          </w:p>
          <w:p w:rsidR="00847481" w:rsidRDefault="00847481" w:rsidP="00847481">
            <w:pPr>
              <w:ind w:firstLine="34"/>
            </w:pPr>
          </w:p>
          <w:p w:rsidR="008575C2" w:rsidRDefault="00847481" w:rsidP="00847481">
            <w:r>
              <w:t>Ролику А.И.</w:t>
            </w: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400821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75C2" w:rsidTr="00847481">
        <w:trPr>
          <w:gridBefore w:val="1"/>
          <w:wBefore w:w="391" w:type="dxa"/>
          <w:cantSplit/>
        </w:trPr>
        <w:tc>
          <w:tcPr>
            <w:tcW w:w="709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75C2" w:rsidRDefault="008575C2" w:rsidP="006F46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8575C2" w:rsidRPr="00400821" w:rsidRDefault="008575C2" w:rsidP="006F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75C2" w:rsidRDefault="008575C2" w:rsidP="00400821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75C2" w:rsidRDefault="008575C2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400821" w:rsidRPr="007E1EB2" w:rsidTr="00847481">
        <w:trPr>
          <w:gridBefore w:val="1"/>
          <w:wBefore w:w="391" w:type="dxa"/>
          <w:cantSplit/>
          <w:trHeight w:val="221"/>
        </w:trPr>
        <w:tc>
          <w:tcPr>
            <w:tcW w:w="709" w:type="dxa"/>
          </w:tcPr>
          <w:p w:rsidR="00400821" w:rsidRPr="007E1EB2" w:rsidRDefault="00400821" w:rsidP="00E77424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00821" w:rsidRPr="007E1EB2" w:rsidRDefault="00400821" w:rsidP="00E77424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400821" w:rsidRPr="007E1EB2" w:rsidRDefault="00400821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400821" w:rsidTr="00847481">
        <w:trPr>
          <w:cantSplit/>
        </w:trPr>
        <w:tc>
          <w:tcPr>
            <w:tcW w:w="4927" w:type="dxa"/>
            <w:gridSpan w:val="5"/>
          </w:tcPr>
          <w:p w:rsidR="00400821" w:rsidRDefault="00847481" w:rsidP="00E7742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  <w:p w:rsidR="00400821" w:rsidRPr="007E1EB2" w:rsidRDefault="00400821" w:rsidP="00E77424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400821" w:rsidRDefault="00400821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  <w:r>
        <w:t>Уважаемый Александр Иванович!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center"/>
      </w:pPr>
    </w:p>
    <w:p w:rsidR="00847481" w:rsidRPr="000411FE" w:rsidRDefault="00847481" w:rsidP="0027518D">
      <w:pPr>
        <w:jc w:val="both"/>
        <w:rPr>
          <w:szCs w:val="28"/>
        </w:rPr>
      </w:pPr>
      <w:r>
        <w:tab/>
        <w:t xml:space="preserve">На основании статьи 3 Закона Приморского края от 22 декабря </w:t>
      </w:r>
      <w:r>
        <w:br/>
        <w:t xml:space="preserve">2008 года № 373-КЗ "О законодательной деятельности в Приморском крае" </w:t>
      </w:r>
      <w:r>
        <w:br/>
        <w:t xml:space="preserve">в качестве законодательной инициативы вносится проект закона Приморского края </w:t>
      </w:r>
      <w:r w:rsidRPr="007233D9">
        <w:rPr>
          <w:szCs w:val="28"/>
        </w:rPr>
        <w:t>"</w:t>
      </w:r>
      <w:r w:rsidR="004E41DA" w:rsidRPr="004E41DA">
        <w:rPr>
          <w:szCs w:val="28"/>
        </w:rPr>
        <w:t>О внесении изменений в отдельные законодательные акты Приморского края</w:t>
      </w:r>
      <w:r w:rsidR="0027518D" w:rsidRPr="0027518D">
        <w:rPr>
          <w:szCs w:val="28"/>
        </w:rPr>
        <w:t>"</w:t>
      </w:r>
      <w:r>
        <w:rPr>
          <w:szCs w:val="28"/>
        </w:rPr>
        <w:t>.</w:t>
      </w:r>
    </w:p>
    <w:p w:rsidR="00847481" w:rsidRPr="00FF4FC3" w:rsidRDefault="00847481" w:rsidP="00847481">
      <w:pPr>
        <w:jc w:val="both"/>
        <w:rPr>
          <w:szCs w:val="28"/>
        </w:rPr>
      </w:pPr>
    </w:p>
    <w:p w:rsidR="00847481" w:rsidRDefault="00847481" w:rsidP="00847481">
      <w:pPr>
        <w:pStyle w:val="20"/>
      </w:pPr>
      <w:r>
        <w:t xml:space="preserve">Приложения: текст проекта закона на </w:t>
      </w:r>
      <w:r w:rsidR="004E41DA">
        <w:t>6</w:t>
      </w:r>
      <w:r>
        <w:t xml:space="preserve"> л.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пояснительная записка на </w:t>
      </w:r>
      <w:r w:rsidR="0044263F">
        <w:t>1</w:t>
      </w:r>
      <w:r>
        <w:t xml:space="preserve"> л. в 1 экз.;</w:t>
      </w:r>
      <w:r>
        <w:tab/>
      </w:r>
    </w:p>
    <w:p w:rsidR="00847481" w:rsidRDefault="00847481" w:rsidP="00847481">
      <w:pPr>
        <w:pStyle w:val="a7"/>
        <w:ind w:left="1701"/>
        <w:jc w:val="both"/>
      </w:pPr>
      <w:r>
        <w:t xml:space="preserve">перечень законодательных актов, подлежащих признанию утратившими силу, приостановлению, изменению или принятию в связи с принятием данного законопроекта </w:t>
      </w:r>
      <w:r>
        <w:br/>
        <w:t xml:space="preserve">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>
          <w:t>1 л</w:t>
        </w:r>
      </w:smartTag>
      <w:r>
        <w:t>. в 1 экз.;</w:t>
      </w:r>
    </w:p>
    <w:p w:rsidR="00847481" w:rsidRDefault="00847481" w:rsidP="00847481">
      <w:pPr>
        <w:pStyle w:val="a7"/>
        <w:ind w:left="1701"/>
        <w:jc w:val="both"/>
      </w:pPr>
      <w:r w:rsidRPr="003448E4">
        <w:t xml:space="preserve">решение комитета от </w:t>
      </w:r>
      <w:r w:rsidR="001B5F2D">
        <w:t>18.02.2021</w:t>
      </w:r>
      <w:r>
        <w:t xml:space="preserve"> </w:t>
      </w:r>
      <w:r w:rsidRPr="003448E4">
        <w:t xml:space="preserve">№ </w:t>
      </w:r>
      <w:r w:rsidR="001B5F2D">
        <w:t>1111</w:t>
      </w:r>
      <w:r w:rsidRPr="003448E4">
        <w:t xml:space="preserve"> на </w:t>
      </w:r>
      <w:r w:rsidR="00684415">
        <w:t>1</w:t>
      </w:r>
      <w:r w:rsidRPr="003448E4">
        <w:t xml:space="preserve"> л. в 1 экз.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69"/>
      </w:tblGrid>
      <w:tr w:rsidR="00847481" w:rsidRPr="00B26394" w:rsidTr="00AE0C99">
        <w:tc>
          <w:tcPr>
            <w:tcW w:w="4685" w:type="dxa"/>
          </w:tcPr>
          <w:p w:rsidR="00847481" w:rsidRPr="00B26394" w:rsidRDefault="00847481" w:rsidP="001066B0">
            <w:pPr>
              <w:pStyle w:val="a3"/>
              <w:tabs>
                <w:tab w:val="clear" w:pos="4153"/>
                <w:tab w:val="clear" w:pos="8306"/>
              </w:tabs>
              <w:ind w:left="-107"/>
              <w:jc w:val="both"/>
              <w:rPr>
                <w:szCs w:val="28"/>
              </w:rPr>
            </w:pPr>
            <w:r w:rsidRPr="00B26394">
              <w:rPr>
                <w:szCs w:val="28"/>
              </w:rPr>
              <w:t>Председатель комитета</w:t>
            </w:r>
          </w:p>
        </w:tc>
        <w:tc>
          <w:tcPr>
            <w:tcW w:w="4669" w:type="dxa"/>
          </w:tcPr>
          <w:p w:rsidR="00847481" w:rsidRPr="00B26394" w:rsidRDefault="00705344" w:rsidP="00AE0C99">
            <w:pPr>
              <w:pStyle w:val="a3"/>
              <w:tabs>
                <w:tab w:val="clear" w:pos="4153"/>
                <w:tab w:val="clear" w:pos="8306"/>
              </w:tabs>
              <w:ind w:firstLine="426"/>
              <w:jc w:val="right"/>
              <w:rPr>
                <w:szCs w:val="28"/>
              </w:rPr>
            </w:pPr>
            <w:r>
              <w:rPr>
                <w:szCs w:val="28"/>
              </w:rPr>
              <w:t>Т.С. Косьяненко</w:t>
            </w:r>
          </w:p>
        </w:tc>
      </w:tr>
    </w:tbl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847481" w:rsidRDefault="00847481">
      <w:pPr>
        <w:pStyle w:val="a3"/>
        <w:tabs>
          <w:tab w:val="clear" w:pos="4153"/>
          <w:tab w:val="clear" w:pos="8306"/>
        </w:tabs>
      </w:pPr>
    </w:p>
    <w:p w:rsidR="00D92091" w:rsidRDefault="00D92091">
      <w:pPr>
        <w:pStyle w:val="a3"/>
        <w:tabs>
          <w:tab w:val="clear" w:pos="4153"/>
          <w:tab w:val="clear" w:pos="8306"/>
        </w:tabs>
      </w:pPr>
    </w:p>
    <w:p w:rsidR="0044263F" w:rsidRDefault="0044263F">
      <w:pPr>
        <w:pStyle w:val="a3"/>
        <w:tabs>
          <w:tab w:val="clear" w:pos="4153"/>
          <w:tab w:val="clear" w:pos="8306"/>
        </w:tabs>
      </w:pPr>
    </w:p>
    <w:p w:rsidR="0044263F" w:rsidRDefault="0044263F">
      <w:pPr>
        <w:pStyle w:val="a3"/>
        <w:tabs>
          <w:tab w:val="clear" w:pos="4153"/>
          <w:tab w:val="clear" w:pos="8306"/>
        </w:tabs>
      </w:pPr>
    </w:p>
    <w:p w:rsidR="001B5F2D" w:rsidRDefault="001B5F2D">
      <w:pPr>
        <w:pStyle w:val="a3"/>
        <w:tabs>
          <w:tab w:val="clear" w:pos="4153"/>
          <w:tab w:val="clear" w:pos="8306"/>
        </w:tabs>
      </w:pPr>
    </w:p>
    <w:p w:rsidR="001B5F2D" w:rsidRDefault="001B5F2D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847481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Михова</w:t>
      </w:r>
    </w:p>
    <w:p w:rsidR="00684415" w:rsidRDefault="00684415" w:rsidP="0084748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Марина Сергеевна</w:t>
      </w:r>
    </w:p>
    <w:p w:rsidR="00847481" w:rsidRDefault="00847481" w:rsidP="00847481">
      <w:pPr>
        <w:pStyle w:val="a3"/>
        <w:tabs>
          <w:tab w:val="clear" w:pos="4153"/>
          <w:tab w:val="clear" w:pos="8306"/>
        </w:tabs>
        <w:jc w:val="both"/>
      </w:pPr>
      <w:r w:rsidRPr="009230E8">
        <w:rPr>
          <w:sz w:val="20"/>
        </w:rPr>
        <w:t>22</w:t>
      </w:r>
      <w:r w:rsidR="00684415">
        <w:rPr>
          <w:sz w:val="20"/>
        </w:rPr>
        <w:t>20241</w:t>
      </w:r>
    </w:p>
    <w:sectPr w:rsidR="00847481" w:rsidSect="00D92091"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844" w:rsidRDefault="00F95844">
      <w:r>
        <w:separator/>
      </w:r>
    </w:p>
  </w:endnote>
  <w:endnote w:type="continuationSeparator" w:id="0">
    <w:p w:rsidR="00F95844" w:rsidRDefault="00F9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844" w:rsidRDefault="00F95844">
      <w:r>
        <w:separator/>
      </w:r>
    </w:p>
  </w:footnote>
  <w:footnote w:type="continuationSeparator" w:id="0">
    <w:p w:rsidR="00F95844" w:rsidRDefault="00F95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81"/>
    <w:rsid w:val="00042B95"/>
    <w:rsid w:val="00046D98"/>
    <w:rsid w:val="000E4B5E"/>
    <w:rsid w:val="0017723E"/>
    <w:rsid w:val="001B5F2D"/>
    <w:rsid w:val="001E2307"/>
    <w:rsid w:val="002307E7"/>
    <w:rsid w:val="0027518D"/>
    <w:rsid w:val="0028001B"/>
    <w:rsid w:val="002D22CE"/>
    <w:rsid w:val="002E2353"/>
    <w:rsid w:val="00303138"/>
    <w:rsid w:val="00333DC5"/>
    <w:rsid w:val="00344ECC"/>
    <w:rsid w:val="00355B3F"/>
    <w:rsid w:val="00371595"/>
    <w:rsid w:val="003B488B"/>
    <w:rsid w:val="003C61A8"/>
    <w:rsid w:val="003D2499"/>
    <w:rsid w:val="00400821"/>
    <w:rsid w:val="00435E8D"/>
    <w:rsid w:val="0044263F"/>
    <w:rsid w:val="00481C49"/>
    <w:rsid w:val="004D2235"/>
    <w:rsid w:val="004D2E77"/>
    <w:rsid w:val="004E41DA"/>
    <w:rsid w:val="005075B7"/>
    <w:rsid w:val="00510B8B"/>
    <w:rsid w:val="0051356C"/>
    <w:rsid w:val="005172A0"/>
    <w:rsid w:val="00541351"/>
    <w:rsid w:val="005444A6"/>
    <w:rsid w:val="00545FE6"/>
    <w:rsid w:val="0054794B"/>
    <w:rsid w:val="0055439B"/>
    <w:rsid w:val="00581ACD"/>
    <w:rsid w:val="00582162"/>
    <w:rsid w:val="005F3C72"/>
    <w:rsid w:val="00684415"/>
    <w:rsid w:val="006921EB"/>
    <w:rsid w:val="006A501C"/>
    <w:rsid w:val="006B1FF5"/>
    <w:rsid w:val="006C572B"/>
    <w:rsid w:val="006F468A"/>
    <w:rsid w:val="00705344"/>
    <w:rsid w:val="00706751"/>
    <w:rsid w:val="00720B19"/>
    <w:rsid w:val="00763EA7"/>
    <w:rsid w:val="007A0A44"/>
    <w:rsid w:val="00812750"/>
    <w:rsid w:val="00816C93"/>
    <w:rsid w:val="00835E05"/>
    <w:rsid w:val="00847481"/>
    <w:rsid w:val="008575C2"/>
    <w:rsid w:val="008C06F1"/>
    <w:rsid w:val="008C7DEF"/>
    <w:rsid w:val="0091470A"/>
    <w:rsid w:val="009249C0"/>
    <w:rsid w:val="00937D34"/>
    <w:rsid w:val="009C2552"/>
    <w:rsid w:val="00A2797E"/>
    <w:rsid w:val="00A612DB"/>
    <w:rsid w:val="00A70580"/>
    <w:rsid w:val="00A83EA6"/>
    <w:rsid w:val="00AE0C99"/>
    <w:rsid w:val="00AF0C90"/>
    <w:rsid w:val="00B5113D"/>
    <w:rsid w:val="00B51AF5"/>
    <w:rsid w:val="00C537A0"/>
    <w:rsid w:val="00C73608"/>
    <w:rsid w:val="00C74711"/>
    <w:rsid w:val="00C82422"/>
    <w:rsid w:val="00CB583C"/>
    <w:rsid w:val="00D264C4"/>
    <w:rsid w:val="00D6312D"/>
    <w:rsid w:val="00D92091"/>
    <w:rsid w:val="00DA2808"/>
    <w:rsid w:val="00DB0CC1"/>
    <w:rsid w:val="00DC6B86"/>
    <w:rsid w:val="00DD7CD9"/>
    <w:rsid w:val="00E20614"/>
    <w:rsid w:val="00E26A7C"/>
    <w:rsid w:val="00E4742A"/>
    <w:rsid w:val="00E67E60"/>
    <w:rsid w:val="00EA3F03"/>
    <w:rsid w:val="00EB5142"/>
    <w:rsid w:val="00F15FA8"/>
    <w:rsid w:val="00F771AF"/>
    <w:rsid w:val="00F95844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2B09A2"/>
  <w15:docId w15:val="{8245534D-2386-410B-97A1-2EAF4808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481"/>
    <w:rPr>
      <w:sz w:val="28"/>
    </w:rPr>
  </w:style>
  <w:style w:type="paragraph" w:styleId="a7">
    <w:name w:val="Body Text"/>
    <w:basedOn w:val="a"/>
    <w:link w:val="a8"/>
    <w:rsid w:val="00847481"/>
    <w:pPr>
      <w:jc w:val="center"/>
    </w:pPr>
  </w:style>
  <w:style w:type="character" w:customStyle="1" w:styleId="a8">
    <w:name w:val="Основной текст Знак"/>
    <w:basedOn w:val="a0"/>
    <w:link w:val="a7"/>
    <w:rsid w:val="00847481"/>
    <w:rPr>
      <w:sz w:val="28"/>
    </w:rPr>
  </w:style>
  <w:style w:type="paragraph" w:styleId="20">
    <w:name w:val="Body Text 2"/>
    <w:basedOn w:val="a"/>
    <w:link w:val="21"/>
    <w:rsid w:val="00847481"/>
    <w:pPr>
      <w:jc w:val="both"/>
    </w:pPr>
  </w:style>
  <w:style w:type="character" w:customStyle="1" w:styleId="21">
    <w:name w:val="Основной текст 2 Знак"/>
    <w:basedOn w:val="a0"/>
    <w:link w:val="20"/>
    <w:rsid w:val="0084748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&#1050;&#1054;&#1052;&#1048;&#1058;&#1045;&#1058;&#1067;\6%20&#1057;&#1054;&#1047;&#1067;&#1042;\2019%20&#1075;&#1086;&#1076;\22%20&#1103;&#1085;&#1074;&#1072;&#1088;&#1103;%202019%20&#1075;&#1086;&#1076;&#1072;\&#1054;&#1042;&#1048;_&#1046;&#1080;&#1083;&#1100;&#1077;%20&#1089;&#1080;&#1088;&#1086;&#1090;&#1072;&#1084;%201%20&#1095;&#1090;\&#1056;&#1086;&#1083;&#1080;&#1082;&#1091;%20&#1040;.&#1048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Ролику А.И.</Template>
  <TotalTime>10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6</cp:revision>
  <cp:lastPrinted>2019-02-20T02:49:00Z</cp:lastPrinted>
  <dcterms:created xsi:type="dcterms:W3CDTF">2020-07-02T23:36:00Z</dcterms:created>
  <dcterms:modified xsi:type="dcterms:W3CDTF">2021-02-17T05:17:00Z</dcterms:modified>
</cp:coreProperties>
</file>