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498960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B182A" w:rsidP="009C16A1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C316F6">
              <w:rPr>
                <w:szCs w:val="28"/>
              </w:rPr>
              <w:t>"О внесении изменений в Закон Приморского края "О физической культуре и спорте в Приморском крае"</w:t>
            </w:r>
            <w:r w:rsidR="009C16A1" w:rsidRPr="00090E4E">
              <w:rPr>
                <w:szCs w:val="28"/>
              </w:rPr>
              <w:t xml:space="preserve"> </w:t>
            </w:r>
            <w:r w:rsidR="00A27748"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DB182A" w:rsidRPr="003500A2" w:rsidRDefault="00DB182A" w:rsidP="00DB182A">
      <w:pPr>
        <w:ind w:firstLine="709"/>
        <w:jc w:val="both"/>
        <w:rPr>
          <w:szCs w:val="28"/>
        </w:rPr>
      </w:pPr>
      <w:r w:rsidRPr="006F191D">
        <w:rPr>
          <w:szCs w:val="28"/>
        </w:rPr>
        <w:t xml:space="preserve">Рассмотрев и обсудив проект закона Приморского края </w:t>
      </w:r>
      <w:r w:rsidR="00C316F6">
        <w:rPr>
          <w:szCs w:val="28"/>
        </w:rPr>
        <w:t>"О внесении изменений в Закон Приморского края "О физической культуре и спорте в Приморском крае",</w:t>
      </w:r>
      <w:r w:rsidRPr="006F191D">
        <w:rPr>
          <w:szCs w:val="28"/>
        </w:rPr>
        <w:t xml:space="preserve"> подготовленный комитетом в </w:t>
      </w:r>
      <w:r w:rsidR="004E3E43">
        <w:rPr>
          <w:szCs w:val="28"/>
        </w:rPr>
        <w:t xml:space="preserve">целях </w:t>
      </w:r>
      <w:r w:rsidR="00C316F6">
        <w:rPr>
          <w:szCs w:val="28"/>
        </w:rPr>
        <w:t xml:space="preserve">приведения Закона Приморского края в соответствие </w:t>
      </w:r>
      <w:r w:rsidR="009E612F">
        <w:rPr>
          <w:szCs w:val="28"/>
        </w:rPr>
        <w:t>с Федеральным законом от 30 декабря      2020 года № 524-ФЗ "О внесении изменений в статью 26</w:t>
      </w:r>
      <w:r w:rsidR="009E612F" w:rsidRPr="009E612F">
        <w:rPr>
          <w:szCs w:val="28"/>
          <w:vertAlign w:val="superscript"/>
        </w:rPr>
        <w:t>3</w:t>
      </w:r>
      <w:r w:rsidR="009E612F">
        <w:rPr>
          <w:szCs w:val="28"/>
        </w:rP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"О физической культуре и спорте в Российской Федерации", которым </w:t>
      </w:r>
      <w:r w:rsidR="00720E56">
        <w:rPr>
          <w:szCs w:val="28"/>
        </w:rPr>
        <w:t xml:space="preserve">наделяются полномочиями органы государственной власти </w:t>
      </w:r>
      <w:r w:rsidR="00BD5B3F">
        <w:rPr>
          <w:szCs w:val="28"/>
        </w:rPr>
        <w:t>субъектов Российской Федерации</w:t>
      </w:r>
      <w:r w:rsidR="009E612F">
        <w:rPr>
          <w:szCs w:val="28"/>
        </w:rPr>
        <w:t xml:space="preserve">, </w:t>
      </w:r>
      <w:r w:rsidR="00CE4C72">
        <w:rPr>
          <w:szCs w:val="28"/>
        </w:rPr>
        <w:t xml:space="preserve">а также учитывая отзыв Губернатора Приморского края, </w:t>
      </w:r>
      <w:bookmarkStart w:id="0" w:name="_GoBack"/>
      <w:bookmarkEnd w:id="0"/>
      <w:r w:rsidR="009E612F">
        <w:rPr>
          <w:szCs w:val="28"/>
        </w:rPr>
        <w:t>комитет</w:t>
      </w:r>
    </w:p>
    <w:p w:rsidR="009C16A1" w:rsidRPr="00090E4E" w:rsidRDefault="009C16A1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DB182A" w:rsidRPr="007233D9">
        <w:rPr>
          <w:szCs w:val="28"/>
        </w:rPr>
        <w:t>"</w:t>
      </w:r>
      <w:r w:rsidR="00DB182A" w:rsidRPr="002D7B55">
        <w:rPr>
          <w:szCs w:val="28"/>
        </w:rPr>
        <w:t>О внесении изменени</w:t>
      </w:r>
      <w:r w:rsidR="00DB182A">
        <w:rPr>
          <w:szCs w:val="28"/>
        </w:rPr>
        <w:t>й</w:t>
      </w:r>
      <w:r w:rsidR="00DB182A" w:rsidRPr="002D7B55">
        <w:rPr>
          <w:szCs w:val="28"/>
        </w:rPr>
        <w:t xml:space="preserve"> </w:t>
      </w:r>
      <w:r w:rsidR="00DB182A">
        <w:rPr>
          <w:szCs w:val="28"/>
        </w:rPr>
        <w:t xml:space="preserve">в Закон Приморского края </w:t>
      </w:r>
      <w:r w:rsidR="009E612F">
        <w:rPr>
          <w:szCs w:val="28"/>
        </w:rPr>
        <w:t>"О физической культуре и спорте в Приморском крае"</w:t>
      </w:r>
      <w:r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>
        <w:rPr>
          <w:szCs w:val="28"/>
        </w:rPr>
        <w:t>Косьяненко Т</w:t>
      </w:r>
      <w:r w:rsidRPr="00090E4E">
        <w:rPr>
          <w:szCs w:val="28"/>
        </w:rPr>
        <w:t xml:space="preserve">.С.,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A27748" w:rsidRDefault="00A27748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 </w:t>
      </w:r>
      <w:r>
        <w:rPr>
          <w:szCs w:val="28"/>
        </w:rPr>
        <w:t>Т.С. Косьяненко</w:t>
      </w:r>
    </w:p>
    <w:sectPr w:rsidR="00357541" w:rsidSect="00151FA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7E2" w:rsidRDefault="002227E2">
      <w:r>
        <w:separator/>
      </w:r>
    </w:p>
  </w:endnote>
  <w:endnote w:type="continuationSeparator" w:id="0">
    <w:p w:rsidR="002227E2" w:rsidRDefault="0022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7E2" w:rsidRDefault="002227E2">
      <w:r>
        <w:separator/>
      </w:r>
    </w:p>
  </w:footnote>
  <w:footnote w:type="continuationSeparator" w:id="0">
    <w:p w:rsidR="002227E2" w:rsidRDefault="0022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E5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18DA"/>
    <w:rsid w:val="00053C61"/>
    <w:rsid w:val="00080DED"/>
    <w:rsid w:val="000814C3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227E2"/>
    <w:rsid w:val="00255182"/>
    <w:rsid w:val="0027241B"/>
    <w:rsid w:val="00294BC1"/>
    <w:rsid w:val="002C2864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4E3E43"/>
    <w:rsid w:val="00511C21"/>
    <w:rsid w:val="00525024"/>
    <w:rsid w:val="00541A78"/>
    <w:rsid w:val="0055124D"/>
    <w:rsid w:val="00566314"/>
    <w:rsid w:val="005678D5"/>
    <w:rsid w:val="00617786"/>
    <w:rsid w:val="006306A8"/>
    <w:rsid w:val="00633A46"/>
    <w:rsid w:val="00640F62"/>
    <w:rsid w:val="00663C9D"/>
    <w:rsid w:val="006721D1"/>
    <w:rsid w:val="00674B7D"/>
    <w:rsid w:val="00692D49"/>
    <w:rsid w:val="006C0009"/>
    <w:rsid w:val="006F191D"/>
    <w:rsid w:val="00700FF0"/>
    <w:rsid w:val="007128C1"/>
    <w:rsid w:val="00720E56"/>
    <w:rsid w:val="007258FB"/>
    <w:rsid w:val="00751091"/>
    <w:rsid w:val="0077731F"/>
    <w:rsid w:val="007B581B"/>
    <w:rsid w:val="007F0598"/>
    <w:rsid w:val="00810173"/>
    <w:rsid w:val="00811301"/>
    <w:rsid w:val="008416A8"/>
    <w:rsid w:val="00855ACE"/>
    <w:rsid w:val="008602F8"/>
    <w:rsid w:val="0087792E"/>
    <w:rsid w:val="009063BB"/>
    <w:rsid w:val="009128DB"/>
    <w:rsid w:val="00974694"/>
    <w:rsid w:val="0099314B"/>
    <w:rsid w:val="009C16A1"/>
    <w:rsid w:val="009E5CD9"/>
    <w:rsid w:val="009E612F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B23689"/>
    <w:rsid w:val="00B668A9"/>
    <w:rsid w:val="00B803DE"/>
    <w:rsid w:val="00BA45CC"/>
    <w:rsid w:val="00BD3E6E"/>
    <w:rsid w:val="00BD5B3F"/>
    <w:rsid w:val="00BE16C2"/>
    <w:rsid w:val="00BF5D5D"/>
    <w:rsid w:val="00C316F6"/>
    <w:rsid w:val="00C9335B"/>
    <w:rsid w:val="00C958B6"/>
    <w:rsid w:val="00CE4C72"/>
    <w:rsid w:val="00D17A7A"/>
    <w:rsid w:val="00DB182A"/>
    <w:rsid w:val="00E326C2"/>
    <w:rsid w:val="00E568B2"/>
    <w:rsid w:val="00E61C3B"/>
    <w:rsid w:val="00E64759"/>
    <w:rsid w:val="00E77161"/>
    <w:rsid w:val="00E85955"/>
    <w:rsid w:val="00EC772D"/>
    <w:rsid w:val="00EF4076"/>
    <w:rsid w:val="00F01DD8"/>
    <w:rsid w:val="00F34152"/>
    <w:rsid w:val="00F65753"/>
    <w:rsid w:val="00F90EBC"/>
    <w:rsid w:val="00FB286A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D8FD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20</cp:revision>
  <cp:lastPrinted>2021-02-03T04:45:00Z</cp:lastPrinted>
  <dcterms:created xsi:type="dcterms:W3CDTF">2019-12-17T01:35:00Z</dcterms:created>
  <dcterms:modified xsi:type="dcterms:W3CDTF">2021-02-16T04:07:00Z</dcterms:modified>
</cp:coreProperties>
</file>